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0FBCEDD6" w:rsidR="004D7D75" w:rsidRDefault="0037567A">
      <w:pPr>
        <w:rPr>
          <w:rStyle w:val="Hyperlink"/>
          <w:rFonts w:ascii="Maiandra GD" w:hAnsi="Maiandra GD"/>
        </w:rPr>
      </w:pPr>
      <w:r w:rsidRPr="009A78A0">
        <w:rPr>
          <w:noProof/>
        </w:rPr>
        <w:drawing>
          <wp:anchor distT="0" distB="0" distL="114300" distR="114300" simplePos="0" relativeHeight="251661312" behindDoc="0" locked="0" layoutInCell="1" allowOverlap="1" wp14:anchorId="50812CD0" wp14:editId="47B78D9C">
            <wp:simplePos x="0" y="0"/>
            <wp:positionH relativeFrom="column">
              <wp:posOffset>1546860</wp:posOffset>
            </wp:positionH>
            <wp:positionV relativeFrom="paragraph">
              <wp:posOffset>50165</wp:posOffset>
            </wp:positionV>
            <wp:extent cx="3609975" cy="204565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7569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9975" cy="20456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7501D" w14:textId="064E9529" w:rsidR="004D7D75" w:rsidRDefault="004D7D75" w:rsidP="004D7D75">
      <w:pPr>
        <w:jc w:val="center"/>
        <w:rPr>
          <w:b/>
          <w:i/>
          <w:szCs w:val="24"/>
          <w:u w:val="single"/>
        </w:rPr>
      </w:pPr>
    </w:p>
    <w:p w14:paraId="5DAB6C7B" w14:textId="1B931A49" w:rsidR="004D7D75" w:rsidRDefault="004D7D75" w:rsidP="004D7D75">
      <w:pPr>
        <w:jc w:val="center"/>
        <w:rPr>
          <w:b/>
          <w:i/>
          <w:szCs w:val="24"/>
          <w:u w:val="single"/>
        </w:rPr>
      </w:pPr>
    </w:p>
    <w:p w14:paraId="02EB378F" w14:textId="77777777" w:rsidR="004D7D75" w:rsidRDefault="004D7D75" w:rsidP="004D7D75">
      <w:pPr>
        <w:jc w:val="center"/>
        <w:rPr>
          <w:b/>
          <w:i/>
          <w:szCs w:val="24"/>
          <w:u w:val="single"/>
        </w:rPr>
      </w:pPr>
    </w:p>
    <w:p w14:paraId="6A05A809" w14:textId="77777777" w:rsidR="004D7D75" w:rsidRDefault="004D7D75" w:rsidP="004D7D75">
      <w:pPr>
        <w:jc w:val="center"/>
        <w:rPr>
          <w:b/>
          <w:i/>
          <w:szCs w:val="24"/>
          <w:u w:val="single"/>
        </w:rPr>
      </w:pPr>
    </w:p>
    <w:p w14:paraId="5A39BBE3" w14:textId="77777777" w:rsidR="004D7D75" w:rsidRDefault="004D7D75" w:rsidP="004D7D75">
      <w:pPr>
        <w:jc w:val="center"/>
        <w:rPr>
          <w:b/>
          <w:i/>
          <w:szCs w:val="24"/>
          <w:u w:val="single"/>
        </w:rPr>
      </w:pPr>
    </w:p>
    <w:p w14:paraId="41C8F396" w14:textId="77777777" w:rsidR="004D7D75" w:rsidRDefault="004D7D75" w:rsidP="00CA51E3">
      <w:pPr>
        <w:rPr>
          <w:b/>
          <w:i/>
          <w:szCs w:val="24"/>
          <w:u w:val="single"/>
        </w:rPr>
      </w:pPr>
    </w:p>
    <w:p w14:paraId="2339CC32" w14:textId="77777777" w:rsidR="0037567A" w:rsidRDefault="0037567A" w:rsidP="004D7D75">
      <w:pPr>
        <w:jc w:val="center"/>
        <w:rPr>
          <w:rFonts w:ascii="Calibri" w:hAnsi="Calibri" w:cs="Calibri"/>
          <w:b/>
          <w:sz w:val="56"/>
          <w:szCs w:val="56"/>
        </w:rPr>
      </w:pPr>
    </w:p>
    <w:p w14:paraId="11E23BBD" w14:textId="77777777" w:rsidR="0037567A" w:rsidRDefault="0037567A" w:rsidP="00D328F2">
      <w:pPr>
        <w:rPr>
          <w:rFonts w:ascii="Calibri" w:hAnsi="Calibri" w:cs="Calibri"/>
          <w:b/>
          <w:sz w:val="56"/>
          <w:szCs w:val="56"/>
        </w:rPr>
      </w:pPr>
    </w:p>
    <w:p w14:paraId="179DD9CB" w14:textId="13F8F68A" w:rsidR="004D7D75" w:rsidRPr="00D328F2" w:rsidRDefault="004D7D75" w:rsidP="0037567A">
      <w:pPr>
        <w:spacing w:before="0" w:after="0"/>
        <w:jc w:val="center"/>
        <w:rPr>
          <w:rFonts w:ascii="Calibri" w:hAnsi="Calibri" w:cstheme="minorBidi"/>
          <w:color w:val="26367E"/>
          <w:sz w:val="52"/>
          <w:szCs w:val="72"/>
          <w:lang w:val="en-US" w:eastAsia="en-US"/>
        </w:rPr>
      </w:pPr>
      <w:r w:rsidRPr="00D328F2">
        <w:rPr>
          <w:rFonts w:ascii="Calibri" w:hAnsi="Calibri" w:cstheme="minorBidi"/>
          <w:color w:val="26367E"/>
          <w:sz w:val="52"/>
          <w:szCs w:val="72"/>
          <w:lang w:val="en-US" w:eastAsia="en-US"/>
        </w:rPr>
        <w:t>Policy for Supporting</w:t>
      </w:r>
      <w:r w:rsidR="00B77E29" w:rsidRPr="00D328F2">
        <w:rPr>
          <w:rFonts w:ascii="Calibri" w:hAnsi="Calibri" w:cstheme="minorBidi"/>
          <w:color w:val="26367E"/>
          <w:sz w:val="52"/>
          <w:szCs w:val="72"/>
          <w:lang w:val="en-US" w:eastAsia="en-US"/>
        </w:rPr>
        <w:t xml:space="preserve"> Pupils with Medical Conditions</w:t>
      </w:r>
      <w:r w:rsidR="00E70A95">
        <w:rPr>
          <w:rFonts w:ascii="Calibri" w:hAnsi="Calibri" w:cstheme="minorBidi"/>
          <w:color w:val="26367E"/>
          <w:sz w:val="52"/>
          <w:szCs w:val="72"/>
          <w:lang w:val="en-US" w:eastAsia="en-US"/>
        </w:rPr>
        <w:t xml:space="preserve"> </w:t>
      </w:r>
    </w:p>
    <w:p w14:paraId="72A3D3EC" w14:textId="77777777" w:rsidR="004D7D75" w:rsidRPr="00C57EF0" w:rsidRDefault="004D7D75" w:rsidP="004D7D75">
      <w:pPr>
        <w:jc w:val="center"/>
        <w:rPr>
          <w:rFonts w:ascii="Calibri" w:hAnsi="Calibri" w:cs="Calibri"/>
          <w:b/>
          <w:i/>
          <w:szCs w:val="24"/>
          <w:u w:val="single"/>
        </w:rPr>
      </w:pPr>
    </w:p>
    <w:p w14:paraId="0D0B940D" w14:textId="77777777" w:rsidR="004D7D75" w:rsidRPr="00C57EF0" w:rsidRDefault="004D7D75" w:rsidP="004D7D75">
      <w:pPr>
        <w:jc w:val="center"/>
        <w:rPr>
          <w:rFonts w:ascii="Calibri" w:hAnsi="Calibri" w:cs="Calibri"/>
          <w:b/>
          <w:i/>
          <w:szCs w:val="24"/>
          <w:u w:val="single"/>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06"/>
        <w:gridCol w:w="3255"/>
        <w:gridCol w:w="2835"/>
        <w:gridCol w:w="3231"/>
      </w:tblGrid>
      <w:tr w:rsidR="00BD27D4" w:rsidRPr="00C57EF0" w14:paraId="39BDF829" w14:textId="77777777" w:rsidTr="005C51AD">
        <w:trPr>
          <w:trHeight w:val="760"/>
          <w:jc w:val="center"/>
        </w:trPr>
        <w:tc>
          <w:tcPr>
            <w:tcW w:w="10627" w:type="dxa"/>
            <w:gridSpan w:val="4"/>
          </w:tcPr>
          <w:p w14:paraId="326F1B56" w14:textId="77777777" w:rsidR="00BD27D4" w:rsidRPr="00C57EF0" w:rsidRDefault="00BD27D4" w:rsidP="0075580D">
            <w:pPr>
              <w:widowControl w:val="0"/>
              <w:autoSpaceDE w:val="0"/>
              <w:autoSpaceDN w:val="0"/>
              <w:spacing w:after="0" w:line="266" w:lineRule="exact"/>
              <w:ind w:left="692" w:right="694"/>
              <w:jc w:val="center"/>
              <w:rPr>
                <w:rFonts w:ascii="Calibri" w:eastAsia="Calibri" w:hAnsi="Calibri" w:cs="Calibri"/>
                <w:b/>
                <w:lang w:val="en-US"/>
              </w:rPr>
            </w:pPr>
            <w:r w:rsidRPr="00C57EF0">
              <w:rPr>
                <w:rFonts w:ascii="Calibri" w:eastAsia="Calibri" w:hAnsi="Calibri" w:cs="Calibri"/>
                <w:b/>
                <w:lang w:val="en-US"/>
              </w:rPr>
              <w:t>Policy Tracker – Responsibility for monitoring this</w:t>
            </w:r>
            <w:r w:rsidRPr="00C57EF0">
              <w:rPr>
                <w:rFonts w:ascii="Calibri" w:eastAsia="Calibri" w:hAnsi="Calibri" w:cs="Calibri"/>
                <w:b/>
                <w:spacing w:val="-28"/>
                <w:lang w:val="en-US"/>
              </w:rPr>
              <w:t xml:space="preserve"> </w:t>
            </w:r>
            <w:r w:rsidRPr="00C57EF0">
              <w:rPr>
                <w:rFonts w:ascii="Calibri" w:eastAsia="Calibri" w:hAnsi="Calibri" w:cs="Calibri"/>
                <w:b/>
                <w:lang w:val="en-US"/>
              </w:rPr>
              <w:t>policy:</w:t>
            </w:r>
          </w:p>
          <w:p w14:paraId="6EA2569A" w14:textId="77777777" w:rsidR="00BD27D4" w:rsidRPr="00C57EF0" w:rsidRDefault="00450DDF" w:rsidP="0075580D">
            <w:pPr>
              <w:widowControl w:val="0"/>
              <w:autoSpaceDE w:val="0"/>
              <w:autoSpaceDN w:val="0"/>
              <w:spacing w:after="0" w:line="267" w:lineRule="exact"/>
              <w:ind w:left="692" w:right="693"/>
              <w:jc w:val="center"/>
              <w:rPr>
                <w:rFonts w:ascii="Calibri" w:eastAsia="Calibri" w:hAnsi="Calibri" w:cs="Calibri"/>
                <w:b/>
                <w:lang w:val="en-US"/>
              </w:rPr>
            </w:pPr>
            <w:r>
              <w:rPr>
                <w:rFonts w:ascii="Calibri" w:eastAsia="Calibri" w:hAnsi="Calibri" w:cs="Calibri"/>
                <w:b/>
                <w:lang w:val="en-US"/>
              </w:rPr>
              <w:t>SENCO</w:t>
            </w:r>
            <w:r w:rsidR="00BD27D4" w:rsidRPr="00C57EF0">
              <w:rPr>
                <w:rFonts w:ascii="Calibri" w:eastAsia="Calibri" w:hAnsi="Calibri" w:cs="Calibri"/>
                <w:b/>
                <w:lang w:val="en-US"/>
              </w:rPr>
              <w:t xml:space="preserve"> Forum</w:t>
            </w:r>
          </w:p>
          <w:p w14:paraId="233FB57D" w14:textId="797B2063" w:rsidR="00BD27D4" w:rsidRPr="00C57EF0" w:rsidRDefault="00BD27D4" w:rsidP="0075580D">
            <w:pPr>
              <w:widowControl w:val="0"/>
              <w:autoSpaceDE w:val="0"/>
              <w:autoSpaceDN w:val="0"/>
              <w:spacing w:before="2" w:after="0" w:line="224" w:lineRule="exact"/>
              <w:ind w:left="692" w:right="694"/>
              <w:jc w:val="center"/>
              <w:rPr>
                <w:rFonts w:ascii="Calibri" w:eastAsia="Calibri" w:hAnsi="Calibri" w:cs="Calibri"/>
                <w:b/>
                <w:lang w:val="en-US"/>
              </w:rPr>
            </w:pPr>
            <w:r w:rsidRPr="00C57EF0">
              <w:rPr>
                <w:rFonts w:ascii="Calibri" w:eastAsia="Calibri" w:hAnsi="Calibri" w:cs="Calibri"/>
                <w:b/>
                <w:lang w:val="en-US"/>
              </w:rPr>
              <w:t xml:space="preserve">(Reviewed annually – date of next review </w:t>
            </w:r>
            <w:r w:rsidR="00F345AE" w:rsidRPr="0037567A">
              <w:rPr>
                <w:rFonts w:ascii="Calibri" w:eastAsia="Calibri" w:hAnsi="Calibri" w:cs="Calibri"/>
                <w:b/>
                <w:lang w:val="en-US"/>
              </w:rPr>
              <w:t>June 202</w:t>
            </w:r>
            <w:r w:rsidR="00503919">
              <w:rPr>
                <w:rFonts w:ascii="Calibri" w:eastAsia="Calibri" w:hAnsi="Calibri" w:cs="Calibri"/>
                <w:b/>
                <w:lang w:val="en-US"/>
              </w:rPr>
              <w:t>7</w:t>
            </w:r>
            <w:r w:rsidRPr="00C57EF0">
              <w:rPr>
                <w:rFonts w:ascii="Calibri" w:eastAsia="Calibri" w:hAnsi="Calibri" w:cs="Calibri"/>
                <w:b/>
                <w:lang w:val="en-US"/>
              </w:rPr>
              <w:t>)</w:t>
            </w:r>
          </w:p>
          <w:p w14:paraId="0E27B00A" w14:textId="77777777" w:rsidR="00BD27D4" w:rsidRPr="00C57EF0" w:rsidRDefault="00BD27D4" w:rsidP="0075580D">
            <w:pPr>
              <w:widowControl w:val="0"/>
              <w:autoSpaceDE w:val="0"/>
              <w:autoSpaceDN w:val="0"/>
              <w:spacing w:before="2" w:after="0" w:line="224" w:lineRule="exact"/>
              <w:ind w:left="692" w:right="694"/>
              <w:jc w:val="center"/>
              <w:rPr>
                <w:rFonts w:ascii="Calibri" w:eastAsia="Calibri" w:hAnsi="Calibri" w:cs="Calibri"/>
                <w:b/>
                <w:lang w:val="en-US"/>
              </w:rPr>
            </w:pPr>
          </w:p>
        </w:tc>
      </w:tr>
      <w:tr w:rsidR="00BD27D4" w:rsidRPr="00C57EF0" w14:paraId="458B2771" w14:textId="77777777" w:rsidTr="005C51AD">
        <w:trPr>
          <w:trHeight w:val="520"/>
          <w:jc w:val="center"/>
        </w:trPr>
        <w:tc>
          <w:tcPr>
            <w:tcW w:w="1306" w:type="dxa"/>
          </w:tcPr>
          <w:p w14:paraId="3E1A5C72" w14:textId="77777777" w:rsidR="00BD27D4" w:rsidRPr="00C57EF0" w:rsidRDefault="00BD27D4" w:rsidP="0075580D">
            <w:pPr>
              <w:widowControl w:val="0"/>
              <w:autoSpaceDE w:val="0"/>
              <w:autoSpaceDN w:val="0"/>
              <w:spacing w:after="0" w:line="264" w:lineRule="exact"/>
              <w:ind w:left="83" w:right="83"/>
              <w:jc w:val="center"/>
              <w:rPr>
                <w:rFonts w:ascii="Calibri" w:eastAsia="Calibri" w:hAnsi="Calibri" w:cs="Calibri"/>
                <w:b/>
                <w:lang w:val="en-US"/>
              </w:rPr>
            </w:pPr>
            <w:r w:rsidRPr="00C57EF0">
              <w:rPr>
                <w:rFonts w:ascii="Calibri" w:eastAsia="Calibri" w:hAnsi="Calibri" w:cs="Calibri"/>
                <w:b/>
                <w:lang w:val="en-US"/>
              </w:rPr>
              <w:t>Date of review</w:t>
            </w:r>
          </w:p>
        </w:tc>
        <w:tc>
          <w:tcPr>
            <w:tcW w:w="3255" w:type="dxa"/>
          </w:tcPr>
          <w:p w14:paraId="22BF4D4B" w14:textId="77777777" w:rsidR="00BD27D4" w:rsidRPr="00C57EF0" w:rsidRDefault="00BD27D4" w:rsidP="0075580D">
            <w:pPr>
              <w:widowControl w:val="0"/>
              <w:autoSpaceDE w:val="0"/>
              <w:autoSpaceDN w:val="0"/>
              <w:spacing w:after="0" w:line="264" w:lineRule="exact"/>
              <w:ind w:left="711" w:right="712"/>
              <w:jc w:val="center"/>
              <w:rPr>
                <w:rFonts w:ascii="Calibri" w:eastAsia="Calibri" w:hAnsi="Calibri" w:cs="Calibri"/>
                <w:b/>
                <w:lang w:val="en-US"/>
              </w:rPr>
            </w:pPr>
            <w:r w:rsidRPr="00C57EF0">
              <w:rPr>
                <w:rFonts w:ascii="Calibri" w:eastAsia="Calibri" w:hAnsi="Calibri" w:cs="Calibri"/>
                <w:b/>
                <w:lang w:val="en-US"/>
              </w:rPr>
              <w:t>Reviewed By:</w:t>
            </w:r>
          </w:p>
        </w:tc>
        <w:tc>
          <w:tcPr>
            <w:tcW w:w="2835" w:type="dxa"/>
          </w:tcPr>
          <w:p w14:paraId="7810568A" w14:textId="77777777" w:rsidR="00BD27D4" w:rsidRPr="00C57EF0" w:rsidRDefault="00BD27D4" w:rsidP="0075580D">
            <w:pPr>
              <w:widowControl w:val="0"/>
              <w:autoSpaceDE w:val="0"/>
              <w:autoSpaceDN w:val="0"/>
              <w:spacing w:after="0" w:line="264" w:lineRule="exact"/>
              <w:ind w:left="289" w:right="289"/>
              <w:jc w:val="center"/>
              <w:rPr>
                <w:rFonts w:ascii="Calibri" w:eastAsia="Calibri" w:hAnsi="Calibri" w:cs="Calibri"/>
                <w:b/>
                <w:lang w:val="en-US"/>
              </w:rPr>
            </w:pPr>
            <w:r w:rsidRPr="00C57EF0">
              <w:rPr>
                <w:rFonts w:ascii="Calibri" w:eastAsia="Calibri" w:hAnsi="Calibri" w:cs="Calibri"/>
                <w:b/>
                <w:lang w:val="en-US"/>
              </w:rPr>
              <w:t>Role</w:t>
            </w:r>
          </w:p>
        </w:tc>
        <w:tc>
          <w:tcPr>
            <w:tcW w:w="3231" w:type="dxa"/>
          </w:tcPr>
          <w:p w14:paraId="5A0A1524" w14:textId="77777777" w:rsidR="00BD27D4" w:rsidRPr="00C57EF0" w:rsidRDefault="00BD27D4" w:rsidP="0075580D">
            <w:pPr>
              <w:widowControl w:val="0"/>
              <w:autoSpaceDE w:val="0"/>
              <w:autoSpaceDN w:val="0"/>
              <w:spacing w:before="5" w:after="0" w:line="266" w:lineRule="exact"/>
              <w:ind w:left="103" w:right="414"/>
              <w:rPr>
                <w:rFonts w:ascii="Calibri" w:eastAsia="Calibri" w:hAnsi="Calibri" w:cs="Calibri"/>
                <w:b/>
                <w:lang w:val="en-US"/>
              </w:rPr>
            </w:pPr>
            <w:r w:rsidRPr="00C57EF0">
              <w:rPr>
                <w:rFonts w:ascii="Calibri" w:eastAsia="Calibri" w:hAnsi="Calibri" w:cs="Calibri"/>
                <w:b/>
                <w:lang w:val="en-US"/>
              </w:rPr>
              <w:t>Date Approved by the Governing Board/committee</w:t>
            </w:r>
          </w:p>
        </w:tc>
      </w:tr>
      <w:tr w:rsidR="00BD27D4" w:rsidRPr="00C57EF0" w14:paraId="5D034BF8" w14:textId="77777777" w:rsidTr="005C51AD">
        <w:trPr>
          <w:trHeight w:val="257"/>
          <w:jc w:val="center"/>
        </w:trPr>
        <w:tc>
          <w:tcPr>
            <w:tcW w:w="1306" w:type="dxa"/>
          </w:tcPr>
          <w:p w14:paraId="3402F0C2" w14:textId="77777777" w:rsidR="00BD27D4" w:rsidRPr="00C57EF0" w:rsidRDefault="00BD27D4" w:rsidP="0075580D">
            <w:pPr>
              <w:widowControl w:val="0"/>
              <w:autoSpaceDE w:val="0"/>
              <w:autoSpaceDN w:val="0"/>
              <w:spacing w:after="0" w:line="243" w:lineRule="exact"/>
              <w:ind w:left="83" w:right="83"/>
              <w:jc w:val="center"/>
              <w:rPr>
                <w:rFonts w:ascii="Calibri" w:eastAsia="Calibri" w:hAnsi="Calibri" w:cs="Calibri"/>
                <w:lang w:val="en-US"/>
              </w:rPr>
            </w:pPr>
            <w:r w:rsidRPr="00C57EF0">
              <w:rPr>
                <w:rFonts w:ascii="Calibri" w:eastAsia="Calibri" w:hAnsi="Calibri" w:cs="Calibri"/>
                <w:lang w:val="en-US"/>
              </w:rPr>
              <w:t>22/5/19</w:t>
            </w:r>
          </w:p>
        </w:tc>
        <w:tc>
          <w:tcPr>
            <w:tcW w:w="3255" w:type="dxa"/>
          </w:tcPr>
          <w:p w14:paraId="157ADA2D" w14:textId="77777777" w:rsidR="00BD27D4" w:rsidRPr="00C57EF0" w:rsidRDefault="00BD27D4" w:rsidP="00F345AE">
            <w:pPr>
              <w:widowControl w:val="0"/>
              <w:autoSpaceDE w:val="0"/>
              <w:autoSpaceDN w:val="0"/>
              <w:spacing w:after="0" w:line="243" w:lineRule="exact"/>
              <w:ind w:right="714"/>
              <w:jc w:val="center"/>
              <w:rPr>
                <w:rFonts w:ascii="Calibri" w:eastAsia="Calibri" w:hAnsi="Calibri" w:cs="Calibri"/>
                <w:lang w:val="en-US"/>
              </w:rPr>
            </w:pPr>
            <w:r w:rsidRPr="00C57EF0">
              <w:rPr>
                <w:rFonts w:ascii="Calibri" w:eastAsia="Calibri" w:hAnsi="Calibri" w:cs="Calibri"/>
                <w:lang w:val="en-US"/>
              </w:rPr>
              <w:t>Special Educational Needs Co-</w:t>
            </w:r>
            <w:proofErr w:type="spellStart"/>
            <w:r w:rsidRPr="00C57EF0">
              <w:rPr>
                <w:rFonts w:ascii="Calibri" w:eastAsia="Calibri" w:hAnsi="Calibri" w:cs="Calibri"/>
                <w:lang w:val="en-US"/>
              </w:rPr>
              <w:t>ordinators</w:t>
            </w:r>
            <w:proofErr w:type="spellEnd"/>
          </w:p>
          <w:p w14:paraId="75103309" w14:textId="77777777" w:rsidR="00BD27D4" w:rsidRPr="00C57EF0" w:rsidRDefault="00BD27D4" w:rsidP="00F345AE">
            <w:pPr>
              <w:widowControl w:val="0"/>
              <w:autoSpaceDE w:val="0"/>
              <w:autoSpaceDN w:val="0"/>
              <w:spacing w:after="0" w:line="243" w:lineRule="exact"/>
              <w:ind w:right="714"/>
              <w:jc w:val="center"/>
              <w:rPr>
                <w:rFonts w:ascii="Calibri" w:eastAsia="Calibri" w:hAnsi="Calibri" w:cs="Calibri"/>
                <w:lang w:val="en-US"/>
              </w:rPr>
            </w:pPr>
            <w:r w:rsidRPr="00C57EF0">
              <w:rPr>
                <w:rFonts w:ascii="Calibri" w:eastAsia="Calibri" w:hAnsi="Calibri" w:cs="Calibri"/>
                <w:lang w:val="en-US"/>
              </w:rPr>
              <w:t>Jeannette Mackinney</w:t>
            </w:r>
          </w:p>
        </w:tc>
        <w:tc>
          <w:tcPr>
            <w:tcW w:w="2835" w:type="dxa"/>
          </w:tcPr>
          <w:p w14:paraId="27D7B48C" w14:textId="77777777" w:rsidR="00BD27D4" w:rsidRPr="00C57EF0" w:rsidRDefault="00BD27D4" w:rsidP="0075580D">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 xml:space="preserve">Special Educational Needs </w:t>
            </w:r>
          </w:p>
          <w:p w14:paraId="796E885D" w14:textId="77777777" w:rsidR="00BD27D4" w:rsidRPr="00C57EF0" w:rsidRDefault="00BD27D4" w:rsidP="0075580D">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CEO</w:t>
            </w:r>
          </w:p>
          <w:p w14:paraId="60061E4C" w14:textId="77777777" w:rsidR="00BD27D4" w:rsidRPr="00C57EF0" w:rsidRDefault="00BD27D4" w:rsidP="00BD27D4">
            <w:pPr>
              <w:widowControl w:val="0"/>
              <w:autoSpaceDE w:val="0"/>
              <w:autoSpaceDN w:val="0"/>
              <w:spacing w:after="0" w:line="243" w:lineRule="exact"/>
              <w:ind w:left="289" w:right="289"/>
              <w:jc w:val="center"/>
              <w:rPr>
                <w:rFonts w:ascii="Calibri" w:eastAsia="Calibri" w:hAnsi="Calibri" w:cs="Calibri"/>
                <w:lang w:val="en-US"/>
              </w:rPr>
            </w:pPr>
          </w:p>
        </w:tc>
        <w:tc>
          <w:tcPr>
            <w:tcW w:w="3231" w:type="dxa"/>
          </w:tcPr>
          <w:p w14:paraId="1B9D619F" w14:textId="77777777" w:rsidR="00BD27D4" w:rsidRPr="00C57EF0" w:rsidRDefault="00BD27D4" w:rsidP="0075580D">
            <w:pPr>
              <w:widowControl w:val="0"/>
              <w:autoSpaceDE w:val="0"/>
              <w:autoSpaceDN w:val="0"/>
              <w:spacing w:after="0" w:line="243" w:lineRule="exact"/>
              <w:ind w:left="1067"/>
              <w:rPr>
                <w:rFonts w:ascii="Calibri" w:eastAsia="Calibri" w:hAnsi="Calibri" w:cs="Calibri"/>
                <w:lang w:val="en-US"/>
              </w:rPr>
            </w:pPr>
            <w:r w:rsidRPr="00C57EF0">
              <w:rPr>
                <w:rFonts w:ascii="Calibri" w:eastAsia="Calibri" w:hAnsi="Calibri" w:cs="Calibri"/>
                <w:lang w:val="en-US"/>
              </w:rPr>
              <w:t>June 2019</w:t>
            </w:r>
          </w:p>
        </w:tc>
      </w:tr>
      <w:tr w:rsidR="00BD27D4" w:rsidRPr="00C57EF0" w14:paraId="2A334198" w14:textId="77777777" w:rsidTr="005C51AD">
        <w:trPr>
          <w:trHeight w:val="260"/>
          <w:jc w:val="center"/>
        </w:trPr>
        <w:tc>
          <w:tcPr>
            <w:tcW w:w="1306" w:type="dxa"/>
          </w:tcPr>
          <w:p w14:paraId="26709C1C" w14:textId="77777777" w:rsidR="00BD27D4" w:rsidRPr="00C57EF0" w:rsidRDefault="00A257E4" w:rsidP="0075580D">
            <w:pPr>
              <w:widowControl w:val="0"/>
              <w:autoSpaceDE w:val="0"/>
              <w:autoSpaceDN w:val="0"/>
              <w:spacing w:after="0"/>
              <w:rPr>
                <w:rFonts w:ascii="Calibri" w:eastAsia="Calibri" w:hAnsi="Calibri" w:cs="Calibri"/>
                <w:lang w:val="en-US"/>
              </w:rPr>
            </w:pPr>
            <w:r w:rsidRPr="00C57EF0">
              <w:rPr>
                <w:rFonts w:ascii="Calibri" w:eastAsia="Calibri" w:hAnsi="Calibri" w:cs="Calibri"/>
                <w:lang w:val="en-US"/>
              </w:rPr>
              <w:t xml:space="preserve"> 20/05/2020</w:t>
            </w:r>
          </w:p>
        </w:tc>
        <w:tc>
          <w:tcPr>
            <w:tcW w:w="3255" w:type="dxa"/>
          </w:tcPr>
          <w:p w14:paraId="3B167F09" w14:textId="77777777" w:rsidR="00A257E4" w:rsidRPr="00C57EF0" w:rsidRDefault="00F345AE" w:rsidP="00F345AE">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Special Educational </w:t>
            </w:r>
            <w:r w:rsidR="00A257E4" w:rsidRPr="00C57EF0">
              <w:rPr>
                <w:rFonts w:ascii="Calibri" w:eastAsia="Calibri" w:hAnsi="Calibri" w:cs="Calibri"/>
                <w:lang w:val="en-US"/>
              </w:rPr>
              <w:t>Needs Co-</w:t>
            </w:r>
            <w:proofErr w:type="spellStart"/>
            <w:r w:rsidR="00A257E4" w:rsidRPr="00C57EF0">
              <w:rPr>
                <w:rFonts w:ascii="Calibri" w:eastAsia="Calibri" w:hAnsi="Calibri" w:cs="Calibri"/>
                <w:lang w:val="en-US"/>
              </w:rPr>
              <w:t>ordinators</w:t>
            </w:r>
            <w:proofErr w:type="spellEnd"/>
          </w:p>
          <w:p w14:paraId="7D7CF545" w14:textId="77777777" w:rsidR="00BD27D4" w:rsidRPr="00C57EF0" w:rsidRDefault="00A257E4" w:rsidP="00A1385C">
            <w:pPr>
              <w:widowControl w:val="0"/>
              <w:autoSpaceDE w:val="0"/>
              <w:autoSpaceDN w:val="0"/>
              <w:spacing w:after="0" w:line="243" w:lineRule="exact"/>
              <w:ind w:right="714"/>
              <w:jc w:val="center"/>
              <w:rPr>
                <w:rFonts w:ascii="Calibri" w:eastAsia="Calibri" w:hAnsi="Calibri" w:cs="Calibri"/>
                <w:lang w:val="en-US"/>
              </w:rPr>
            </w:pPr>
            <w:r w:rsidRPr="00C57EF0">
              <w:rPr>
                <w:rFonts w:ascii="Calibri" w:eastAsia="Calibri" w:hAnsi="Calibri" w:cs="Calibri"/>
                <w:lang w:val="en-US"/>
              </w:rPr>
              <w:t>Jeannette Mackinney</w:t>
            </w:r>
          </w:p>
        </w:tc>
        <w:tc>
          <w:tcPr>
            <w:tcW w:w="2835" w:type="dxa"/>
          </w:tcPr>
          <w:p w14:paraId="2D93BC78" w14:textId="77777777" w:rsidR="00A257E4" w:rsidRPr="00C57EF0" w:rsidRDefault="00A257E4" w:rsidP="00A257E4">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 xml:space="preserve">Special Educational Needs </w:t>
            </w:r>
          </w:p>
          <w:p w14:paraId="2003E0E1" w14:textId="77777777" w:rsidR="00A257E4" w:rsidRPr="00C57EF0" w:rsidRDefault="00A257E4" w:rsidP="00A257E4">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CEO</w:t>
            </w:r>
          </w:p>
          <w:p w14:paraId="44EAFD9C" w14:textId="77777777" w:rsidR="00BD27D4" w:rsidRPr="00C57EF0" w:rsidRDefault="00BD27D4" w:rsidP="0075580D">
            <w:pPr>
              <w:widowControl w:val="0"/>
              <w:autoSpaceDE w:val="0"/>
              <w:autoSpaceDN w:val="0"/>
              <w:spacing w:after="0"/>
              <w:jc w:val="center"/>
              <w:rPr>
                <w:rFonts w:ascii="Calibri" w:eastAsia="Calibri" w:hAnsi="Calibri" w:cs="Calibri"/>
                <w:lang w:val="en-US"/>
              </w:rPr>
            </w:pPr>
          </w:p>
          <w:p w14:paraId="4B94D5A5" w14:textId="77777777" w:rsidR="00BD27D4" w:rsidRPr="00C57EF0" w:rsidRDefault="00BD27D4" w:rsidP="0075580D">
            <w:pPr>
              <w:widowControl w:val="0"/>
              <w:autoSpaceDE w:val="0"/>
              <w:autoSpaceDN w:val="0"/>
              <w:spacing w:after="0"/>
              <w:jc w:val="center"/>
              <w:rPr>
                <w:rFonts w:ascii="Calibri" w:eastAsia="Calibri" w:hAnsi="Calibri" w:cs="Calibri"/>
                <w:lang w:val="en-US"/>
              </w:rPr>
            </w:pPr>
          </w:p>
        </w:tc>
        <w:tc>
          <w:tcPr>
            <w:tcW w:w="3231" w:type="dxa"/>
          </w:tcPr>
          <w:p w14:paraId="246B78A8" w14:textId="77777777" w:rsidR="00BD27D4" w:rsidRPr="00C57EF0" w:rsidRDefault="00A257E4" w:rsidP="0075580D">
            <w:pPr>
              <w:widowControl w:val="0"/>
              <w:autoSpaceDE w:val="0"/>
              <w:autoSpaceDN w:val="0"/>
              <w:spacing w:after="0"/>
              <w:jc w:val="center"/>
              <w:rPr>
                <w:rFonts w:ascii="Calibri" w:eastAsia="Calibri" w:hAnsi="Calibri" w:cs="Calibri"/>
                <w:lang w:val="en-US"/>
              </w:rPr>
            </w:pPr>
            <w:r w:rsidRPr="00C57EF0">
              <w:rPr>
                <w:rFonts w:ascii="Calibri" w:eastAsia="Calibri" w:hAnsi="Calibri" w:cs="Calibri"/>
                <w:lang w:val="en-US"/>
              </w:rPr>
              <w:t>June 2020</w:t>
            </w:r>
          </w:p>
        </w:tc>
      </w:tr>
      <w:tr w:rsidR="000836DB" w:rsidRPr="0037567A" w14:paraId="11C7819A" w14:textId="77777777" w:rsidTr="005C51AD">
        <w:trPr>
          <w:trHeight w:val="260"/>
          <w:jc w:val="center"/>
        </w:trPr>
        <w:tc>
          <w:tcPr>
            <w:tcW w:w="1306" w:type="dxa"/>
          </w:tcPr>
          <w:p w14:paraId="0EB1D797" w14:textId="77777777" w:rsidR="000836DB" w:rsidRPr="0037567A" w:rsidRDefault="000836DB" w:rsidP="00F345AE">
            <w:pPr>
              <w:widowControl w:val="0"/>
              <w:autoSpaceDE w:val="0"/>
              <w:autoSpaceDN w:val="0"/>
              <w:spacing w:after="0"/>
              <w:jc w:val="center"/>
              <w:rPr>
                <w:rFonts w:ascii="Calibri" w:eastAsia="Calibri" w:hAnsi="Calibri" w:cs="Calibri"/>
                <w:lang w:val="en-US"/>
              </w:rPr>
            </w:pPr>
            <w:r w:rsidRPr="0037567A">
              <w:rPr>
                <w:rFonts w:ascii="Calibri" w:eastAsia="Calibri" w:hAnsi="Calibri" w:cs="Calibri"/>
                <w:lang w:val="en-US"/>
              </w:rPr>
              <w:t>24.6.21</w:t>
            </w:r>
          </w:p>
        </w:tc>
        <w:tc>
          <w:tcPr>
            <w:tcW w:w="3255" w:type="dxa"/>
          </w:tcPr>
          <w:p w14:paraId="496C941D" w14:textId="77777777" w:rsidR="000836DB" w:rsidRPr="0037567A" w:rsidRDefault="000836DB" w:rsidP="00F345AE">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Special Educational Needs Co-</w:t>
            </w:r>
            <w:proofErr w:type="spellStart"/>
            <w:r w:rsidRPr="0037567A">
              <w:rPr>
                <w:rFonts w:ascii="Calibri" w:eastAsia="Calibri" w:hAnsi="Calibri" w:cs="Calibri"/>
                <w:lang w:val="en-US"/>
              </w:rPr>
              <w:t>ordinators</w:t>
            </w:r>
            <w:proofErr w:type="spellEnd"/>
          </w:p>
          <w:p w14:paraId="1D0104EC" w14:textId="77777777" w:rsidR="000836DB" w:rsidRPr="0037567A" w:rsidRDefault="000836DB" w:rsidP="00F345AE">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Jeannette Mackinney</w:t>
            </w:r>
          </w:p>
          <w:p w14:paraId="076D96E5" w14:textId="77777777" w:rsidR="000836DB" w:rsidRPr="0037567A" w:rsidRDefault="000836DB" w:rsidP="00F345AE">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Anne Shipley</w:t>
            </w:r>
          </w:p>
        </w:tc>
        <w:tc>
          <w:tcPr>
            <w:tcW w:w="2835" w:type="dxa"/>
          </w:tcPr>
          <w:p w14:paraId="40CA2CB3" w14:textId="77777777" w:rsidR="000836DB" w:rsidRPr="0037567A" w:rsidRDefault="000836DB" w:rsidP="000836DB">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 xml:space="preserve">Special Educational Needs </w:t>
            </w:r>
          </w:p>
          <w:p w14:paraId="7ED6CB70" w14:textId="77777777" w:rsidR="000836DB" w:rsidRPr="0037567A" w:rsidRDefault="000836DB" w:rsidP="000836DB">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CEO</w:t>
            </w:r>
          </w:p>
          <w:p w14:paraId="0ABB9B70" w14:textId="406E92A7" w:rsidR="000836DB" w:rsidRPr="0037567A" w:rsidRDefault="00DA0212" w:rsidP="00A257E4">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Pupil Welfare Officer</w:t>
            </w:r>
          </w:p>
        </w:tc>
        <w:tc>
          <w:tcPr>
            <w:tcW w:w="3231" w:type="dxa"/>
          </w:tcPr>
          <w:p w14:paraId="00510044" w14:textId="21D8B383" w:rsidR="000836DB" w:rsidRPr="0037567A" w:rsidRDefault="000836DB" w:rsidP="0075580D">
            <w:pPr>
              <w:widowControl w:val="0"/>
              <w:autoSpaceDE w:val="0"/>
              <w:autoSpaceDN w:val="0"/>
              <w:spacing w:after="0"/>
              <w:jc w:val="center"/>
              <w:rPr>
                <w:rFonts w:ascii="Calibri" w:eastAsia="Calibri" w:hAnsi="Calibri" w:cs="Calibri"/>
                <w:lang w:val="en-US"/>
              </w:rPr>
            </w:pPr>
            <w:r w:rsidRPr="0037567A">
              <w:rPr>
                <w:rFonts w:ascii="Calibri" w:eastAsia="Calibri" w:hAnsi="Calibri" w:cs="Calibri"/>
                <w:lang w:val="en-US"/>
              </w:rPr>
              <w:t xml:space="preserve">June </w:t>
            </w:r>
            <w:r w:rsidR="00A1385C">
              <w:rPr>
                <w:rFonts w:ascii="Calibri" w:eastAsia="Calibri" w:hAnsi="Calibri" w:cs="Calibri"/>
                <w:lang w:val="en-US"/>
              </w:rPr>
              <w:t>20</w:t>
            </w:r>
            <w:r w:rsidRPr="0037567A">
              <w:rPr>
                <w:rFonts w:ascii="Calibri" w:eastAsia="Calibri" w:hAnsi="Calibri" w:cs="Calibri"/>
                <w:lang w:val="en-US"/>
              </w:rPr>
              <w:t>21</w:t>
            </w:r>
          </w:p>
        </w:tc>
      </w:tr>
      <w:tr w:rsidR="00DA0212" w:rsidRPr="00C57EF0" w14:paraId="608B855A" w14:textId="77777777" w:rsidTr="005C51AD">
        <w:trPr>
          <w:trHeight w:val="1157"/>
          <w:jc w:val="center"/>
        </w:trPr>
        <w:tc>
          <w:tcPr>
            <w:tcW w:w="1306" w:type="dxa"/>
          </w:tcPr>
          <w:p w14:paraId="42D12834" w14:textId="71279414" w:rsidR="00DA0212" w:rsidRPr="0037567A" w:rsidRDefault="00DA0212" w:rsidP="00F345AE">
            <w:pPr>
              <w:widowControl w:val="0"/>
              <w:autoSpaceDE w:val="0"/>
              <w:autoSpaceDN w:val="0"/>
              <w:spacing w:after="0"/>
              <w:jc w:val="center"/>
              <w:rPr>
                <w:rFonts w:ascii="Calibri" w:eastAsia="Calibri" w:hAnsi="Calibri" w:cs="Calibri"/>
                <w:lang w:val="en-US"/>
              </w:rPr>
            </w:pPr>
            <w:r w:rsidRPr="0037567A">
              <w:rPr>
                <w:rFonts w:ascii="Calibri" w:eastAsia="Calibri" w:hAnsi="Calibri" w:cs="Calibri"/>
                <w:lang w:val="en-US"/>
              </w:rPr>
              <w:t>23.5.22</w:t>
            </w:r>
          </w:p>
        </w:tc>
        <w:tc>
          <w:tcPr>
            <w:tcW w:w="3255" w:type="dxa"/>
          </w:tcPr>
          <w:p w14:paraId="3E18A857" w14:textId="77777777" w:rsidR="00DA0212" w:rsidRPr="0037567A" w:rsidRDefault="00DA0212" w:rsidP="00DA0212">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Special Educational Needs Co-</w:t>
            </w:r>
            <w:proofErr w:type="spellStart"/>
            <w:r w:rsidRPr="0037567A">
              <w:rPr>
                <w:rFonts w:ascii="Calibri" w:eastAsia="Calibri" w:hAnsi="Calibri" w:cs="Calibri"/>
                <w:lang w:val="en-US"/>
              </w:rPr>
              <w:t>ordinators</w:t>
            </w:r>
            <w:proofErr w:type="spellEnd"/>
          </w:p>
          <w:p w14:paraId="52FEDEDB" w14:textId="77777777" w:rsidR="00DA0212" w:rsidRPr="0037567A" w:rsidRDefault="00DA0212" w:rsidP="00DA0212">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Jeannette Mackinney</w:t>
            </w:r>
          </w:p>
          <w:p w14:paraId="6D002D8D" w14:textId="16B85BD1" w:rsidR="00DA0212" w:rsidRPr="0037567A" w:rsidRDefault="00DA0212" w:rsidP="00DA0212">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Anne Shipley</w:t>
            </w:r>
          </w:p>
        </w:tc>
        <w:tc>
          <w:tcPr>
            <w:tcW w:w="2835" w:type="dxa"/>
          </w:tcPr>
          <w:p w14:paraId="5EA3BD43" w14:textId="77777777" w:rsidR="00DA0212" w:rsidRPr="0037567A" w:rsidRDefault="00DA0212" w:rsidP="00DA0212">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 xml:space="preserve">Special Educational Needs </w:t>
            </w:r>
          </w:p>
          <w:p w14:paraId="4AA08C94" w14:textId="77777777" w:rsidR="00DA0212" w:rsidRPr="0037567A" w:rsidRDefault="00DA0212" w:rsidP="00DA0212">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CEO</w:t>
            </w:r>
          </w:p>
          <w:p w14:paraId="3AE0722F" w14:textId="53278EB9" w:rsidR="00DA0212" w:rsidRPr="0037567A" w:rsidRDefault="00DA0212" w:rsidP="000836DB">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Pupil Welfare Officer</w:t>
            </w:r>
          </w:p>
        </w:tc>
        <w:tc>
          <w:tcPr>
            <w:tcW w:w="3231" w:type="dxa"/>
          </w:tcPr>
          <w:p w14:paraId="4F894792" w14:textId="38E978E8" w:rsidR="00DA0212" w:rsidRPr="0037567A" w:rsidRDefault="00A1385C"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2022</w:t>
            </w:r>
          </w:p>
        </w:tc>
      </w:tr>
      <w:tr w:rsidR="00F12DF7" w:rsidRPr="00C57EF0" w14:paraId="7C53EB41" w14:textId="77777777" w:rsidTr="005C51AD">
        <w:trPr>
          <w:trHeight w:val="1157"/>
          <w:jc w:val="center"/>
        </w:trPr>
        <w:tc>
          <w:tcPr>
            <w:tcW w:w="1306" w:type="dxa"/>
          </w:tcPr>
          <w:p w14:paraId="0A124CEB" w14:textId="3CE3C4A2" w:rsidR="00F12DF7" w:rsidRPr="0037567A" w:rsidRDefault="00F12DF7"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lastRenderedPageBreak/>
              <w:t>16.6.2023</w:t>
            </w:r>
          </w:p>
        </w:tc>
        <w:tc>
          <w:tcPr>
            <w:tcW w:w="3255" w:type="dxa"/>
          </w:tcPr>
          <w:p w14:paraId="3E8861EB" w14:textId="77777777" w:rsidR="00F12DF7" w:rsidRDefault="00F12DF7"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Anne Shipley </w:t>
            </w:r>
          </w:p>
          <w:p w14:paraId="7B1D88F1" w14:textId="2E7CD4DD" w:rsidR="00F12DF7" w:rsidRPr="0037567A" w:rsidRDefault="00F12DF7"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tc>
        <w:tc>
          <w:tcPr>
            <w:tcW w:w="2835" w:type="dxa"/>
          </w:tcPr>
          <w:p w14:paraId="27BFD8DC" w14:textId="77777777" w:rsidR="00F12DF7" w:rsidRDefault="00F12DF7"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Pupil Welfare Officer</w:t>
            </w:r>
          </w:p>
          <w:p w14:paraId="371B80E2" w14:textId="047E8757" w:rsidR="00F12DF7" w:rsidRPr="0037567A" w:rsidRDefault="00F12DF7"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Academic Outcomes and Inclusion</w:t>
            </w:r>
          </w:p>
        </w:tc>
        <w:tc>
          <w:tcPr>
            <w:tcW w:w="3231" w:type="dxa"/>
          </w:tcPr>
          <w:p w14:paraId="352C3758" w14:textId="2E85A500" w:rsidR="00F12DF7" w:rsidRDefault="008A1AF4"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2023</w:t>
            </w:r>
          </w:p>
        </w:tc>
      </w:tr>
      <w:tr w:rsidR="00CA335F" w:rsidRPr="00C57EF0" w14:paraId="3B095D03" w14:textId="77777777" w:rsidTr="005C51AD">
        <w:trPr>
          <w:trHeight w:val="1157"/>
          <w:jc w:val="center"/>
        </w:trPr>
        <w:tc>
          <w:tcPr>
            <w:tcW w:w="1306" w:type="dxa"/>
          </w:tcPr>
          <w:p w14:paraId="7928C58D" w14:textId="7311012F" w:rsidR="00CA335F" w:rsidRDefault="00915596"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20</w:t>
            </w:r>
            <w:r w:rsidR="00CA335F">
              <w:rPr>
                <w:rFonts w:ascii="Calibri" w:eastAsia="Calibri" w:hAnsi="Calibri" w:cs="Calibri"/>
                <w:lang w:val="en-US"/>
              </w:rPr>
              <w:t>.6.202</w:t>
            </w:r>
            <w:r w:rsidR="00272980">
              <w:rPr>
                <w:rFonts w:ascii="Calibri" w:eastAsia="Calibri" w:hAnsi="Calibri" w:cs="Calibri"/>
                <w:lang w:val="en-US"/>
              </w:rPr>
              <w:t>4</w:t>
            </w:r>
          </w:p>
        </w:tc>
        <w:tc>
          <w:tcPr>
            <w:tcW w:w="3255" w:type="dxa"/>
          </w:tcPr>
          <w:p w14:paraId="1FCB39F3" w14:textId="77777777" w:rsidR="00CA335F" w:rsidRDefault="00CA335F"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p w14:paraId="2C2FA1F1" w14:textId="26687369" w:rsidR="008A1AF4" w:rsidRDefault="008A1AF4"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Special needs co </w:t>
            </w:r>
            <w:proofErr w:type="spellStart"/>
            <w:r>
              <w:rPr>
                <w:rFonts w:ascii="Calibri" w:eastAsia="Calibri" w:hAnsi="Calibri" w:cs="Calibri"/>
                <w:lang w:val="en-US"/>
              </w:rPr>
              <w:t>ordinators</w:t>
            </w:r>
            <w:proofErr w:type="spellEnd"/>
          </w:p>
        </w:tc>
        <w:tc>
          <w:tcPr>
            <w:tcW w:w="2835" w:type="dxa"/>
          </w:tcPr>
          <w:p w14:paraId="3A646DCC" w14:textId="68C7E88D" w:rsidR="00CA335F" w:rsidRDefault="00CA335F"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Academic Outcomes and Inclusion</w:t>
            </w:r>
          </w:p>
        </w:tc>
        <w:tc>
          <w:tcPr>
            <w:tcW w:w="3231" w:type="dxa"/>
          </w:tcPr>
          <w:p w14:paraId="39D4FD62" w14:textId="0DB9B8C2" w:rsidR="00CA335F" w:rsidRDefault="00272980"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2024</w:t>
            </w:r>
          </w:p>
        </w:tc>
      </w:tr>
      <w:tr w:rsidR="005C51AD" w:rsidRPr="00C57EF0" w14:paraId="00788867" w14:textId="77777777" w:rsidTr="005C51AD">
        <w:trPr>
          <w:trHeight w:val="1157"/>
          <w:jc w:val="center"/>
        </w:trPr>
        <w:tc>
          <w:tcPr>
            <w:tcW w:w="1306" w:type="dxa"/>
          </w:tcPr>
          <w:p w14:paraId="1CC23901" w14:textId="3B661A43" w:rsidR="005C51AD" w:rsidRDefault="005C51AD"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25.6.2025</w:t>
            </w:r>
          </w:p>
        </w:tc>
        <w:tc>
          <w:tcPr>
            <w:tcW w:w="3255" w:type="dxa"/>
          </w:tcPr>
          <w:p w14:paraId="0E9FA966" w14:textId="77777777" w:rsidR="005C51AD" w:rsidRDefault="005C51AD" w:rsidP="005C51AD">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p w14:paraId="6211A47E" w14:textId="1E326055" w:rsidR="005C51AD" w:rsidRDefault="005C51AD" w:rsidP="005C51AD">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Special needs co </w:t>
            </w:r>
            <w:proofErr w:type="spellStart"/>
            <w:r>
              <w:rPr>
                <w:rFonts w:ascii="Calibri" w:eastAsia="Calibri" w:hAnsi="Calibri" w:cs="Calibri"/>
                <w:lang w:val="en-US"/>
              </w:rPr>
              <w:t>ordinators</w:t>
            </w:r>
            <w:proofErr w:type="spellEnd"/>
          </w:p>
        </w:tc>
        <w:tc>
          <w:tcPr>
            <w:tcW w:w="2835" w:type="dxa"/>
          </w:tcPr>
          <w:p w14:paraId="59E05A67" w14:textId="57AE6003" w:rsidR="005C51AD" w:rsidRDefault="005C51AD"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Academic Outcomes and Inclusion</w:t>
            </w:r>
          </w:p>
        </w:tc>
        <w:tc>
          <w:tcPr>
            <w:tcW w:w="3231" w:type="dxa"/>
          </w:tcPr>
          <w:p w14:paraId="0EF8F916" w14:textId="487E7E31" w:rsidR="005C51AD" w:rsidRDefault="005C51AD"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2025</w:t>
            </w:r>
          </w:p>
        </w:tc>
      </w:tr>
      <w:tr w:rsidR="00503919" w:rsidRPr="00C57EF0" w14:paraId="628149F3" w14:textId="77777777" w:rsidTr="005C51AD">
        <w:trPr>
          <w:trHeight w:val="1157"/>
          <w:jc w:val="center"/>
        </w:trPr>
        <w:tc>
          <w:tcPr>
            <w:tcW w:w="1306" w:type="dxa"/>
          </w:tcPr>
          <w:p w14:paraId="4CE59C0A" w14:textId="5D4A6019" w:rsidR="00503919" w:rsidRDefault="00503919"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6.7.2026</w:t>
            </w:r>
          </w:p>
        </w:tc>
        <w:tc>
          <w:tcPr>
            <w:tcW w:w="3255" w:type="dxa"/>
          </w:tcPr>
          <w:p w14:paraId="3BAF329B" w14:textId="77777777" w:rsidR="00503919" w:rsidRDefault="00503919" w:rsidP="00503919">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p w14:paraId="1FA0155C" w14:textId="77777777" w:rsidR="00503919" w:rsidRDefault="00503919" w:rsidP="005C51AD">
            <w:pPr>
              <w:widowControl w:val="0"/>
              <w:autoSpaceDE w:val="0"/>
              <w:autoSpaceDN w:val="0"/>
              <w:spacing w:after="0" w:line="243" w:lineRule="exact"/>
              <w:ind w:right="714"/>
              <w:jc w:val="center"/>
              <w:rPr>
                <w:rFonts w:ascii="Calibri" w:eastAsia="Calibri" w:hAnsi="Calibri" w:cs="Calibri"/>
                <w:lang w:val="en-US"/>
              </w:rPr>
            </w:pPr>
          </w:p>
        </w:tc>
        <w:tc>
          <w:tcPr>
            <w:tcW w:w="2835" w:type="dxa"/>
          </w:tcPr>
          <w:p w14:paraId="5B602936" w14:textId="1D871B08" w:rsidR="00503919" w:rsidRDefault="00503919"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Inclusion</w:t>
            </w:r>
          </w:p>
        </w:tc>
        <w:tc>
          <w:tcPr>
            <w:tcW w:w="3231" w:type="dxa"/>
          </w:tcPr>
          <w:p w14:paraId="1319DEB4" w14:textId="6AFAF22B" w:rsidR="00503919" w:rsidRDefault="00503919"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2026</w:t>
            </w:r>
          </w:p>
        </w:tc>
      </w:tr>
    </w:tbl>
    <w:p w14:paraId="2639B993" w14:textId="77777777" w:rsidR="00492AEC" w:rsidRDefault="00492AEC" w:rsidP="00A1385C">
      <w:pPr>
        <w:widowControl w:val="0"/>
        <w:autoSpaceDE w:val="0"/>
        <w:autoSpaceDN w:val="0"/>
        <w:spacing w:after="0" w:line="243" w:lineRule="exact"/>
        <w:ind w:right="714"/>
        <w:jc w:val="center"/>
        <w:rPr>
          <w:rStyle w:val="Hyperlink"/>
          <w:rFonts w:ascii="Calibri" w:hAnsi="Calibri" w:cs="Calibri"/>
        </w:rPr>
      </w:pPr>
    </w:p>
    <w:p w14:paraId="5E8EE8B8" w14:textId="143E95F0" w:rsidR="0098312A" w:rsidRPr="00A1385C" w:rsidRDefault="00834B5A" w:rsidP="00A1385C">
      <w:pPr>
        <w:tabs>
          <w:tab w:val="left" w:pos="7125"/>
        </w:tabs>
        <w:jc w:val="center"/>
        <w:rPr>
          <w:rFonts w:ascii="Calibri" w:hAnsi="Calibri" w:cs="Calibri"/>
          <w:color w:val="000000"/>
          <w:sz w:val="20"/>
        </w:rPr>
      </w:pPr>
      <w:r w:rsidRPr="00A1385C">
        <w:rPr>
          <w:rFonts w:ascii="Calibri" w:hAnsi="Calibri" w:cs="Calibri"/>
          <w:b/>
          <w:sz w:val="40"/>
          <w:szCs w:val="40"/>
        </w:rPr>
        <w:t>Hales</w:t>
      </w:r>
      <w:r w:rsidR="009F20F1" w:rsidRPr="00A1385C">
        <w:rPr>
          <w:rFonts w:ascii="Calibri" w:hAnsi="Calibri" w:cs="Calibri"/>
          <w:b/>
          <w:sz w:val="40"/>
          <w:szCs w:val="40"/>
        </w:rPr>
        <w:t xml:space="preserve"> V</w:t>
      </w:r>
      <w:r w:rsidRPr="00A1385C">
        <w:rPr>
          <w:rFonts w:ascii="Calibri" w:hAnsi="Calibri" w:cs="Calibri"/>
          <w:b/>
          <w:sz w:val="40"/>
          <w:szCs w:val="40"/>
        </w:rPr>
        <w:t>alley Trust /</w:t>
      </w:r>
      <w:r w:rsidR="0098312A" w:rsidRPr="00A1385C">
        <w:rPr>
          <w:rFonts w:ascii="Calibri" w:hAnsi="Calibri" w:cs="Calibri"/>
          <w:b/>
          <w:sz w:val="40"/>
          <w:szCs w:val="40"/>
        </w:rPr>
        <w:t>NHS Partnership</w:t>
      </w:r>
    </w:p>
    <w:p w14:paraId="50D4FF42" w14:textId="5356C790" w:rsidR="00477344" w:rsidRPr="00477344" w:rsidRDefault="009C2757" w:rsidP="15F0C700">
      <w:pPr>
        <w:tabs>
          <w:tab w:val="left" w:pos="7125"/>
        </w:tabs>
        <w:jc w:val="center"/>
      </w:pPr>
      <w:proofErr w:type="spellStart"/>
      <w:r>
        <w:rPr>
          <w:rFonts w:ascii="Calibri" w:hAnsi="Calibri" w:cs="Calibri"/>
          <w:b/>
          <w:bCs/>
          <w:sz w:val="32"/>
          <w:szCs w:val="32"/>
        </w:rPr>
        <w:t>Withymoor</w:t>
      </w:r>
      <w:proofErr w:type="spellEnd"/>
      <w:r w:rsidR="0151F69F" w:rsidRPr="2377DCCB">
        <w:rPr>
          <w:rFonts w:ascii="Calibri" w:hAnsi="Calibri" w:cs="Calibri"/>
          <w:b/>
          <w:bCs/>
          <w:sz w:val="32"/>
          <w:szCs w:val="32"/>
        </w:rPr>
        <w:t xml:space="preserve"> </w:t>
      </w:r>
      <w:r w:rsidR="515F0CDA" w:rsidRPr="2377DCCB">
        <w:rPr>
          <w:rFonts w:ascii="Calibri" w:hAnsi="Calibri" w:cs="Calibri"/>
          <w:b/>
          <w:bCs/>
          <w:sz w:val="32"/>
          <w:szCs w:val="32"/>
        </w:rPr>
        <w:t>Primary School</w:t>
      </w:r>
    </w:p>
    <w:p w14:paraId="3DEEC669" w14:textId="77777777" w:rsidR="008C4B65" w:rsidRPr="00C57EF0" w:rsidRDefault="008C4B65" w:rsidP="0098312A">
      <w:pPr>
        <w:jc w:val="center"/>
        <w:rPr>
          <w:rFonts w:ascii="Calibri" w:hAnsi="Calibri" w:cs="Calibri"/>
          <w:b/>
          <w:szCs w:val="24"/>
          <w:u w:val="single"/>
        </w:rPr>
      </w:pPr>
    </w:p>
    <w:p w14:paraId="50EF72CC" w14:textId="77777777" w:rsidR="0098312A" w:rsidRPr="00477344" w:rsidRDefault="0098312A" w:rsidP="00F11EF0">
      <w:pPr>
        <w:spacing w:line="360" w:lineRule="auto"/>
        <w:rPr>
          <w:rFonts w:ascii="Calibri" w:hAnsi="Calibri" w:cs="Calibri"/>
          <w:szCs w:val="24"/>
        </w:rPr>
      </w:pPr>
      <w:r w:rsidRPr="00477344">
        <w:rPr>
          <w:rFonts w:ascii="Calibri" w:hAnsi="Calibri" w:cs="Calibri"/>
          <w:szCs w:val="24"/>
        </w:rPr>
        <w:t>The health of our pupils is of paramount importance</w:t>
      </w:r>
      <w:r w:rsidR="005A3226" w:rsidRPr="00477344">
        <w:rPr>
          <w:rFonts w:ascii="Calibri" w:hAnsi="Calibri" w:cs="Calibri"/>
          <w:szCs w:val="24"/>
        </w:rPr>
        <w:t>.</w:t>
      </w:r>
      <w:r w:rsidRPr="00477344">
        <w:rPr>
          <w:rFonts w:ascii="Calibri" w:hAnsi="Calibri" w:cs="Calibri"/>
          <w:szCs w:val="24"/>
        </w:rPr>
        <w:t xml:space="preserve"> </w:t>
      </w:r>
      <w:r w:rsidR="005A3226" w:rsidRPr="00477344">
        <w:rPr>
          <w:rFonts w:ascii="Calibri" w:hAnsi="Calibri" w:cs="Calibri"/>
          <w:szCs w:val="24"/>
        </w:rPr>
        <w:t>P</w:t>
      </w:r>
      <w:r w:rsidRPr="00477344">
        <w:rPr>
          <w:rFonts w:ascii="Calibri" w:hAnsi="Calibri" w:cs="Calibri"/>
          <w:szCs w:val="24"/>
        </w:rPr>
        <w:t xml:space="preserve">oor health can result in a barrier to learning and it is our aim to support Dudley NHS Primary Care in regularly monitoring the health and well-being of individuals. </w:t>
      </w:r>
    </w:p>
    <w:p w14:paraId="5513B2BE" w14:textId="55ED1956" w:rsidR="0098312A" w:rsidRDefault="0098312A" w:rsidP="00F11EF0">
      <w:pPr>
        <w:spacing w:line="360" w:lineRule="auto"/>
        <w:rPr>
          <w:rFonts w:ascii="Calibri" w:hAnsi="Calibri" w:cs="Calibri"/>
          <w:szCs w:val="24"/>
        </w:rPr>
      </w:pPr>
      <w:r w:rsidRPr="00477344">
        <w:rPr>
          <w:rFonts w:ascii="Calibri" w:hAnsi="Calibri" w:cs="Calibri"/>
          <w:szCs w:val="24"/>
        </w:rPr>
        <w:t xml:space="preserve">Our partnership with the NHS enables us to provide facilities for </w:t>
      </w:r>
      <w:proofErr w:type="gramStart"/>
      <w:r w:rsidRPr="00477344">
        <w:rPr>
          <w:rFonts w:ascii="Calibri" w:hAnsi="Calibri" w:cs="Calibri"/>
          <w:szCs w:val="24"/>
        </w:rPr>
        <w:t>a number of</w:t>
      </w:r>
      <w:proofErr w:type="gramEnd"/>
      <w:r w:rsidRPr="00477344">
        <w:rPr>
          <w:rFonts w:ascii="Calibri" w:hAnsi="Calibri" w:cs="Calibri"/>
          <w:szCs w:val="24"/>
        </w:rPr>
        <w:t xml:space="preserve"> timed checks to be carried out.  For your information these are listed below:</w:t>
      </w:r>
      <w:r w:rsidR="00DF106F">
        <w:rPr>
          <w:rFonts w:ascii="Calibri" w:hAnsi="Calibri" w:cs="Calibri"/>
          <w:szCs w:val="24"/>
        </w:rPr>
        <w:t xml:space="preserve"> </w:t>
      </w:r>
    </w:p>
    <w:p w14:paraId="53EF1538" w14:textId="79BAADED" w:rsidR="00DB0A5E" w:rsidRPr="00477344" w:rsidRDefault="00DB0A5E" w:rsidP="00F11EF0">
      <w:pPr>
        <w:spacing w:line="360" w:lineRule="auto"/>
        <w:rPr>
          <w:rFonts w:ascii="Calibri" w:hAnsi="Calibri" w:cs="Calibri"/>
          <w:szCs w:val="24"/>
        </w:rPr>
      </w:pPr>
      <w:r w:rsidRPr="00DB0A5E">
        <w:rPr>
          <w:rFonts w:ascii="Calibri" w:hAnsi="Calibri" w:cs="Calibri"/>
          <w:b/>
          <w:bCs/>
          <w:szCs w:val="24"/>
        </w:rPr>
        <w:t>Service Manager</w:t>
      </w:r>
      <w:r w:rsidRPr="00DB0A5E">
        <w:rPr>
          <w:rFonts w:ascii="Calibri" w:hAnsi="Calibri" w:cs="Calibri"/>
          <w:szCs w:val="24"/>
        </w:rPr>
        <w:br/>
        <w:t>Laura Bickley</w:t>
      </w:r>
      <w:r w:rsidRPr="00DB0A5E">
        <w:rPr>
          <w:rFonts w:ascii="Calibri" w:hAnsi="Calibri" w:cs="Calibri"/>
          <w:szCs w:val="24"/>
        </w:rPr>
        <w:br/>
        <w:t>Tel: 01384 408990</w:t>
      </w:r>
      <w:r w:rsidRPr="00DB0A5E">
        <w:rPr>
          <w:rFonts w:ascii="Calibri" w:hAnsi="Calibri" w:cs="Calibri"/>
          <w:szCs w:val="24"/>
        </w:rPr>
        <w:br/>
        <w:t>Email: </w:t>
      </w:r>
      <w:hyperlink r:id="rId12" w:history="1">
        <w:r w:rsidRPr="00DB0A5E">
          <w:rPr>
            <w:rStyle w:val="Hyperlink"/>
            <w:rFonts w:ascii="Calibri" w:hAnsi="Calibri" w:cs="Calibri"/>
            <w:sz w:val="24"/>
            <w:szCs w:val="24"/>
          </w:rPr>
          <w:t>laura.bickley@nhs.net</w:t>
        </w:r>
      </w:hyperlink>
    </w:p>
    <w:p w14:paraId="3FDC36D7" w14:textId="03F1ECE9" w:rsidR="0098312A" w:rsidRPr="00477344" w:rsidRDefault="0098312A" w:rsidP="00504860">
      <w:pPr>
        <w:numPr>
          <w:ilvl w:val="0"/>
          <w:numId w:val="28"/>
        </w:numPr>
        <w:spacing w:line="360" w:lineRule="auto"/>
        <w:rPr>
          <w:rFonts w:ascii="Calibri" w:hAnsi="Calibri" w:cs="Calibri"/>
          <w:szCs w:val="24"/>
        </w:rPr>
      </w:pPr>
      <w:r w:rsidRPr="00477344">
        <w:rPr>
          <w:rFonts w:ascii="Calibri" w:hAnsi="Calibri" w:cs="Calibri"/>
          <w:szCs w:val="24"/>
        </w:rPr>
        <w:t xml:space="preserve">The Dudley South NHS Primary Care Trust monitors all </w:t>
      </w:r>
      <w:r w:rsidR="00FE48F1" w:rsidRPr="00477344">
        <w:rPr>
          <w:rFonts w:ascii="Calibri" w:hAnsi="Calibri" w:cs="Calibri"/>
          <w:szCs w:val="24"/>
        </w:rPr>
        <w:t xml:space="preserve">school </w:t>
      </w:r>
      <w:r w:rsidR="00FE48F1" w:rsidRPr="0037567A">
        <w:rPr>
          <w:rFonts w:ascii="Calibri" w:hAnsi="Calibri" w:cs="Calibri"/>
          <w:szCs w:val="24"/>
        </w:rPr>
        <w:t>nurse</w:t>
      </w:r>
      <w:r w:rsidR="00DA0212" w:rsidRPr="0037567A">
        <w:rPr>
          <w:rFonts w:ascii="Calibri" w:hAnsi="Calibri" w:cs="Calibri"/>
          <w:szCs w:val="24"/>
        </w:rPr>
        <w:t>’</w:t>
      </w:r>
      <w:r w:rsidRPr="0037567A">
        <w:rPr>
          <w:rFonts w:ascii="Calibri" w:hAnsi="Calibri" w:cs="Calibri"/>
          <w:szCs w:val="24"/>
        </w:rPr>
        <w:t>s caseloads</w:t>
      </w:r>
      <w:r w:rsidRPr="00477344">
        <w:rPr>
          <w:rFonts w:ascii="Calibri" w:hAnsi="Calibri" w:cs="Calibri"/>
          <w:szCs w:val="24"/>
        </w:rPr>
        <w:t xml:space="preserve"> regularly and update</w:t>
      </w:r>
      <w:r w:rsidR="005A3226" w:rsidRPr="00477344">
        <w:rPr>
          <w:rFonts w:ascii="Calibri" w:hAnsi="Calibri" w:cs="Calibri"/>
          <w:szCs w:val="24"/>
        </w:rPr>
        <w:t>s</w:t>
      </w:r>
      <w:r w:rsidRPr="00477344">
        <w:rPr>
          <w:rFonts w:ascii="Calibri" w:hAnsi="Calibri" w:cs="Calibri"/>
          <w:szCs w:val="24"/>
        </w:rPr>
        <w:t xml:space="preserve"> when necessary.  This reflects in a good medical liaison between Primary and Secondary Schools.</w:t>
      </w:r>
      <w:r w:rsidR="00DB0A5E">
        <w:rPr>
          <w:rFonts w:ascii="Calibri" w:hAnsi="Calibri" w:cs="Calibri"/>
          <w:szCs w:val="24"/>
        </w:rPr>
        <w:t xml:space="preserve"> </w:t>
      </w:r>
    </w:p>
    <w:p w14:paraId="5C21039F" w14:textId="77777777" w:rsidR="0098312A" w:rsidRPr="00477344" w:rsidRDefault="0098312A" w:rsidP="00504860">
      <w:pPr>
        <w:numPr>
          <w:ilvl w:val="0"/>
          <w:numId w:val="28"/>
        </w:numPr>
        <w:spacing w:line="360" w:lineRule="auto"/>
        <w:rPr>
          <w:rFonts w:ascii="Calibri" w:hAnsi="Calibri" w:cs="Calibri"/>
          <w:szCs w:val="24"/>
        </w:rPr>
      </w:pPr>
      <w:r w:rsidRPr="00477344">
        <w:rPr>
          <w:rFonts w:ascii="Calibri" w:hAnsi="Calibri" w:cs="Calibri"/>
          <w:szCs w:val="24"/>
        </w:rPr>
        <w:t>It is important that all medical issues are transferred between schools.</w:t>
      </w:r>
    </w:p>
    <w:p w14:paraId="6E21F267" w14:textId="4711C6B1" w:rsidR="0098312A" w:rsidRPr="00685C28" w:rsidRDefault="00BD27D4" w:rsidP="2377DCCB">
      <w:pPr>
        <w:numPr>
          <w:ilvl w:val="0"/>
          <w:numId w:val="28"/>
        </w:numPr>
        <w:spacing w:line="360" w:lineRule="auto"/>
        <w:rPr>
          <w:rFonts w:ascii="Calibri" w:hAnsi="Calibri" w:cs="Calibri"/>
        </w:rPr>
      </w:pPr>
      <w:r w:rsidRPr="2377DCCB">
        <w:rPr>
          <w:rFonts w:ascii="Calibri" w:hAnsi="Calibri" w:cs="Calibri"/>
        </w:rPr>
        <w:lastRenderedPageBreak/>
        <w:t>Lutley</w:t>
      </w:r>
      <w:r w:rsidR="0098312A" w:rsidRPr="2377DCCB">
        <w:rPr>
          <w:rFonts w:ascii="Calibri" w:hAnsi="Calibri" w:cs="Calibri"/>
        </w:rPr>
        <w:t xml:space="preserve"> </w:t>
      </w:r>
      <w:r w:rsidRPr="2377DCCB">
        <w:rPr>
          <w:rFonts w:ascii="Calibri" w:hAnsi="Calibri" w:cs="Calibri"/>
        </w:rPr>
        <w:t xml:space="preserve">Primary School </w:t>
      </w:r>
      <w:r w:rsidR="00816C3A" w:rsidRPr="2377DCCB">
        <w:rPr>
          <w:rFonts w:ascii="Calibri" w:hAnsi="Calibri" w:cs="Calibri"/>
        </w:rPr>
        <w:t>and Lapal Primary</w:t>
      </w:r>
      <w:r w:rsidR="0098312A" w:rsidRPr="2377DCCB">
        <w:rPr>
          <w:rFonts w:ascii="Calibri" w:hAnsi="Calibri" w:cs="Calibri"/>
        </w:rPr>
        <w:t xml:space="preserve"> School </w:t>
      </w:r>
      <w:r w:rsidR="00D94834" w:rsidRPr="2377DCCB">
        <w:rPr>
          <w:rFonts w:ascii="Calibri" w:hAnsi="Calibri" w:cs="Calibri"/>
        </w:rPr>
        <w:t>Nurse</w:t>
      </w:r>
      <w:r w:rsidR="0098312A" w:rsidRPr="2377DCCB">
        <w:rPr>
          <w:rFonts w:ascii="Calibri" w:hAnsi="Calibri" w:cs="Calibri"/>
        </w:rPr>
        <w:t xml:space="preserve"> can be contacted </w:t>
      </w:r>
      <w:r w:rsidR="00DB0A5E" w:rsidRPr="2377DCCB">
        <w:rPr>
          <w:rFonts w:ascii="Calibri" w:hAnsi="Calibri" w:cs="Calibri"/>
        </w:rPr>
        <w:t>on the phone number:</w:t>
      </w:r>
      <w:r w:rsidR="00DB0A5E" w:rsidRPr="00DB0A5E">
        <w:rPr>
          <w:rFonts w:ascii="Arial" w:hAnsi="Arial" w:cs="Arial"/>
          <w:color w:val="212B32"/>
          <w:sz w:val="29"/>
          <w:szCs w:val="29"/>
          <w:shd w:val="clear" w:color="auto" w:fill="FFFFFF"/>
        </w:rPr>
        <w:t xml:space="preserve"> </w:t>
      </w:r>
      <w:r w:rsidR="00DB0A5E" w:rsidRPr="2377DCCB">
        <w:rPr>
          <w:rFonts w:ascii="Calibri" w:hAnsi="Calibri" w:cs="Calibri"/>
        </w:rPr>
        <w:t>01384 408990</w:t>
      </w:r>
    </w:p>
    <w:p w14:paraId="2920E4A3" w14:textId="5276A27C" w:rsidR="00816C3A" w:rsidRPr="00685C28" w:rsidRDefault="00816C3A" w:rsidP="00504860">
      <w:pPr>
        <w:numPr>
          <w:ilvl w:val="0"/>
          <w:numId w:val="28"/>
        </w:numPr>
        <w:spacing w:line="360" w:lineRule="auto"/>
        <w:rPr>
          <w:rFonts w:ascii="Calibri" w:hAnsi="Calibri" w:cs="Calibri"/>
          <w:szCs w:val="24"/>
        </w:rPr>
      </w:pPr>
      <w:r w:rsidRPr="00685C28">
        <w:rPr>
          <w:rFonts w:ascii="Calibri" w:hAnsi="Calibri" w:cs="Calibri"/>
          <w:szCs w:val="24"/>
        </w:rPr>
        <w:t xml:space="preserve">Hurst Hill Primary’s School Nurse can be contacted </w:t>
      </w:r>
      <w:r w:rsidR="00DB0A5E">
        <w:rPr>
          <w:rFonts w:ascii="Calibri" w:hAnsi="Calibri" w:cs="Calibri"/>
          <w:szCs w:val="24"/>
        </w:rPr>
        <w:t xml:space="preserve">on the phone number: </w:t>
      </w:r>
      <w:r w:rsidR="00DB0A5E" w:rsidRPr="00DB0A5E">
        <w:rPr>
          <w:rFonts w:ascii="Calibri" w:hAnsi="Calibri" w:cs="Calibri"/>
          <w:szCs w:val="24"/>
        </w:rPr>
        <w:t>01384 408990</w:t>
      </w:r>
    </w:p>
    <w:p w14:paraId="259F016A" w14:textId="3C5655A3" w:rsidR="00816C3A" w:rsidRPr="00685C28" w:rsidRDefault="00816C3A" w:rsidP="00504860">
      <w:pPr>
        <w:numPr>
          <w:ilvl w:val="0"/>
          <w:numId w:val="28"/>
        </w:numPr>
        <w:spacing w:line="360" w:lineRule="auto"/>
        <w:rPr>
          <w:rFonts w:ascii="Calibri" w:hAnsi="Calibri" w:cs="Calibri"/>
          <w:szCs w:val="24"/>
        </w:rPr>
      </w:pPr>
      <w:r w:rsidRPr="00685C28">
        <w:rPr>
          <w:rFonts w:ascii="Calibri" w:hAnsi="Calibri" w:cs="Calibri"/>
          <w:szCs w:val="24"/>
        </w:rPr>
        <w:t>Woodside Primary’s School Nu</w:t>
      </w:r>
      <w:r w:rsidR="00B52E76" w:rsidRPr="00685C28">
        <w:rPr>
          <w:rFonts w:ascii="Calibri" w:hAnsi="Calibri" w:cs="Calibri"/>
          <w:szCs w:val="24"/>
        </w:rPr>
        <w:t xml:space="preserve">rse can be contacted </w:t>
      </w:r>
      <w:r w:rsidR="00DB0A5E">
        <w:rPr>
          <w:rFonts w:ascii="Calibri" w:hAnsi="Calibri" w:cs="Calibri"/>
          <w:szCs w:val="24"/>
        </w:rPr>
        <w:t xml:space="preserve">on the phone number: </w:t>
      </w:r>
      <w:r w:rsidR="00DB0A5E" w:rsidRPr="00DB0A5E">
        <w:rPr>
          <w:rFonts w:ascii="Calibri" w:hAnsi="Calibri" w:cs="Calibri"/>
          <w:szCs w:val="24"/>
        </w:rPr>
        <w:t>01384 590010</w:t>
      </w:r>
    </w:p>
    <w:p w14:paraId="091BDF6E" w14:textId="0E4E2536" w:rsidR="00816C3A" w:rsidRDefault="00816C3A" w:rsidP="2377DCCB">
      <w:pPr>
        <w:numPr>
          <w:ilvl w:val="0"/>
          <w:numId w:val="28"/>
        </w:numPr>
        <w:spacing w:line="360" w:lineRule="auto"/>
        <w:rPr>
          <w:rFonts w:ascii="Calibri" w:hAnsi="Calibri" w:cs="Calibri"/>
          <w:b/>
          <w:bCs/>
        </w:rPr>
      </w:pPr>
      <w:r w:rsidRPr="2377DCCB">
        <w:rPr>
          <w:rFonts w:ascii="Calibri" w:hAnsi="Calibri" w:cs="Calibri"/>
        </w:rPr>
        <w:t xml:space="preserve">Priory Primary’s School Nurse can be contacted </w:t>
      </w:r>
      <w:r w:rsidR="00DB0A5E" w:rsidRPr="2377DCCB">
        <w:rPr>
          <w:rFonts w:ascii="Calibri" w:hAnsi="Calibri" w:cs="Calibri"/>
        </w:rPr>
        <w:t>on the phone number:</w:t>
      </w:r>
      <w:r w:rsidR="00DB0A5E" w:rsidRPr="00DB0A5E">
        <w:rPr>
          <w:rFonts w:ascii="Arial" w:hAnsi="Arial" w:cs="Arial"/>
          <w:color w:val="212B32"/>
          <w:sz w:val="29"/>
          <w:szCs w:val="29"/>
          <w:shd w:val="clear" w:color="auto" w:fill="FFFFFF"/>
        </w:rPr>
        <w:t xml:space="preserve"> </w:t>
      </w:r>
      <w:r w:rsidR="00DB0A5E" w:rsidRPr="2377DCCB">
        <w:rPr>
          <w:rFonts w:ascii="Calibri" w:hAnsi="Calibri" w:cs="Calibri"/>
        </w:rPr>
        <w:t>01384 408990</w:t>
      </w:r>
    </w:p>
    <w:p w14:paraId="3323FEF6" w14:textId="0A476235" w:rsidR="005833FB" w:rsidRPr="005833FB" w:rsidRDefault="005833FB" w:rsidP="00504860">
      <w:pPr>
        <w:numPr>
          <w:ilvl w:val="0"/>
          <w:numId w:val="28"/>
        </w:numPr>
        <w:spacing w:line="360" w:lineRule="auto"/>
        <w:rPr>
          <w:rFonts w:ascii="Calibri" w:hAnsi="Calibri" w:cs="Calibri"/>
          <w:bCs/>
          <w:szCs w:val="24"/>
        </w:rPr>
      </w:pPr>
      <w:r w:rsidRPr="005833FB">
        <w:rPr>
          <w:rFonts w:ascii="Calibri" w:hAnsi="Calibri" w:cs="Calibri"/>
          <w:bCs/>
          <w:szCs w:val="24"/>
        </w:rPr>
        <w:t>Gig Mill</w:t>
      </w:r>
      <w:r>
        <w:rPr>
          <w:rFonts w:ascii="Calibri" w:hAnsi="Calibri" w:cs="Calibri"/>
          <w:bCs/>
          <w:szCs w:val="24"/>
        </w:rPr>
        <w:t xml:space="preserve"> </w:t>
      </w:r>
      <w:r w:rsidRPr="00685C28">
        <w:rPr>
          <w:rFonts w:ascii="Calibri" w:hAnsi="Calibri" w:cs="Calibri"/>
          <w:szCs w:val="24"/>
        </w:rPr>
        <w:t xml:space="preserve">Primary’s School Nurse can be contacted </w:t>
      </w:r>
      <w:r w:rsidR="00DB0A5E">
        <w:rPr>
          <w:rFonts w:ascii="Calibri" w:hAnsi="Calibri" w:cs="Calibri"/>
          <w:szCs w:val="24"/>
        </w:rPr>
        <w:t xml:space="preserve">on the phone number: </w:t>
      </w:r>
      <w:r w:rsidR="00DB0A5E" w:rsidRPr="00DB0A5E">
        <w:rPr>
          <w:rFonts w:ascii="Calibri" w:hAnsi="Calibri" w:cs="Calibri"/>
          <w:szCs w:val="24"/>
        </w:rPr>
        <w:t>01384 894358</w:t>
      </w:r>
    </w:p>
    <w:p w14:paraId="211D0744" w14:textId="0AD7A2A3" w:rsidR="005833FB" w:rsidRPr="00685C28" w:rsidRDefault="005833FB" w:rsidP="005833FB">
      <w:pPr>
        <w:numPr>
          <w:ilvl w:val="0"/>
          <w:numId w:val="28"/>
        </w:numPr>
        <w:spacing w:line="360" w:lineRule="auto"/>
        <w:rPr>
          <w:rFonts w:ascii="Calibri" w:hAnsi="Calibri" w:cs="Calibri"/>
          <w:szCs w:val="24"/>
        </w:rPr>
      </w:pPr>
      <w:r w:rsidRPr="005833FB">
        <w:rPr>
          <w:rFonts w:ascii="Calibri" w:hAnsi="Calibri" w:cs="Calibri"/>
          <w:bCs/>
          <w:szCs w:val="24"/>
        </w:rPr>
        <w:t>Withymoor</w:t>
      </w:r>
      <w:r>
        <w:rPr>
          <w:rFonts w:ascii="Calibri" w:hAnsi="Calibri" w:cs="Calibri"/>
          <w:bCs/>
          <w:szCs w:val="24"/>
        </w:rPr>
        <w:t xml:space="preserve"> </w:t>
      </w:r>
      <w:r w:rsidRPr="00685C28">
        <w:rPr>
          <w:rFonts w:ascii="Calibri" w:hAnsi="Calibri" w:cs="Calibri"/>
          <w:szCs w:val="24"/>
        </w:rPr>
        <w:t xml:space="preserve">Primary’s School Nurse can be contacted </w:t>
      </w:r>
      <w:r w:rsidR="00DB0A5E">
        <w:rPr>
          <w:rFonts w:ascii="Calibri" w:hAnsi="Calibri" w:cs="Calibri"/>
          <w:szCs w:val="24"/>
        </w:rPr>
        <w:t xml:space="preserve">on the phone number: </w:t>
      </w:r>
      <w:r w:rsidR="00DB0A5E" w:rsidRPr="00DB0A5E">
        <w:rPr>
          <w:rFonts w:ascii="Calibri" w:hAnsi="Calibri" w:cs="Calibri"/>
          <w:szCs w:val="24"/>
        </w:rPr>
        <w:t>01384 408990</w:t>
      </w:r>
    </w:p>
    <w:p w14:paraId="6C769F65" w14:textId="71AC917E" w:rsidR="005833FB" w:rsidRPr="005833FB" w:rsidRDefault="005833FB" w:rsidP="005833FB">
      <w:pPr>
        <w:spacing w:line="360" w:lineRule="auto"/>
        <w:ind w:left="720"/>
        <w:rPr>
          <w:rFonts w:ascii="Calibri" w:hAnsi="Calibri" w:cs="Calibri"/>
          <w:bCs/>
          <w:szCs w:val="24"/>
        </w:rPr>
      </w:pPr>
    </w:p>
    <w:p w14:paraId="3332B46C" w14:textId="7F2E9EC6" w:rsidR="0098312A" w:rsidRPr="004A5711" w:rsidRDefault="00752531" w:rsidP="00F11EF0">
      <w:pPr>
        <w:spacing w:line="360" w:lineRule="auto"/>
        <w:rPr>
          <w:rFonts w:ascii="Calibri" w:hAnsi="Calibri" w:cs="Calibri"/>
          <w:sz w:val="28"/>
          <w:szCs w:val="28"/>
          <w:highlight w:val="yellow"/>
        </w:rPr>
      </w:pPr>
      <w:r>
        <w:rPr>
          <w:rFonts w:ascii="Calibri" w:hAnsi="Calibri" w:cs="Calibri"/>
          <w:b/>
          <w:szCs w:val="24"/>
        </w:rPr>
        <w:br w:type="page"/>
      </w:r>
      <w:r w:rsidR="0098312A" w:rsidRPr="004A5711">
        <w:rPr>
          <w:rFonts w:ascii="Calibri" w:hAnsi="Calibri" w:cs="Calibri"/>
          <w:b/>
          <w:sz w:val="28"/>
          <w:szCs w:val="28"/>
        </w:rPr>
        <w:lastRenderedPageBreak/>
        <w:t>The care scheme of work that the S</w:t>
      </w:r>
      <w:r w:rsidR="000377C7" w:rsidRPr="004A5711">
        <w:rPr>
          <w:rFonts w:ascii="Calibri" w:hAnsi="Calibri" w:cs="Calibri"/>
          <w:b/>
          <w:sz w:val="28"/>
          <w:szCs w:val="28"/>
        </w:rPr>
        <w:t xml:space="preserve">chool </w:t>
      </w:r>
      <w:r w:rsidR="0098312A" w:rsidRPr="004A5711">
        <w:rPr>
          <w:rFonts w:ascii="Calibri" w:hAnsi="Calibri" w:cs="Calibri"/>
          <w:b/>
          <w:sz w:val="28"/>
          <w:szCs w:val="28"/>
        </w:rPr>
        <w:t>H</w:t>
      </w:r>
      <w:r w:rsidR="000377C7" w:rsidRPr="004A5711">
        <w:rPr>
          <w:rFonts w:ascii="Calibri" w:hAnsi="Calibri" w:cs="Calibri"/>
          <w:b/>
          <w:sz w:val="28"/>
          <w:szCs w:val="28"/>
        </w:rPr>
        <w:t xml:space="preserve">ealth </w:t>
      </w:r>
      <w:r w:rsidR="0098312A" w:rsidRPr="004A5711">
        <w:rPr>
          <w:rFonts w:ascii="Calibri" w:hAnsi="Calibri" w:cs="Calibri"/>
          <w:b/>
          <w:sz w:val="28"/>
          <w:szCs w:val="28"/>
        </w:rPr>
        <w:t>A</w:t>
      </w:r>
      <w:r w:rsidR="000377C7" w:rsidRPr="004A5711">
        <w:rPr>
          <w:rFonts w:ascii="Calibri" w:hAnsi="Calibri" w:cs="Calibri"/>
          <w:b/>
          <w:sz w:val="28"/>
          <w:szCs w:val="28"/>
        </w:rPr>
        <w:t>dvisor</w:t>
      </w:r>
      <w:r w:rsidR="0098312A" w:rsidRPr="004A5711">
        <w:rPr>
          <w:rFonts w:ascii="Calibri" w:hAnsi="Calibri" w:cs="Calibri"/>
          <w:b/>
          <w:sz w:val="28"/>
          <w:szCs w:val="28"/>
        </w:rPr>
        <w:t xml:space="preserve"> offers </w:t>
      </w:r>
      <w:proofErr w:type="gramStart"/>
      <w:r w:rsidR="0098312A" w:rsidRPr="004A5711">
        <w:rPr>
          <w:rFonts w:ascii="Calibri" w:hAnsi="Calibri" w:cs="Calibri"/>
          <w:b/>
          <w:sz w:val="28"/>
          <w:szCs w:val="28"/>
        </w:rPr>
        <w:t>is</w:t>
      </w:r>
      <w:proofErr w:type="gramEnd"/>
      <w:r w:rsidR="0098312A" w:rsidRPr="004A5711">
        <w:rPr>
          <w:rFonts w:ascii="Calibri" w:hAnsi="Calibri" w:cs="Calibri"/>
          <w:b/>
          <w:sz w:val="28"/>
          <w:szCs w:val="28"/>
        </w:rPr>
        <w:t>:</w:t>
      </w:r>
    </w:p>
    <w:p w14:paraId="7EC025A6" w14:textId="3BEEA0AB" w:rsidR="0098312A" w:rsidRPr="000C25B7" w:rsidRDefault="0098312A" w:rsidP="004F6C28">
      <w:pPr>
        <w:spacing w:line="360" w:lineRule="auto"/>
        <w:ind w:left="720"/>
        <w:rPr>
          <w:rFonts w:ascii="Calibri" w:hAnsi="Calibri" w:cs="Calibri"/>
          <w:strike/>
          <w:szCs w:val="24"/>
          <w:highlight w:val="yellow"/>
        </w:rPr>
      </w:pPr>
    </w:p>
    <w:p w14:paraId="5EEB6F6E" w14:textId="77777777" w:rsidR="0098312A" w:rsidRPr="00C57EF0" w:rsidRDefault="0098312A" w:rsidP="00F11EF0">
      <w:pPr>
        <w:spacing w:line="360" w:lineRule="auto"/>
        <w:rPr>
          <w:rFonts w:ascii="Calibri" w:hAnsi="Calibri" w:cs="Calibri"/>
          <w:szCs w:val="24"/>
        </w:rPr>
      </w:pPr>
      <w:r w:rsidRPr="00C57EF0">
        <w:rPr>
          <w:rFonts w:ascii="Calibri" w:hAnsi="Calibri" w:cs="Calibri"/>
          <w:b/>
          <w:szCs w:val="24"/>
          <w:u w:val="single"/>
        </w:rPr>
        <w:t>School entry</w:t>
      </w:r>
      <w:r w:rsidRPr="00C57EF0">
        <w:rPr>
          <w:rFonts w:ascii="Calibri" w:hAnsi="Calibri" w:cs="Calibri"/>
          <w:szCs w:val="24"/>
        </w:rPr>
        <w:t xml:space="preserve"> (Founda</w:t>
      </w:r>
      <w:r w:rsidR="00816C3A" w:rsidRPr="00C57EF0">
        <w:rPr>
          <w:rFonts w:ascii="Calibri" w:hAnsi="Calibri" w:cs="Calibri"/>
          <w:szCs w:val="24"/>
        </w:rPr>
        <w:t xml:space="preserve">tion </w:t>
      </w:r>
      <w:r w:rsidR="005A3226" w:rsidRPr="00C57EF0">
        <w:rPr>
          <w:rFonts w:ascii="Calibri" w:hAnsi="Calibri" w:cs="Calibri"/>
          <w:szCs w:val="24"/>
        </w:rPr>
        <w:t>which is a child’s first</w:t>
      </w:r>
      <w:r w:rsidR="00816C3A" w:rsidRPr="00C57EF0">
        <w:rPr>
          <w:rFonts w:ascii="Calibri" w:hAnsi="Calibri" w:cs="Calibri"/>
          <w:szCs w:val="24"/>
        </w:rPr>
        <w:t xml:space="preserve"> year at school</w:t>
      </w:r>
      <w:r w:rsidRPr="00C57EF0">
        <w:rPr>
          <w:rFonts w:ascii="Calibri" w:hAnsi="Calibri" w:cs="Calibri"/>
          <w:szCs w:val="24"/>
        </w:rPr>
        <w:t>)</w:t>
      </w:r>
    </w:p>
    <w:p w14:paraId="123A5D2E" w14:textId="77777777" w:rsidR="0098312A" w:rsidRPr="00C57EF0" w:rsidRDefault="00F345AE" w:rsidP="00504860">
      <w:pPr>
        <w:numPr>
          <w:ilvl w:val="0"/>
          <w:numId w:val="24"/>
        </w:numPr>
        <w:tabs>
          <w:tab w:val="clear" w:pos="720"/>
          <w:tab w:val="num" w:pos="284"/>
        </w:tabs>
        <w:spacing w:line="360" w:lineRule="auto"/>
        <w:ind w:left="284" w:hanging="284"/>
        <w:rPr>
          <w:rFonts w:ascii="Calibri" w:hAnsi="Calibri" w:cs="Calibri"/>
          <w:szCs w:val="24"/>
        </w:rPr>
      </w:pPr>
      <w:r>
        <w:rPr>
          <w:rFonts w:ascii="Calibri" w:hAnsi="Calibri" w:cs="Calibri"/>
          <w:szCs w:val="24"/>
        </w:rPr>
        <w:t>Liaison with Class Teacher/F</w:t>
      </w:r>
      <w:r w:rsidR="00816C3A" w:rsidRPr="00C57EF0">
        <w:rPr>
          <w:rFonts w:ascii="Calibri" w:hAnsi="Calibri" w:cs="Calibri"/>
          <w:szCs w:val="24"/>
        </w:rPr>
        <w:t xml:space="preserve">irst </w:t>
      </w:r>
      <w:r>
        <w:rPr>
          <w:rFonts w:ascii="Calibri" w:hAnsi="Calibri" w:cs="Calibri"/>
          <w:szCs w:val="24"/>
        </w:rPr>
        <w:t>Aid C</w:t>
      </w:r>
      <w:r w:rsidR="0098312A" w:rsidRPr="00C57EF0">
        <w:rPr>
          <w:rFonts w:ascii="Calibri" w:hAnsi="Calibri" w:cs="Calibri"/>
          <w:szCs w:val="24"/>
        </w:rPr>
        <w:t>oordinator/</w:t>
      </w:r>
      <w:r w:rsidR="00D94834" w:rsidRPr="00C57EF0">
        <w:rPr>
          <w:rFonts w:ascii="Calibri" w:hAnsi="Calibri" w:cs="Calibri"/>
          <w:szCs w:val="24"/>
        </w:rPr>
        <w:t>SEN</w:t>
      </w:r>
      <w:r>
        <w:rPr>
          <w:rFonts w:ascii="Calibri" w:hAnsi="Calibri" w:cs="Calibri"/>
          <w:szCs w:val="24"/>
        </w:rPr>
        <w:t>CO</w:t>
      </w:r>
      <w:r w:rsidR="005A3226" w:rsidRPr="00C57EF0">
        <w:rPr>
          <w:rFonts w:ascii="Calibri" w:hAnsi="Calibri" w:cs="Calibri"/>
          <w:szCs w:val="24"/>
        </w:rPr>
        <w:t>.</w:t>
      </w:r>
    </w:p>
    <w:p w14:paraId="069C42E0"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Health questionnaire to all parents</w:t>
      </w:r>
      <w:r w:rsidR="005A3226" w:rsidRPr="00C57EF0">
        <w:rPr>
          <w:rFonts w:ascii="Calibri" w:hAnsi="Calibri" w:cs="Calibri"/>
          <w:szCs w:val="24"/>
        </w:rPr>
        <w:t>.</w:t>
      </w:r>
    </w:p>
    <w:p w14:paraId="1ABB83DC"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Measurement of height and weight</w:t>
      </w:r>
      <w:r w:rsidR="005A3226" w:rsidRPr="00C57EF0">
        <w:rPr>
          <w:rFonts w:ascii="Calibri" w:hAnsi="Calibri" w:cs="Calibri"/>
          <w:szCs w:val="24"/>
        </w:rPr>
        <w:t>.</w:t>
      </w:r>
    </w:p>
    <w:p w14:paraId="6B637D21"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Hearing Sweep test</w:t>
      </w:r>
      <w:r w:rsidR="005A3226" w:rsidRPr="00C57EF0">
        <w:rPr>
          <w:rFonts w:ascii="Calibri" w:hAnsi="Calibri" w:cs="Calibri"/>
          <w:szCs w:val="24"/>
        </w:rPr>
        <w:t>.</w:t>
      </w:r>
    </w:p>
    <w:p w14:paraId="16291FC2"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Children who are highlighted with a medical/developmental problem will be offered a selective school entry health assessment or referred to the appropriate agency.</w:t>
      </w:r>
    </w:p>
    <w:p w14:paraId="01FE2128" w14:textId="77777777" w:rsidR="0098312A" w:rsidRPr="00C57EF0" w:rsidRDefault="0098312A" w:rsidP="00F11EF0">
      <w:pPr>
        <w:spacing w:line="360" w:lineRule="auto"/>
        <w:rPr>
          <w:rFonts w:ascii="Calibri" w:hAnsi="Calibri" w:cs="Calibri"/>
          <w:b/>
          <w:szCs w:val="24"/>
          <w:u w:val="single"/>
        </w:rPr>
      </w:pPr>
      <w:r w:rsidRPr="00C57EF0">
        <w:rPr>
          <w:rFonts w:ascii="Calibri" w:hAnsi="Calibri" w:cs="Calibri"/>
          <w:b/>
          <w:szCs w:val="24"/>
          <w:u w:val="single"/>
        </w:rPr>
        <w:t>Throughout Primary School</w:t>
      </w:r>
    </w:p>
    <w:p w14:paraId="376AFD16" w14:textId="77777777" w:rsidR="005A3226" w:rsidRPr="00C57EF0" w:rsidRDefault="0098312A" w:rsidP="00504860">
      <w:pPr>
        <w:numPr>
          <w:ilvl w:val="0"/>
          <w:numId w:val="26"/>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 xml:space="preserve">Referrals from education staff.  </w:t>
      </w:r>
    </w:p>
    <w:p w14:paraId="1B20E121" w14:textId="77777777" w:rsidR="0098312A" w:rsidRPr="00C57EF0" w:rsidRDefault="00564A14" w:rsidP="00504860">
      <w:pPr>
        <w:numPr>
          <w:ilvl w:val="0"/>
          <w:numId w:val="26"/>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Reviews</w:t>
      </w:r>
      <w:r w:rsidR="0098312A" w:rsidRPr="00C57EF0">
        <w:rPr>
          <w:rFonts w:ascii="Calibri" w:hAnsi="Calibri" w:cs="Calibri"/>
          <w:szCs w:val="24"/>
        </w:rPr>
        <w:t xml:space="preserve"> of height</w:t>
      </w:r>
      <w:r w:rsidR="005A3226" w:rsidRPr="00C57EF0">
        <w:rPr>
          <w:rFonts w:ascii="Calibri" w:hAnsi="Calibri" w:cs="Calibri"/>
          <w:szCs w:val="24"/>
        </w:rPr>
        <w:t xml:space="preserve"> and </w:t>
      </w:r>
      <w:r w:rsidR="0098312A" w:rsidRPr="00C57EF0">
        <w:rPr>
          <w:rFonts w:ascii="Calibri" w:hAnsi="Calibri" w:cs="Calibri"/>
          <w:szCs w:val="24"/>
        </w:rPr>
        <w:t>weight will be offered.</w:t>
      </w:r>
    </w:p>
    <w:p w14:paraId="1A5D38D8" w14:textId="77777777" w:rsidR="0098312A" w:rsidRPr="00C57EF0" w:rsidRDefault="0098312A" w:rsidP="00504860">
      <w:pPr>
        <w:numPr>
          <w:ilvl w:val="0"/>
          <w:numId w:val="26"/>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Regular ‘drop in’ sessions for children and parents.</w:t>
      </w:r>
    </w:p>
    <w:p w14:paraId="332B3E98" w14:textId="77777777" w:rsidR="005701A8" w:rsidRPr="0037567A" w:rsidRDefault="527102C7" w:rsidP="527102C7">
      <w:pPr>
        <w:numPr>
          <w:ilvl w:val="0"/>
          <w:numId w:val="26"/>
        </w:numPr>
        <w:tabs>
          <w:tab w:val="clear" w:pos="720"/>
          <w:tab w:val="num" w:pos="284"/>
        </w:tabs>
        <w:spacing w:line="360" w:lineRule="auto"/>
        <w:ind w:hanging="720"/>
        <w:rPr>
          <w:rFonts w:ascii="Calibri" w:hAnsi="Calibri" w:cs="Calibri"/>
        </w:rPr>
      </w:pPr>
      <w:r w:rsidRPr="0037567A">
        <w:rPr>
          <w:rFonts w:ascii="Calibri" w:hAnsi="Calibri" w:cs="Calibri"/>
        </w:rPr>
        <w:t>Flu immunisations.</w:t>
      </w:r>
    </w:p>
    <w:p w14:paraId="6DF41867" w14:textId="5AF544B0" w:rsidR="0098312A" w:rsidRPr="00C57EF0" w:rsidRDefault="0098312A" w:rsidP="00F11EF0">
      <w:pPr>
        <w:spacing w:line="360" w:lineRule="auto"/>
        <w:rPr>
          <w:rFonts w:ascii="Calibri" w:hAnsi="Calibri" w:cs="Calibri"/>
          <w:b/>
          <w:szCs w:val="24"/>
          <w:u w:val="single"/>
        </w:rPr>
      </w:pPr>
      <w:r w:rsidRPr="00C57EF0">
        <w:rPr>
          <w:rFonts w:ascii="Calibri" w:hAnsi="Calibri" w:cs="Calibri"/>
          <w:b/>
          <w:szCs w:val="24"/>
          <w:u w:val="single"/>
        </w:rPr>
        <w:t>Year 6</w:t>
      </w:r>
      <w:r w:rsidR="00B85846">
        <w:rPr>
          <w:rFonts w:ascii="Calibri" w:hAnsi="Calibri" w:cs="Calibri"/>
          <w:b/>
          <w:szCs w:val="24"/>
          <w:u w:val="single"/>
        </w:rPr>
        <w:t xml:space="preserve"> </w:t>
      </w:r>
    </w:p>
    <w:p w14:paraId="68ED681D" w14:textId="77777777" w:rsidR="0098312A" w:rsidRPr="00C57EF0" w:rsidRDefault="0098312A" w:rsidP="00504860">
      <w:pPr>
        <w:numPr>
          <w:ilvl w:val="0"/>
          <w:numId w:val="27"/>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Confidential health questionnaire to all parents on transfer to secondary school.</w:t>
      </w:r>
    </w:p>
    <w:p w14:paraId="51E39356" w14:textId="77777777" w:rsidR="0098312A" w:rsidRDefault="0098312A" w:rsidP="00504860">
      <w:pPr>
        <w:numPr>
          <w:ilvl w:val="0"/>
          <w:numId w:val="27"/>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Measurement of height/weight</w:t>
      </w:r>
      <w:r w:rsidR="005A3226" w:rsidRPr="00C57EF0">
        <w:rPr>
          <w:rFonts w:ascii="Calibri" w:hAnsi="Calibri" w:cs="Calibri"/>
          <w:szCs w:val="24"/>
        </w:rPr>
        <w:t>.</w:t>
      </w:r>
    </w:p>
    <w:p w14:paraId="45DB3710" w14:textId="45DED97E" w:rsidR="31144BDA" w:rsidRDefault="31144BDA" w:rsidP="2377DCCB">
      <w:pPr>
        <w:spacing w:line="360" w:lineRule="auto"/>
        <w:rPr>
          <w:rFonts w:ascii="Calibri" w:hAnsi="Calibri" w:cs="Calibri"/>
        </w:rPr>
      </w:pPr>
      <w:proofErr w:type="spellStart"/>
      <w:r w:rsidRPr="2377DCCB">
        <w:rPr>
          <w:rFonts w:ascii="Calibri" w:hAnsi="Calibri" w:cs="Calibri"/>
        </w:rPr>
        <w:t>Withymoor</w:t>
      </w:r>
      <w:proofErr w:type="spellEnd"/>
      <w:r w:rsidRPr="2377DCCB">
        <w:rPr>
          <w:rFonts w:ascii="Calibri" w:hAnsi="Calibri" w:cs="Calibri"/>
        </w:rPr>
        <w:t xml:space="preserve"> School Primary has an excellent working relationship with School nurse</w:t>
      </w:r>
      <w:r w:rsidR="009C2757">
        <w:rPr>
          <w:rFonts w:ascii="Calibri" w:hAnsi="Calibri" w:cs="Calibri"/>
        </w:rPr>
        <w:t>.</w:t>
      </w:r>
    </w:p>
    <w:p w14:paraId="43481AD1" w14:textId="05DC2E24" w:rsidR="005833FB" w:rsidRDefault="005833FB" w:rsidP="00816C3A">
      <w:pPr>
        <w:spacing w:line="360" w:lineRule="auto"/>
        <w:rPr>
          <w:rFonts w:ascii="Calibri" w:hAnsi="Calibri" w:cs="Calibri"/>
          <w:szCs w:val="24"/>
        </w:rPr>
      </w:pPr>
    </w:p>
    <w:p w14:paraId="7D084355" w14:textId="31F84554" w:rsidR="005701A8" w:rsidRPr="004F6C28" w:rsidRDefault="009C2757" w:rsidP="527102C7">
      <w:pPr>
        <w:spacing w:line="360" w:lineRule="auto"/>
        <w:rPr>
          <w:rFonts w:ascii="Calibri" w:hAnsi="Calibri" w:cs="Calibri"/>
          <w:b/>
          <w:bCs/>
        </w:rPr>
      </w:pPr>
      <w:r>
        <w:rPr>
          <w:rFonts w:ascii="Calibri" w:hAnsi="Calibri" w:cs="Calibri"/>
          <w:b/>
          <w:bCs/>
        </w:rPr>
        <w:t>Lian Barrett</w:t>
      </w:r>
      <w:r w:rsidR="515F0CDA" w:rsidRPr="2377DCCB">
        <w:rPr>
          <w:rFonts w:ascii="Calibri" w:hAnsi="Calibri" w:cs="Calibri"/>
          <w:b/>
          <w:bCs/>
        </w:rPr>
        <w:t xml:space="preserve"> Primary School’s named SENCO: </w:t>
      </w:r>
    </w:p>
    <w:p w14:paraId="45E48487" w14:textId="78F1A719" w:rsidR="00265E42" w:rsidRPr="0086286B" w:rsidRDefault="009C2757" w:rsidP="527102C7">
      <w:pPr>
        <w:spacing w:line="360" w:lineRule="auto"/>
        <w:rPr>
          <w:rStyle w:val="Emphasis"/>
          <w:rFonts w:ascii="Calibri" w:hAnsi="Calibri" w:cs="Calibri"/>
          <w:b/>
          <w:bCs/>
          <w:i w:val="0"/>
          <w:iCs w:val="0"/>
        </w:rPr>
      </w:pPr>
      <w:r>
        <w:rPr>
          <w:rFonts w:ascii="Calibri" w:hAnsi="Calibri" w:cs="Calibri"/>
          <w:b/>
          <w:bCs/>
        </w:rPr>
        <w:t xml:space="preserve">Kirsty Danks </w:t>
      </w:r>
      <w:r w:rsidR="527102C7" w:rsidRPr="005D7155">
        <w:rPr>
          <w:rFonts w:ascii="Calibri" w:hAnsi="Calibri" w:cs="Calibri"/>
          <w:b/>
          <w:bCs/>
        </w:rPr>
        <w:t xml:space="preserve">Primary School’s named First Aid Co-Ordinator: </w:t>
      </w:r>
    </w:p>
    <w:p w14:paraId="24652027" w14:textId="77777777" w:rsidR="0098312A" w:rsidRPr="00C57EF0" w:rsidRDefault="0098312A" w:rsidP="00F11EF0">
      <w:pPr>
        <w:spacing w:line="360" w:lineRule="auto"/>
        <w:rPr>
          <w:rFonts w:ascii="Calibri" w:hAnsi="Calibri" w:cs="Calibri"/>
          <w:szCs w:val="24"/>
        </w:rPr>
      </w:pPr>
      <w:r w:rsidRPr="00C57EF0">
        <w:rPr>
          <w:rFonts w:ascii="Calibri" w:hAnsi="Calibri" w:cs="Calibri"/>
          <w:szCs w:val="24"/>
        </w:rPr>
        <w:t xml:space="preserve">We are working towards promoting good health and ensuring children with any </w:t>
      </w:r>
      <w:r w:rsidR="00564A14" w:rsidRPr="00C57EF0">
        <w:rPr>
          <w:rFonts w:ascii="Calibri" w:hAnsi="Calibri" w:cs="Calibri"/>
          <w:szCs w:val="24"/>
        </w:rPr>
        <w:t xml:space="preserve">health </w:t>
      </w:r>
      <w:r w:rsidRPr="00C57EF0">
        <w:rPr>
          <w:rFonts w:ascii="Calibri" w:hAnsi="Calibri" w:cs="Calibri"/>
          <w:szCs w:val="24"/>
        </w:rPr>
        <w:t>problems are dealt with in a caring</w:t>
      </w:r>
      <w:r w:rsidR="00564A14" w:rsidRPr="00C57EF0">
        <w:rPr>
          <w:rFonts w:ascii="Calibri" w:hAnsi="Calibri" w:cs="Calibri"/>
          <w:szCs w:val="24"/>
        </w:rPr>
        <w:t>,</w:t>
      </w:r>
      <w:r w:rsidRPr="00C57EF0">
        <w:rPr>
          <w:rFonts w:ascii="Calibri" w:hAnsi="Calibri" w:cs="Calibri"/>
          <w:szCs w:val="24"/>
        </w:rPr>
        <w:t xml:space="preserve"> confidential manner.</w:t>
      </w:r>
    </w:p>
    <w:p w14:paraId="3656B9AB" w14:textId="77777777" w:rsidR="0086286B" w:rsidRDefault="0086286B" w:rsidP="00752531">
      <w:pPr>
        <w:rPr>
          <w:rFonts w:ascii="Calibri" w:hAnsi="Calibri" w:cs="Calibri"/>
          <w:b/>
          <w:kern w:val="28"/>
          <w:szCs w:val="24"/>
        </w:rPr>
      </w:pPr>
    </w:p>
    <w:p w14:paraId="22E0FC93" w14:textId="77777777" w:rsidR="00D91108" w:rsidRPr="00C57EF0" w:rsidRDefault="00D91108" w:rsidP="00F766F4">
      <w:pPr>
        <w:jc w:val="center"/>
        <w:rPr>
          <w:rFonts w:ascii="Calibri" w:hAnsi="Calibri" w:cs="Calibri"/>
          <w:b/>
          <w:kern w:val="28"/>
          <w:szCs w:val="24"/>
        </w:rPr>
      </w:pPr>
      <w:r w:rsidRPr="00C57EF0">
        <w:rPr>
          <w:rFonts w:ascii="Calibri" w:hAnsi="Calibri" w:cs="Calibri"/>
          <w:b/>
          <w:kern w:val="28"/>
          <w:szCs w:val="24"/>
        </w:rPr>
        <w:t>Table of 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5"/>
        <w:gridCol w:w="4959"/>
      </w:tblGrid>
      <w:tr w:rsidR="00F766F4" w:rsidRPr="00C57EF0" w14:paraId="6D74EAC0" w14:textId="77777777" w:rsidTr="00CA335F">
        <w:tc>
          <w:tcPr>
            <w:tcW w:w="5005" w:type="dxa"/>
            <w:shd w:val="clear" w:color="auto" w:fill="D9D9D9" w:themeFill="background1" w:themeFillShade="D9"/>
            <w:vAlign w:val="center"/>
          </w:tcPr>
          <w:p w14:paraId="45FB0818" w14:textId="77777777" w:rsidR="00F766F4" w:rsidRPr="00C57EF0" w:rsidRDefault="00F766F4" w:rsidP="00414D62">
            <w:pPr>
              <w:jc w:val="center"/>
              <w:rPr>
                <w:rFonts w:ascii="Calibri" w:hAnsi="Calibri" w:cs="Calibri"/>
                <w:kern w:val="28"/>
                <w:szCs w:val="24"/>
              </w:rPr>
            </w:pPr>
          </w:p>
          <w:p w14:paraId="049F31CB" w14:textId="77777777" w:rsidR="00746BD8" w:rsidRPr="00C57EF0" w:rsidRDefault="00746BD8" w:rsidP="00414D62">
            <w:pPr>
              <w:jc w:val="center"/>
              <w:rPr>
                <w:rFonts w:ascii="Calibri" w:hAnsi="Calibri" w:cs="Calibri"/>
                <w:kern w:val="28"/>
                <w:szCs w:val="24"/>
              </w:rPr>
            </w:pPr>
          </w:p>
        </w:tc>
        <w:tc>
          <w:tcPr>
            <w:tcW w:w="4959" w:type="dxa"/>
            <w:shd w:val="clear" w:color="auto" w:fill="D9D9D9" w:themeFill="background1" w:themeFillShade="D9"/>
            <w:vAlign w:val="center"/>
          </w:tcPr>
          <w:p w14:paraId="20458F8E" w14:textId="77777777" w:rsidR="00F766F4" w:rsidRPr="00C57EF0" w:rsidRDefault="00F766F4" w:rsidP="00414D62">
            <w:pPr>
              <w:jc w:val="center"/>
              <w:rPr>
                <w:rFonts w:ascii="Calibri" w:hAnsi="Calibri" w:cs="Calibri"/>
                <w:kern w:val="28"/>
                <w:szCs w:val="24"/>
              </w:rPr>
            </w:pPr>
            <w:r w:rsidRPr="00C57EF0">
              <w:rPr>
                <w:rFonts w:ascii="Calibri" w:hAnsi="Calibri" w:cs="Calibri"/>
                <w:kern w:val="28"/>
                <w:szCs w:val="24"/>
              </w:rPr>
              <w:t>Page</w:t>
            </w:r>
          </w:p>
        </w:tc>
      </w:tr>
      <w:tr w:rsidR="00F766F4" w:rsidRPr="00C57EF0" w14:paraId="7EE712CF" w14:textId="77777777" w:rsidTr="00CA335F">
        <w:tc>
          <w:tcPr>
            <w:tcW w:w="5005" w:type="dxa"/>
            <w:vAlign w:val="center"/>
          </w:tcPr>
          <w:p w14:paraId="2D2F0FB4" w14:textId="77777777" w:rsidR="00F766F4" w:rsidRPr="00C57EF0" w:rsidRDefault="00F766F4" w:rsidP="00504860">
            <w:pPr>
              <w:numPr>
                <w:ilvl w:val="0"/>
                <w:numId w:val="29"/>
              </w:numPr>
              <w:kinsoku w:val="0"/>
              <w:overflowPunct w:val="0"/>
              <w:spacing w:after="0"/>
              <w:textAlignment w:val="baseline"/>
              <w:rPr>
                <w:rFonts w:ascii="Calibri" w:hAnsi="Calibri" w:cs="Calibri"/>
                <w:bCs/>
                <w:spacing w:val="-1"/>
                <w:szCs w:val="24"/>
              </w:rPr>
            </w:pPr>
            <w:r w:rsidRPr="00C57EF0">
              <w:rPr>
                <w:rFonts w:ascii="Calibri" w:hAnsi="Calibri" w:cs="Calibri"/>
                <w:bCs/>
                <w:spacing w:val="-1"/>
                <w:szCs w:val="24"/>
              </w:rPr>
              <w:t>Supporting Pupils with Medical</w:t>
            </w:r>
          </w:p>
          <w:p w14:paraId="0B963904" w14:textId="77777777" w:rsidR="00F766F4" w:rsidRPr="00C57EF0" w:rsidRDefault="00F766F4" w:rsidP="00414D62">
            <w:pPr>
              <w:kinsoku w:val="0"/>
              <w:overflowPunct w:val="0"/>
              <w:spacing w:before="0" w:after="0"/>
              <w:ind w:left="720"/>
              <w:textAlignment w:val="baseline"/>
              <w:rPr>
                <w:rFonts w:ascii="Calibri" w:hAnsi="Calibri" w:cs="Calibri"/>
                <w:bCs/>
                <w:spacing w:val="-3"/>
                <w:szCs w:val="24"/>
              </w:rPr>
            </w:pPr>
            <w:r w:rsidRPr="00C57EF0">
              <w:rPr>
                <w:rFonts w:ascii="Calibri" w:hAnsi="Calibri" w:cs="Calibri"/>
                <w:bCs/>
                <w:spacing w:val="-3"/>
                <w:szCs w:val="24"/>
              </w:rPr>
              <w:t>Conditions and Medical Policy</w:t>
            </w:r>
          </w:p>
        </w:tc>
        <w:tc>
          <w:tcPr>
            <w:tcW w:w="4959" w:type="dxa"/>
            <w:vAlign w:val="center"/>
          </w:tcPr>
          <w:p w14:paraId="4319D8C8" w14:textId="75A2AD0E" w:rsidR="00F766F4" w:rsidRPr="00C57EF0" w:rsidRDefault="005833FB" w:rsidP="000B29BB">
            <w:pPr>
              <w:jc w:val="center"/>
              <w:rPr>
                <w:rFonts w:ascii="Calibri" w:hAnsi="Calibri" w:cs="Calibri"/>
                <w:kern w:val="28"/>
                <w:szCs w:val="24"/>
              </w:rPr>
            </w:pPr>
            <w:r>
              <w:rPr>
                <w:rFonts w:ascii="Calibri" w:hAnsi="Calibri" w:cs="Calibri"/>
                <w:kern w:val="28"/>
                <w:szCs w:val="24"/>
              </w:rPr>
              <w:t>6</w:t>
            </w:r>
          </w:p>
        </w:tc>
      </w:tr>
      <w:tr w:rsidR="00816C3A" w:rsidRPr="00C57EF0" w14:paraId="40BB0C80" w14:textId="77777777" w:rsidTr="00CA335F">
        <w:tc>
          <w:tcPr>
            <w:tcW w:w="5005" w:type="dxa"/>
            <w:vAlign w:val="center"/>
          </w:tcPr>
          <w:p w14:paraId="26E04C75" w14:textId="77777777" w:rsidR="00816C3A" w:rsidRPr="00C57EF0" w:rsidRDefault="00816C3A" w:rsidP="00504860">
            <w:pPr>
              <w:numPr>
                <w:ilvl w:val="0"/>
                <w:numId w:val="29"/>
              </w:numPr>
              <w:rPr>
                <w:rFonts w:ascii="Calibri" w:hAnsi="Calibri" w:cs="Calibri"/>
                <w:szCs w:val="24"/>
              </w:rPr>
            </w:pPr>
            <w:r w:rsidRPr="00C57EF0">
              <w:rPr>
                <w:rFonts w:ascii="Calibri" w:hAnsi="Calibri" w:cs="Calibri"/>
                <w:szCs w:val="24"/>
              </w:rPr>
              <w:t xml:space="preserve">Asthma Policy </w:t>
            </w:r>
          </w:p>
        </w:tc>
        <w:tc>
          <w:tcPr>
            <w:tcW w:w="4959" w:type="dxa"/>
            <w:vAlign w:val="center"/>
          </w:tcPr>
          <w:p w14:paraId="2847A633" w14:textId="72C43D82" w:rsidR="00816C3A" w:rsidRPr="00C57EF0" w:rsidRDefault="00DF106F" w:rsidP="00414D62">
            <w:pPr>
              <w:jc w:val="center"/>
              <w:rPr>
                <w:rFonts w:ascii="Calibri" w:hAnsi="Calibri" w:cs="Calibri"/>
                <w:kern w:val="28"/>
                <w:szCs w:val="24"/>
              </w:rPr>
            </w:pPr>
            <w:r>
              <w:rPr>
                <w:rFonts w:ascii="Calibri" w:hAnsi="Calibri" w:cs="Calibri"/>
                <w:kern w:val="28"/>
                <w:szCs w:val="24"/>
              </w:rPr>
              <w:t>23</w:t>
            </w:r>
          </w:p>
        </w:tc>
      </w:tr>
      <w:tr w:rsidR="00F766F4" w:rsidRPr="00C57EF0" w14:paraId="70B47ADC" w14:textId="77777777" w:rsidTr="00CA335F">
        <w:tc>
          <w:tcPr>
            <w:tcW w:w="5005" w:type="dxa"/>
            <w:vAlign w:val="center"/>
          </w:tcPr>
          <w:p w14:paraId="21978849" w14:textId="77777777" w:rsidR="00F766F4" w:rsidRPr="00C57EF0" w:rsidRDefault="527102C7" w:rsidP="527102C7">
            <w:pPr>
              <w:numPr>
                <w:ilvl w:val="0"/>
                <w:numId w:val="29"/>
              </w:numPr>
              <w:rPr>
                <w:rFonts w:ascii="Calibri" w:hAnsi="Calibri" w:cs="Calibri"/>
                <w:kern w:val="28"/>
              </w:rPr>
            </w:pPr>
            <w:r w:rsidRPr="527102C7">
              <w:rPr>
                <w:rFonts w:ascii="Calibri" w:hAnsi="Calibri" w:cs="Calibri"/>
              </w:rPr>
              <w:t>Epilepsy Policy</w:t>
            </w:r>
          </w:p>
        </w:tc>
        <w:tc>
          <w:tcPr>
            <w:tcW w:w="4959" w:type="dxa"/>
            <w:vAlign w:val="center"/>
          </w:tcPr>
          <w:p w14:paraId="219897CE" w14:textId="45B3D661" w:rsidR="00F766F4" w:rsidRPr="008B2EF2" w:rsidRDefault="00B90FE3" w:rsidP="527102C7">
            <w:pPr>
              <w:jc w:val="center"/>
              <w:rPr>
                <w:rFonts w:ascii="Calibri" w:hAnsi="Calibri" w:cs="Calibri"/>
                <w:kern w:val="28"/>
              </w:rPr>
            </w:pPr>
            <w:r w:rsidRPr="008B2EF2">
              <w:rPr>
                <w:rFonts w:ascii="Calibri" w:hAnsi="Calibri" w:cs="Calibri"/>
                <w:kern w:val="28"/>
              </w:rPr>
              <w:t>3</w:t>
            </w:r>
            <w:r w:rsidR="00DF106F">
              <w:rPr>
                <w:rFonts w:ascii="Calibri" w:hAnsi="Calibri" w:cs="Calibri"/>
                <w:kern w:val="28"/>
              </w:rPr>
              <w:t>3</w:t>
            </w:r>
          </w:p>
        </w:tc>
      </w:tr>
      <w:tr w:rsidR="00F766F4" w:rsidRPr="00C57EF0" w14:paraId="75F9C283" w14:textId="77777777" w:rsidTr="00CA335F">
        <w:tc>
          <w:tcPr>
            <w:tcW w:w="5005" w:type="dxa"/>
            <w:vAlign w:val="center"/>
          </w:tcPr>
          <w:p w14:paraId="32EE9ACF" w14:textId="77777777" w:rsidR="00F766F4" w:rsidRPr="00C57EF0" w:rsidRDefault="527102C7" w:rsidP="527102C7">
            <w:pPr>
              <w:numPr>
                <w:ilvl w:val="0"/>
                <w:numId w:val="29"/>
              </w:numPr>
              <w:rPr>
                <w:rFonts w:ascii="Calibri" w:hAnsi="Calibri" w:cs="Calibri"/>
                <w:kern w:val="28"/>
              </w:rPr>
            </w:pPr>
            <w:r w:rsidRPr="527102C7">
              <w:rPr>
                <w:rFonts w:ascii="Calibri" w:hAnsi="Calibri" w:cs="Calibri"/>
              </w:rPr>
              <w:t>Diabetes Policy</w:t>
            </w:r>
          </w:p>
        </w:tc>
        <w:tc>
          <w:tcPr>
            <w:tcW w:w="4959" w:type="dxa"/>
            <w:vAlign w:val="center"/>
          </w:tcPr>
          <w:p w14:paraId="3D5C510C" w14:textId="308C2F6B" w:rsidR="00F766F4" w:rsidRPr="008B2EF2" w:rsidRDefault="004B0DA5" w:rsidP="527102C7">
            <w:pPr>
              <w:jc w:val="center"/>
              <w:rPr>
                <w:rFonts w:ascii="Calibri" w:hAnsi="Calibri" w:cs="Calibri"/>
                <w:kern w:val="28"/>
              </w:rPr>
            </w:pPr>
            <w:r w:rsidRPr="008B2EF2">
              <w:rPr>
                <w:rFonts w:ascii="Calibri" w:hAnsi="Calibri" w:cs="Calibri"/>
                <w:kern w:val="28"/>
              </w:rPr>
              <w:t>3</w:t>
            </w:r>
            <w:r w:rsidR="00DF106F">
              <w:rPr>
                <w:rFonts w:ascii="Calibri" w:hAnsi="Calibri" w:cs="Calibri"/>
                <w:kern w:val="28"/>
              </w:rPr>
              <w:t>7</w:t>
            </w:r>
          </w:p>
        </w:tc>
      </w:tr>
      <w:tr w:rsidR="00F766F4" w:rsidRPr="00C57EF0" w14:paraId="43C822E9" w14:textId="77777777" w:rsidTr="00CA335F">
        <w:tc>
          <w:tcPr>
            <w:tcW w:w="5005" w:type="dxa"/>
            <w:vAlign w:val="center"/>
          </w:tcPr>
          <w:p w14:paraId="4C831D87" w14:textId="77777777" w:rsidR="00F766F4" w:rsidRPr="00C57EF0" w:rsidRDefault="527102C7" w:rsidP="527102C7">
            <w:pPr>
              <w:numPr>
                <w:ilvl w:val="0"/>
                <w:numId w:val="29"/>
              </w:numPr>
              <w:rPr>
                <w:rFonts w:ascii="Calibri" w:hAnsi="Calibri" w:cs="Calibri"/>
                <w:kern w:val="28"/>
              </w:rPr>
            </w:pPr>
            <w:r w:rsidRPr="527102C7">
              <w:rPr>
                <w:rFonts w:ascii="Calibri" w:hAnsi="Calibri" w:cs="Calibri"/>
              </w:rPr>
              <w:t>First Aid Policy</w:t>
            </w:r>
          </w:p>
        </w:tc>
        <w:tc>
          <w:tcPr>
            <w:tcW w:w="4959" w:type="dxa"/>
            <w:vAlign w:val="center"/>
          </w:tcPr>
          <w:p w14:paraId="61A51A77" w14:textId="77777777" w:rsidR="00F766F4" w:rsidRPr="008B2EF2" w:rsidRDefault="004B0DA5" w:rsidP="527102C7">
            <w:pPr>
              <w:jc w:val="center"/>
              <w:rPr>
                <w:rFonts w:ascii="Calibri" w:hAnsi="Calibri" w:cs="Calibri"/>
                <w:kern w:val="28"/>
              </w:rPr>
            </w:pPr>
            <w:r w:rsidRPr="008B2EF2">
              <w:rPr>
                <w:rFonts w:ascii="Calibri" w:hAnsi="Calibri" w:cs="Calibri"/>
                <w:kern w:val="28"/>
              </w:rPr>
              <w:t>3</w:t>
            </w:r>
            <w:r w:rsidR="00B90FE3" w:rsidRPr="008B2EF2">
              <w:rPr>
                <w:rFonts w:ascii="Calibri" w:hAnsi="Calibri" w:cs="Calibri"/>
                <w:kern w:val="28"/>
              </w:rPr>
              <w:t>9</w:t>
            </w:r>
          </w:p>
        </w:tc>
      </w:tr>
      <w:tr w:rsidR="00EC3342" w:rsidRPr="00C57EF0" w14:paraId="5487278A" w14:textId="77777777" w:rsidTr="00CA335F">
        <w:tc>
          <w:tcPr>
            <w:tcW w:w="5005" w:type="dxa"/>
            <w:vAlign w:val="center"/>
          </w:tcPr>
          <w:p w14:paraId="4FD108CA" w14:textId="77777777" w:rsidR="00EC3342" w:rsidRPr="00C57EF0" w:rsidRDefault="527102C7" w:rsidP="527102C7">
            <w:pPr>
              <w:numPr>
                <w:ilvl w:val="0"/>
                <w:numId w:val="29"/>
              </w:numPr>
              <w:rPr>
                <w:rFonts w:ascii="Calibri" w:hAnsi="Calibri" w:cs="Calibri"/>
              </w:rPr>
            </w:pPr>
            <w:r w:rsidRPr="527102C7">
              <w:rPr>
                <w:rFonts w:ascii="Calibri" w:hAnsi="Calibri" w:cs="Calibri"/>
              </w:rPr>
              <w:t>Spillage and Bodily Fluids Policy</w:t>
            </w:r>
          </w:p>
        </w:tc>
        <w:tc>
          <w:tcPr>
            <w:tcW w:w="4959" w:type="dxa"/>
            <w:vAlign w:val="center"/>
          </w:tcPr>
          <w:p w14:paraId="6089FD39" w14:textId="77777777" w:rsidR="00EC3342" w:rsidRPr="008B2EF2" w:rsidRDefault="004B0DA5" w:rsidP="527102C7">
            <w:pPr>
              <w:jc w:val="center"/>
              <w:rPr>
                <w:rFonts w:ascii="Calibri" w:hAnsi="Calibri" w:cs="Calibri"/>
                <w:kern w:val="28"/>
              </w:rPr>
            </w:pPr>
            <w:r w:rsidRPr="008B2EF2">
              <w:rPr>
                <w:rFonts w:ascii="Calibri" w:hAnsi="Calibri" w:cs="Calibri"/>
                <w:kern w:val="28"/>
              </w:rPr>
              <w:t>4</w:t>
            </w:r>
            <w:r w:rsidR="00B90FE3" w:rsidRPr="008B2EF2">
              <w:rPr>
                <w:rFonts w:ascii="Calibri" w:hAnsi="Calibri" w:cs="Calibri"/>
                <w:kern w:val="28"/>
              </w:rPr>
              <w:t>8</w:t>
            </w:r>
          </w:p>
        </w:tc>
      </w:tr>
      <w:tr w:rsidR="00EC3342" w:rsidRPr="00C57EF0" w14:paraId="608549B6" w14:textId="77777777" w:rsidTr="00CA335F">
        <w:tc>
          <w:tcPr>
            <w:tcW w:w="5005" w:type="dxa"/>
            <w:vAlign w:val="center"/>
          </w:tcPr>
          <w:p w14:paraId="63266D5C" w14:textId="77777777" w:rsidR="00EC3342" w:rsidRPr="00C57EF0" w:rsidRDefault="527102C7" w:rsidP="527102C7">
            <w:pPr>
              <w:numPr>
                <w:ilvl w:val="0"/>
                <w:numId w:val="29"/>
              </w:numPr>
              <w:rPr>
                <w:rFonts w:ascii="Calibri" w:hAnsi="Calibri" w:cs="Calibri"/>
              </w:rPr>
            </w:pPr>
            <w:r w:rsidRPr="527102C7">
              <w:rPr>
                <w:rFonts w:ascii="Calibri" w:hAnsi="Calibri" w:cs="Calibri"/>
              </w:rPr>
              <w:t>Sharps Policy</w:t>
            </w:r>
          </w:p>
        </w:tc>
        <w:tc>
          <w:tcPr>
            <w:tcW w:w="4959" w:type="dxa"/>
            <w:vAlign w:val="center"/>
          </w:tcPr>
          <w:p w14:paraId="68861898" w14:textId="77777777" w:rsidR="00EC3342" w:rsidRPr="008B2EF2" w:rsidRDefault="00B90FE3" w:rsidP="527102C7">
            <w:pPr>
              <w:jc w:val="center"/>
              <w:rPr>
                <w:rFonts w:ascii="Calibri" w:hAnsi="Calibri" w:cs="Calibri"/>
                <w:kern w:val="28"/>
              </w:rPr>
            </w:pPr>
            <w:r w:rsidRPr="008B2EF2">
              <w:rPr>
                <w:rFonts w:ascii="Calibri" w:hAnsi="Calibri" w:cs="Calibri"/>
                <w:kern w:val="28"/>
              </w:rPr>
              <w:t>50</w:t>
            </w:r>
          </w:p>
        </w:tc>
      </w:tr>
    </w:tbl>
    <w:p w14:paraId="53128261" w14:textId="77777777" w:rsidR="0079313D" w:rsidRPr="00C57EF0" w:rsidRDefault="0079313D" w:rsidP="527102C7">
      <w:pPr>
        <w:rPr>
          <w:rFonts w:ascii="Calibri" w:hAnsi="Calibri" w:cs="Calibri"/>
          <w:kern w:val="28"/>
          <w:sz w:val="32"/>
          <w:szCs w:val="32"/>
        </w:rPr>
      </w:pPr>
    </w:p>
    <w:p w14:paraId="62486C05"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bookmarkStart w:id="0" w:name="_Toc369266764"/>
    </w:p>
    <w:p w14:paraId="4101652C"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4B99056E" w14:textId="77777777" w:rsidR="00414D62" w:rsidRPr="00C57EF0" w:rsidRDefault="00414D62" w:rsidP="00476E9F">
      <w:pPr>
        <w:kinsoku w:val="0"/>
        <w:overflowPunct w:val="0"/>
        <w:spacing w:before="5" w:line="253" w:lineRule="exact"/>
        <w:ind w:left="72"/>
        <w:textAlignment w:val="baseline"/>
        <w:rPr>
          <w:rFonts w:ascii="Calibri" w:hAnsi="Calibri" w:cs="Calibri"/>
          <w:spacing w:val="-1"/>
          <w:sz w:val="22"/>
          <w:szCs w:val="22"/>
        </w:rPr>
      </w:pPr>
    </w:p>
    <w:p w14:paraId="1299C43A" w14:textId="77777777" w:rsidR="00414D62" w:rsidRPr="00C57EF0" w:rsidRDefault="00414D62" w:rsidP="00476E9F">
      <w:pPr>
        <w:kinsoku w:val="0"/>
        <w:overflowPunct w:val="0"/>
        <w:spacing w:before="5" w:line="253" w:lineRule="exact"/>
        <w:ind w:left="72"/>
        <w:textAlignment w:val="baseline"/>
        <w:rPr>
          <w:rFonts w:ascii="Calibri" w:hAnsi="Calibri" w:cs="Calibri"/>
          <w:spacing w:val="-1"/>
          <w:sz w:val="22"/>
          <w:szCs w:val="22"/>
        </w:rPr>
      </w:pPr>
    </w:p>
    <w:p w14:paraId="4DDBEF00"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3461D779"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3CF2D8B6"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0FB78278"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1FC39945"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0562CB0E" w14:textId="77777777" w:rsidR="00476E9F" w:rsidRPr="00C57EF0" w:rsidRDefault="00476E9F" w:rsidP="00F11EF0">
      <w:pPr>
        <w:kinsoku w:val="0"/>
        <w:overflowPunct w:val="0"/>
        <w:spacing w:before="5" w:line="253" w:lineRule="exact"/>
        <w:textAlignment w:val="baseline"/>
        <w:rPr>
          <w:rFonts w:ascii="Calibri" w:hAnsi="Calibri" w:cs="Calibri"/>
          <w:i/>
          <w:spacing w:val="-1"/>
          <w:sz w:val="40"/>
          <w:szCs w:val="40"/>
        </w:rPr>
      </w:pPr>
    </w:p>
    <w:p w14:paraId="027AEBEE" w14:textId="7C0030E6" w:rsidR="00476E9F" w:rsidRPr="00167CF3" w:rsidRDefault="004A5711" w:rsidP="004A5711">
      <w:pPr>
        <w:kinsoku w:val="0"/>
        <w:overflowPunct w:val="0"/>
        <w:spacing w:before="240" w:after="240" w:line="360" w:lineRule="auto"/>
        <w:textAlignment w:val="baseline"/>
        <w:rPr>
          <w:rFonts w:ascii="Calibri" w:hAnsi="Calibri" w:cs="Calibri"/>
          <w:b/>
          <w:i/>
          <w:color w:val="000000"/>
          <w:spacing w:val="-1"/>
          <w:sz w:val="48"/>
          <w:szCs w:val="48"/>
        </w:rPr>
      </w:pPr>
      <w:r>
        <w:rPr>
          <w:rFonts w:ascii="Calibri" w:hAnsi="Calibri" w:cs="Calibri"/>
          <w:i/>
          <w:spacing w:val="-1"/>
          <w:sz w:val="40"/>
          <w:szCs w:val="40"/>
        </w:rPr>
        <w:t xml:space="preserve">     </w:t>
      </w:r>
      <w:r w:rsidR="00477344" w:rsidRPr="00167CF3">
        <w:rPr>
          <w:rFonts w:ascii="Calibri" w:hAnsi="Calibri" w:cs="Calibri"/>
          <w:b/>
          <w:i/>
          <w:color w:val="000000"/>
          <w:spacing w:val="-1"/>
          <w:sz w:val="48"/>
          <w:szCs w:val="48"/>
        </w:rPr>
        <w:t>Supporting Pupils with Medical Conditions</w:t>
      </w:r>
    </w:p>
    <w:p w14:paraId="1E754EB0" w14:textId="7C9CEFFF" w:rsidR="007A5AC7" w:rsidRPr="007A5AC7" w:rsidRDefault="00476E9F" w:rsidP="006C6DED">
      <w:pPr>
        <w:pStyle w:val="Heading2"/>
      </w:pPr>
      <w:r w:rsidRPr="006C6DED">
        <w:t>Introductio</w:t>
      </w:r>
      <w:r w:rsidRPr="0037567A">
        <w:t>n</w:t>
      </w:r>
    </w:p>
    <w:p w14:paraId="0065AA40" w14:textId="0AABD824" w:rsidR="00476E9F" w:rsidRPr="00C57EF0" w:rsidRDefault="00CA335F" w:rsidP="002D043D">
      <w:pPr>
        <w:kinsoku w:val="0"/>
        <w:overflowPunct w:val="0"/>
        <w:spacing w:before="206" w:line="360" w:lineRule="auto"/>
        <w:ind w:right="216"/>
        <w:textAlignment w:val="baseline"/>
        <w:rPr>
          <w:rFonts w:ascii="Calibri" w:hAnsi="Calibri" w:cs="Calibri"/>
          <w:szCs w:val="24"/>
        </w:rPr>
      </w:pPr>
      <w:r w:rsidRPr="000C6657">
        <w:rPr>
          <w:rFonts w:ascii="Calibri" w:hAnsi="Calibri" w:cs="Calibri"/>
          <w:szCs w:val="24"/>
        </w:rPr>
        <w:t>The Board of Directors</w:t>
      </w:r>
      <w:r>
        <w:rPr>
          <w:rFonts w:ascii="Calibri" w:hAnsi="Calibri" w:cs="Calibri"/>
          <w:szCs w:val="24"/>
        </w:rPr>
        <w:t xml:space="preserve"> </w:t>
      </w:r>
      <w:r w:rsidR="00476E9F" w:rsidRPr="00C57EF0">
        <w:rPr>
          <w:rFonts w:ascii="Calibri" w:hAnsi="Calibri" w:cs="Calibri"/>
          <w:szCs w:val="24"/>
        </w:rPr>
        <w:t>ensures that pupils with medical conditions receive appropriate care and support at school. This policy has been developed in line with the Department for Education’s guidance</w:t>
      </w:r>
      <w:r w:rsidR="005A3226" w:rsidRPr="00C57EF0">
        <w:rPr>
          <w:rFonts w:ascii="Calibri" w:hAnsi="Calibri" w:cs="Calibri"/>
          <w:szCs w:val="24"/>
        </w:rPr>
        <w:t xml:space="preserve"> Supporting Pupils with Medical Conditions at School,</w:t>
      </w:r>
      <w:r w:rsidR="00476E9F" w:rsidRPr="00C57EF0">
        <w:rPr>
          <w:rFonts w:ascii="Calibri" w:hAnsi="Calibri" w:cs="Calibri"/>
          <w:szCs w:val="24"/>
        </w:rPr>
        <w:t xml:space="preserve"> </w:t>
      </w:r>
      <w:r w:rsidR="00BB42BF" w:rsidRPr="00C57EF0">
        <w:rPr>
          <w:rFonts w:ascii="Calibri" w:hAnsi="Calibri" w:cs="Calibri"/>
          <w:szCs w:val="24"/>
        </w:rPr>
        <w:t xml:space="preserve">published in September 2014 </w:t>
      </w:r>
      <w:r w:rsidR="005A3226" w:rsidRPr="00C57EF0">
        <w:rPr>
          <w:rFonts w:ascii="Calibri" w:hAnsi="Calibri" w:cs="Calibri"/>
          <w:szCs w:val="24"/>
        </w:rPr>
        <w:t xml:space="preserve">(last </w:t>
      </w:r>
      <w:r w:rsidR="005A3226" w:rsidRPr="00C57EF0">
        <w:rPr>
          <w:rFonts w:ascii="Calibri" w:hAnsi="Calibri" w:cs="Calibri"/>
          <w:szCs w:val="24"/>
        </w:rPr>
        <w:lastRenderedPageBreak/>
        <w:t>updated August 2017)</w:t>
      </w:r>
      <w:r w:rsidR="00476E9F" w:rsidRPr="00C57EF0">
        <w:rPr>
          <w:rFonts w:ascii="Calibri" w:hAnsi="Calibri" w:cs="Calibri"/>
          <w:szCs w:val="24"/>
        </w:rPr>
        <w:t>.</w:t>
      </w:r>
      <w:r w:rsidR="00341A4E" w:rsidRPr="00C57EF0">
        <w:rPr>
          <w:rFonts w:ascii="Calibri" w:hAnsi="Calibri" w:cs="Calibri"/>
          <w:szCs w:val="24"/>
        </w:rPr>
        <w:t xml:space="preserve"> </w:t>
      </w:r>
      <w:r w:rsidR="00476E9F" w:rsidRPr="00C57EF0">
        <w:rPr>
          <w:rFonts w:ascii="Calibri" w:hAnsi="Calibri" w:cs="Calibri"/>
          <w:szCs w:val="24"/>
        </w:rPr>
        <w:t>Ofsted places a clear emphasis on meeting the needs of pupils with SEN and Disabilities and this includes children with medical conditions.</w:t>
      </w:r>
    </w:p>
    <w:p w14:paraId="187A0EBF" w14:textId="77777777" w:rsidR="005175EF" w:rsidRPr="00C57EF0" w:rsidRDefault="005175EF" w:rsidP="00504860">
      <w:pPr>
        <w:pStyle w:val="ListParagraph"/>
        <w:numPr>
          <w:ilvl w:val="0"/>
          <w:numId w:val="42"/>
        </w:numPr>
        <w:spacing w:before="0" w:after="200" w:line="360" w:lineRule="auto"/>
        <w:contextualSpacing/>
        <w:rPr>
          <w:rFonts w:ascii="Calibri" w:hAnsi="Calibri" w:cs="Calibri"/>
          <w:lang w:val="en-US"/>
        </w:rPr>
      </w:pPr>
      <w:r w:rsidRPr="00C57EF0">
        <w:rPr>
          <w:rFonts w:ascii="Calibri" w:hAnsi="Calibri" w:cs="Calibri"/>
          <w:lang w:val="en-US"/>
        </w:rPr>
        <w:t xml:space="preserve">The Children and Families Act 2014 includes a duty for schools to support children with medical conditions. </w:t>
      </w:r>
    </w:p>
    <w:p w14:paraId="5F0FABBB" w14:textId="4FC2C93C" w:rsidR="005175EF" w:rsidRPr="00C57EF0" w:rsidRDefault="005175EF" w:rsidP="00504860">
      <w:pPr>
        <w:pStyle w:val="ListParagraph"/>
        <w:numPr>
          <w:ilvl w:val="0"/>
          <w:numId w:val="42"/>
        </w:numPr>
        <w:spacing w:before="0" w:after="200" w:line="360" w:lineRule="auto"/>
        <w:contextualSpacing/>
        <w:rPr>
          <w:rFonts w:ascii="Calibri" w:hAnsi="Calibri" w:cs="Calibri"/>
          <w:b/>
          <w:sz w:val="28"/>
          <w:szCs w:val="28"/>
          <w:u w:val="single"/>
        </w:rPr>
      </w:pPr>
      <w:r w:rsidRPr="00C57EF0">
        <w:rPr>
          <w:rFonts w:ascii="Calibri" w:hAnsi="Calibri" w:cs="Calibri"/>
          <w:lang w:val="en-US"/>
        </w:rPr>
        <w:t xml:space="preserve">The DfE publication Supporting Pupils </w:t>
      </w:r>
      <w:r w:rsidR="009F20F1" w:rsidRPr="00C57EF0">
        <w:rPr>
          <w:rFonts w:ascii="Calibri" w:hAnsi="Calibri" w:cs="Calibri"/>
          <w:lang w:val="en-US"/>
        </w:rPr>
        <w:t xml:space="preserve">with </w:t>
      </w:r>
      <w:r w:rsidR="005A3226" w:rsidRPr="00C57EF0">
        <w:rPr>
          <w:rFonts w:ascii="Calibri" w:hAnsi="Calibri" w:cs="Calibri"/>
          <w:lang w:val="en-US"/>
        </w:rPr>
        <w:t>M</w:t>
      </w:r>
      <w:r w:rsidR="009F20F1" w:rsidRPr="00C57EF0">
        <w:rPr>
          <w:rFonts w:ascii="Calibri" w:hAnsi="Calibri" w:cs="Calibri"/>
          <w:lang w:val="en-US"/>
        </w:rPr>
        <w:t xml:space="preserve">edical </w:t>
      </w:r>
      <w:r w:rsidR="005A3226" w:rsidRPr="00C57EF0">
        <w:rPr>
          <w:rFonts w:ascii="Calibri" w:hAnsi="Calibri" w:cs="Calibri"/>
          <w:lang w:val="en-US"/>
        </w:rPr>
        <w:t>C</w:t>
      </w:r>
      <w:r w:rsidR="009F20F1" w:rsidRPr="00C57EF0">
        <w:rPr>
          <w:rFonts w:ascii="Calibri" w:hAnsi="Calibri" w:cs="Calibri"/>
          <w:lang w:val="en-US"/>
        </w:rPr>
        <w:t xml:space="preserve">onditions </w:t>
      </w:r>
      <w:r w:rsidRPr="00C57EF0">
        <w:rPr>
          <w:rFonts w:ascii="Calibri" w:hAnsi="Calibri" w:cs="Calibri"/>
          <w:lang w:val="en-US"/>
        </w:rPr>
        <w:t>at Schoo</w:t>
      </w:r>
      <w:r w:rsidR="009F20F1" w:rsidRPr="00C57EF0">
        <w:rPr>
          <w:rFonts w:ascii="Calibri" w:hAnsi="Calibri" w:cs="Calibri"/>
          <w:lang w:val="en-US"/>
        </w:rPr>
        <w:t>l</w:t>
      </w:r>
      <w:r w:rsidRPr="00C57EF0">
        <w:rPr>
          <w:rFonts w:ascii="Calibri" w:hAnsi="Calibri" w:cs="Calibri"/>
          <w:lang w:val="en-US"/>
        </w:rPr>
        <w:t xml:space="preserve">s published </w:t>
      </w:r>
      <w:r w:rsidR="009F20F1" w:rsidRPr="00C57EF0">
        <w:rPr>
          <w:rFonts w:ascii="Calibri" w:hAnsi="Calibri" w:cs="Calibri"/>
          <w:lang w:val="en-US"/>
        </w:rPr>
        <w:t xml:space="preserve">in </w:t>
      </w:r>
      <w:r w:rsidR="002B307D">
        <w:rPr>
          <w:rFonts w:ascii="Calibri" w:hAnsi="Calibri" w:cs="Calibri"/>
          <w:lang w:val="en-US"/>
        </w:rPr>
        <w:t>September 2014</w:t>
      </w:r>
      <w:r w:rsidR="00ED52D3" w:rsidRPr="00ED52D3">
        <w:rPr>
          <w:rFonts w:ascii="Calibri" w:hAnsi="Calibri" w:cs="Calibri"/>
          <w:lang w:val="en-US"/>
        </w:rPr>
        <w:t xml:space="preserve"> </w:t>
      </w:r>
      <w:r w:rsidR="005A3226" w:rsidRPr="00C57EF0">
        <w:rPr>
          <w:rFonts w:ascii="Calibri" w:hAnsi="Calibri" w:cs="Calibri"/>
          <w:lang w:val="en-US"/>
        </w:rPr>
        <w:t>i</w:t>
      </w:r>
      <w:r w:rsidRPr="00C57EF0">
        <w:rPr>
          <w:rFonts w:ascii="Calibri" w:hAnsi="Calibri" w:cs="Calibri"/>
          <w:lang w:val="en-US"/>
        </w:rPr>
        <w:t xml:space="preserve">ncludes </w:t>
      </w:r>
      <w:r w:rsidR="009F20F1" w:rsidRPr="00C57EF0">
        <w:rPr>
          <w:rFonts w:ascii="Calibri" w:hAnsi="Calibri" w:cs="Calibri"/>
          <w:lang w:val="en-US"/>
        </w:rPr>
        <w:t>s</w:t>
      </w:r>
      <w:r w:rsidRPr="00C57EF0">
        <w:rPr>
          <w:rFonts w:ascii="Calibri" w:hAnsi="Calibri" w:cs="Calibri"/>
          <w:lang w:val="en-US"/>
        </w:rPr>
        <w:t xml:space="preserve">tatutory guidance for governing bodies of maintained schools and proprietors of academies in England. </w:t>
      </w:r>
    </w:p>
    <w:p w14:paraId="5DB00EF0" w14:textId="77777777" w:rsidR="005175EF" w:rsidRPr="00C57EF0" w:rsidRDefault="005175EF" w:rsidP="00504860">
      <w:pPr>
        <w:pStyle w:val="ListParagraph"/>
        <w:widowControl w:val="0"/>
        <w:numPr>
          <w:ilvl w:val="0"/>
          <w:numId w:val="42"/>
        </w:numPr>
        <w:kinsoku w:val="0"/>
        <w:overflowPunct w:val="0"/>
        <w:autoSpaceDE w:val="0"/>
        <w:autoSpaceDN w:val="0"/>
        <w:adjustRightInd w:val="0"/>
        <w:spacing w:before="25" w:after="0" w:line="360" w:lineRule="auto"/>
        <w:ind w:right="216"/>
        <w:contextualSpacing/>
        <w:textAlignment w:val="baseline"/>
        <w:rPr>
          <w:rFonts w:ascii="Calibri" w:hAnsi="Calibri" w:cs="Calibri"/>
          <w:lang w:val="en-US"/>
        </w:rPr>
      </w:pPr>
      <w:r w:rsidRPr="00C57EF0">
        <w:rPr>
          <w:rFonts w:ascii="Calibri" w:hAnsi="Calibri" w:cs="Calibri"/>
          <w:lang w:val="en-US"/>
        </w:rPr>
        <w:t>Where children have a disability, the requirements of the Equality Act 201</w:t>
      </w:r>
      <w:r w:rsidR="00CC1E35" w:rsidRPr="00C57EF0">
        <w:rPr>
          <w:rFonts w:ascii="Calibri" w:hAnsi="Calibri" w:cs="Calibri"/>
          <w:lang w:val="en-US"/>
        </w:rPr>
        <w:t xml:space="preserve">0 will </w:t>
      </w:r>
      <w:r w:rsidRPr="00C57EF0">
        <w:rPr>
          <w:rFonts w:ascii="Calibri" w:hAnsi="Calibri" w:cs="Calibri"/>
          <w:lang w:val="en-US"/>
        </w:rPr>
        <w:t xml:space="preserve">apply. Where children have an identified special need, the SEND Code of Practice 2014 will also apply. </w:t>
      </w:r>
    </w:p>
    <w:p w14:paraId="29A4BFE6" w14:textId="77777777" w:rsidR="005175EF" w:rsidRPr="00C57EF0" w:rsidRDefault="00CC1E35" w:rsidP="00504860">
      <w:pPr>
        <w:pStyle w:val="ListParagraph"/>
        <w:widowControl w:val="0"/>
        <w:numPr>
          <w:ilvl w:val="0"/>
          <w:numId w:val="42"/>
        </w:numPr>
        <w:kinsoku w:val="0"/>
        <w:overflowPunct w:val="0"/>
        <w:autoSpaceDE w:val="0"/>
        <w:autoSpaceDN w:val="0"/>
        <w:adjustRightInd w:val="0"/>
        <w:spacing w:before="25" w:after="0" w:line="360" w:lineRule="auto"/>
        <w:ind w:right="216"/>
        <w:contextualSpacing/>
        <w:textAlignment w:val="baseline"/>
        <w:rPr>
          <w:rFonts w:ascii="Calibri" w:hAnsi="Calibri" w:cs="Calibri"/>
          <w:lang w:val="en-US"/>
        </w:rPr>
      </w:pPr>
      <w:r w:rsidRPr="00C57EF0">
        <w:rPr>
          <w:rFonts w:ascii="Calibri" w:hAnsi="Calibri" w:cs="Calibri"/>
          <w:lang w:val="en-US"/>
        </w:rPr>
        <w:t>All schools across Hales Valley Trust</w:t>
      </w:r>
      <w:r w:rsidR="005175EF" w:rsidRPr="00C57EF0">
        <w:rPr>
          <w:rFonts w:ascii="Calibri" w:hAnsi="Calibri" w:cs="Calibri"/>
          <w:lang w:val="en-US"/>
        </w:rPr>
        <w:t xml:space="preserve"> aim to ensure that all children with medical conditions, in terms of both physical and mental health, are supported to play a full and active role in school life, remain healthy and achieve their academic potential. </w:t>
      </w:r>
    </w:p>
    <w:p w14:paraId="0DDACE89" w14:textId="77777777" w:rsidR="005175EF" w:rsidRPr="00C57EF0" w:rsidRDefault="005175EF" w:rsidP="00504860">
      <w:pPr>
        <w:pStyle w:val="ListParagraph"/>
        <w:widowControl w:val="0"/>
        <w:numPr>
          <w:ilvl w:val="0"/>
          <w:numId w:val="42"/>
        </w:numPr>
        <w:kinsoku w:val="0"/>
        <w:overflowPunct w:val="0"/>
        <w:autoSpaceDE w:val="0"/>
        <w:autoSpaceDN w:val="0"/>
        <w:adjustRightInd w:val="0"/>
        <w:spacing w:before="28" w:after="0" w:line="360" w:lineRule="auto"/>
        <w:ind w:right="72"/>
        <w:contextualSpacing/>
        <w:textAlignment w:val="baseline"/>
        <w:rPr>
          <w:rFonts w:ascii="Calibri" w:hAnsi="Calibri" w:cs="Calibri"/>
          <w:lang w:val="en-US"/>
        </w:rPr>
      </w:pPr>
      <w:r w:rsidRPr="00C57EF0">
        <w:rPr>
          <w:rFonts w:ascii="Calibri" w:hAnsi="Calibri" w:cs="Calibri"/>
          <w:lang w:val="en-US"/>
        </w:rPr>
        <w:t xml:space="preserve">All children have a right to full access to education, including school trips and physical education. </w:t>
      </w:r>
    </w:p>
    <w:p w14:paraId="23D6EFE6" w14:textId="77777777" w:rsidR="005175EF" w:rsidRPr="00C57EF0" w:rsidRDefault="005175EF" w:rsidP="00504860">
      <w:pPr>
        <w:pStyle w:val="ListParagraph"/>
        <w:widowControl w:val="0"/>
        <w:numPr>
          <w:ilvl w:val="0"/>
          <w:numId w:val="42"/>
        </w:numPr>
        <w:kinsoku w:val="0"/>
        <w:overflowPunct w:val="0"/>
        <w:autoSpaceDE w:val="0"/>
        <w:autoSpaceDN w:val="0"/>
        <w:adjustRightInd w:val="0"/>
        <w:spacing w:before="34" w:after="0" w:line="360" w:lineRule="auto"/>
        <w:ind w:right="504"/>
        <w:contextualSpacing/>
        <w:textAlignment w:val="baseline"/>
        <w:rPr>
          <w:rFonts w:ascii="Calibri" w:hAnsi="Calibri" w:cs="Calibri"/>
          <w:lang w:val="en-US"/>
        </w:rPr>
      </w:pPr>
      <w:r w:rsidRPr="00C57EF0">
        <w:rPr>
          <w:rFonts w:ascii="Calibri" w:hAnsi="Calibri" w:cs="Calibri"/>
          <w:lang w:val="en-US"/>
        </w:rPr>
        <w:t xml:space="preserve">We </w:t>
      </w:r>
      <w:proofErr w:type="spellStart"/>
      <w:r w:rsidR="0086286B">
        <w:rPr>
          <w:rFonts w:ascii="Calibri" w:hAnsi="Calibri" w:cs="Calibri"/>
          <w:lang w:val="en-US"/>
        </w:rPr>
        <w:t>recognis</w:t>
      </w:r>
      <w:r w:rsidR="000E4CE3" w:rsidRPr="00C57EF0">
        <w:rPr>
          <w:rFonts w:ascii="Calibri" w:hAnsi="Calibri" w:cs="Calibri"/>
          <w:lang w:val="en-US"/>
        </w:rPr>
        <w:t>e</w:t>
      </w:r>
      <w:proofErr w:type="spellEnd"/>
      <w:r w:rsidRPr="00C57EF0">
        <w:rPr>
          <w:rFonts w:ascii="Calibri" w:hAnsi="Calibri" w:cs="Calibri"/>
          <w:lang w:val="en-US"/>
        </w:rPr>
        <w:t xml:space="preserve"> that medical conditions may impact </w:t>
      </w:r>
      <w:r w:rsidR="00175654">
        <w:rPr>
          <w:rFonts w:ascii="Calibri" w:hAnsi="Calibri" w:cs="Calibri"/>
          <w:lang w:val="en-US"/>
        </w:rPr>
        <w:t xml:space="preserve">on </w:t>
      </w:r>
      <w:r w:rsidRPr="00C57EF0">
        <w:rPr>
          <w:rFonts w:ascii="Calibri" w:hAnsi="Calibri" w:cs="Calibri"/>
          <w:lang w:val="en-US"/>
        </w:rPr>
        <w:t>social and emotional development as well as having educational implications.</w:t>
      </w:r>
    </w:p>
    <w:p w14:paraId="63B79EF9" w14:textId="77777777" w:rsidR="005175EF" w:rsidRPr="00C57EF0" w:rsidRDefault="00CC1E35" w:rsidP="00504860">
      <w:pPr>
        <w:pStyle w:val="ListParagraph"/>
        <w:widowControl w:val="0"/>
        <w:numPr>
          <w:ilvl w:val="0"/>
          <w:numId w:val="42"/>
        </w:numPr>
        <w:kinsoku w:val="0"/>
        <w:overflowPunct w:val="0"/>
        <w:autoSpaceDE w:val="0"/>
        <w:autoSpaceDN w:val="0"/>
        <w:adjustRightInd w:val="0"/>
        <w:spacing w:before="29" w:after="0" w:line="360" w:lineRule="auto"/>
        <w:ind w:right="72"/>
        <w:contextualSpacing/>
        <w:jc w:val="both"/>
        <w:textAlignment w:val="baseline"/>
        <w:rPr>
          <w:rFonts w:ascii="Calibri" w:hAnsi="Calibri" w:cs="Calibri"/>
          <w:lang w:val="en-US"/>
        </w:rPr>
      </w:pPr>
      <w:r w:rsidRPr="00C57EF0">
        <w:rPr>
          <w:rFonts w:ascii="Calibri" w:hAnsi="Calibri" w:cs="Calibri"/>
          <w:lang w:val="en-US"/>
        </w:rPr>
        <w:t xml:space="preserve">Hales Valley Trust </w:t>
      </w:r>
      <w:r w:rsidR="00F11EF0" w:rsidRPr="00C57EF0">
        <w:rPr>
          <w:rFonts w:ascii="Calibri" w:hAnsi="Calibri" w:cs="Calibri"/>
          <w:lang w:val="en-US"/>
        </w:rPr>
        <w:t>School staff</w:t>
      </w:r>
      <w:r w:rsidR="005175EF" w:rsidRPr="00C57EF0">
        <w:rPr>
          <w:rFonts w:ascii="Calibri" w:hAnsi="Calibri" w:cs="Calibri"/>
          <w:lang w:val="en-US"/>
        </w:rPr>
        <w:t xml:space="preserve"> will consult health and social care professionals, pupils and parents to ensure that the needs of children with medical conditions are effectively supported. </w:t>
      </w:r>
    </w:p>
    <w:p w14:paraId="289D634F" w14:textId="77777777" w:rsidR="00476E9F" w:rsidRPr="0037567A" w:rsidRDefault="00476E9F" w:rsidP="006C6DED">
      <w:pPr>
        <w:pStyle w:val="Heading2"/>
      </w:pPr>
      <w:r w:rsidRPr="0037567A">
        <w:t xml:space="preserve">Key </w:t>
      </w:r>
      <w:r w:rsidR="00B53B01" w:rsidRPr="0037567A">
        <w:t>R</w:t>
      </w:r>
      <w:r w:rsidRPr="0037567A">
        <w:t xml:space="preserve">oles and </w:t>
      </w:r>
      <w:r w:rsidR="00B53B01" w:rsidRPr="0037567A">
        <w:t>R</w:t>
      </w:r>
      <w:r w:rsidRPr="0037567A">
        <w:t>esponsibilities</w:t>
      </w:r>
    </w:p>
    <w:p w14:paraId="54CCC170" w14:textId="77777777" w:rsidR="00476E9F" w:rsidRPr="00167CF3" w:rsidRDefault="00476E9F" w:rsidP="006C6DED">
      <w:pPr>
        <w:pStyle w:val="Heading2"/>
      </w:pPr>
      <w:r w:rsidRPr="00167CF3">
        <w:t>The Local Authority (LA) is responsible for:</w:t>
      </w:r>
    </w:p>
    <w:p w14:paraId="3E9A59CF" w14:textId="77777777" w:rsidR="00476E9F" w:rsidRPr="00C57EF0" w:rsidRDefault="00476E9F" w:rsidP="00504860">
      <w:pPr>
        <w:widowControl w:val="0"/>
        <w:numPr>
          <w:ilvl w:val="0"/>
          <w:numId w:val="30"/>
        </w:numPr>
        <w:kinsoku w:val="0"/>
        <w:overflowPunct w:val="0"/>
        <w:spacing w:before="196" w:after="0" w:line="360" w:lineRule="auto"/>
        <w:ind w:left="360" w:right="72"/>
        <w:textAlignment w:val="baseline"/>
        <w:rPr>
          <w:rFonts w:ascii="Calibri" w:hAnsi="Calibri" w:cs="Calibri"/>
          <w:szCs w:val="24"/>
        </w:rPr>
      </w:pPr>
      <w:r w:rsidRPr="00C57EF0">
        <w:rPr>
          <w:rFonts w:ascii="Calibri" w:hAnsi="Calibri" w:cs="Calibri"/>
          <w:szCs w:val="24"/>
        </w:rPr>
        <w:t>Promoting co</w:t>
      </w:r>
      <w:r w:rsidR="00175654">
        <w:rPr>
          <w:rFonts w:ascii="Calibri" w:hAnsi="Calibri" w:cs="Calibri"/>
          <w:szCs w:val="24"/>
        </w:rPr>
        <w:t>-</w:t>
      </w:r>
      <w:r w:rsidRPr="00C57EF0">
        <w:rPr>
          <w:rFonts w:ascii="Calibri" w:hAnsi="Calibri" w:cs="Calibri"/>
          <w:szCs w:val="24"/>
        </w:rPr>
        <w:t>operation between relevant partners and stakeholders regarding supporting pupils with medical conditions.</w:t>
      </w:r>
    </w:p>
    <w:p w14:paraId="40CCC740" w14:textId="77777777" w:rsidR="00476E9F" w:rsidRPr="00C57EF0" w:rsidRDefault="00476E9F" w:rsidP="00504860">
      <w:pPr>
        <w:widowControl w:val="0"/>
        <w:numPr>
          <w:ilvl w:val="0"/>
          <w:numId w:val="30"/>
        </w:numPr>
        <w:kinsoku w:val="0"/>
        <w:overflowPunct w:val="0"/>
        <w:spacing w:before="237" w:after="0" w:line="360" w:lineRule="auto"/>
        <w:ind w:left="360"/>
        <w:textAlignment w:val="baseline"/>
        <w:rPr>
          <w:rFonts w:ascii="Calibri" w:hAnsi="Calibri" w:cs="Calibri"/>
          <w:szCs w:val="24"/>
        </w:rPr>
      </w:pPr>
      <w:r w:rsidRPr="00C57EF0">
        <w:rPr>
          <w:rFonts w:ascii="Calibri" w:hAnsi="Calibri" w:cs="Calibri"/>
          <w:szCs w:val="24"/>
        </w:rPr>
        <w:t>Providing support, advice and guidance to schools and their staff.</w:t>
      </w:r>
    </w:p>
    <w:p w14:paraId="499BF524" w14:textId="77777777" w:rsidR="00476E9F" w:rsidRPr="00C57EF0" w:rsidRDefault="00476E9F" w:rsidP="00504860">
      <w:pPr>
        <w:widowControl w:val="0"/>
        <w:numPr>
          <w:ilvl w:val="0"/>
          <w:numId w:val="30"/>
        </w:numPr>
        <w:kinsoku w:val="0"/>
        <w:overflowPunct w:val="0"/>
        <w:spacing w:before="206" w:after="0" w:line="360" w:lineRule="auto"/>
        <w:ind w:left="360" w:right="216"/>
        <w:textAlignment w:val="baseline"/>
        <w:rPr>
          <w:rFonts w:ascii="Calibri" w:hAnsi="Calibri" w:cs="Calibri"/>
          <w:szCs w:val="24"/>
        </w:rPr>
      </w:pPr>
      <w:r w:rsidRPr="00C57EF0">
        <w:rPr>
          <w:rFonts w:ascii="Calibri" w:hAnsi="Calibri" w:cs="Calibri"/>
          <w:szCs w:val="24"/>
        </w:rPr>
        <w:t xml:space="preserve">Making alternative arrangements for the education of pupils who need to be out of school for </w:t>
      </w:r>
      <w:r w:rsidRPr="00C57EF0">
        <w:rPr>
          <w:rFonts w:ascii="Calibri" w:hAnsi="Calibri" w:cs="Calibri"/>
          <w:szCs w:val="24"/>
        </w:rPr>
        <w:lastRenderedPageBreak/>
        <w:t>fifteen days or more due to a medical condition.</w:t>
      </w:r>
    </w:p>
    <w:p w14:paraId="0154983D" w14:textId="15CE924F" w:rsidR="00D62579" w:rsidRDefault="00D62579" w:rsidP="00D62579">
      <w:pPr>
        <w:widowControl w:val="0"/>
        <w:kinsoku w:val="0"/>
        <w:overflowPunct w:val="0"/>
        <w:spacing w:before="206" w:after="0" w:line="360" w:lineRule="auto"/>
        <w:ind w:right="216"/>
        <w:textAlignment w:val="baseline"/>
        <w:rPr>
          <w:rFonts w:ascii="Calibri" w:hAnsi="Calibri" w:cs="Calibri"/>
          <w:b/>
          <w:szCs w:val="24"/>
        </w:rPr>
      </w:pPr>
      <w:r w:rsidRPr="00D62579">
        <w:rPr>
          <w:rFonts w:ascii="Calibri" w:hAnsi="Calibri" w:cs="Calibri"/>
          <w:b/>
          <w:szCs w:val="24"/>
        </w:rPr>
        <w:t xml:space="preserve">The </w:t>
      </w:r>
      <w:r>
        <w:rPr>
          <w:rFonts w:ascii="Calibri" w:hAnsi="Calibri" w:cs="Calibri"/>
          <w:b/>
          <w:szCs w:val="24"/>
        </w:rPr>
        <w:t>Board of Directors</w:t>
      </w:r>
      <w:r w:rsidRPr="00D62579">
        <w:rPr>
          <w:rFonts w:ascii="Calibri" w:hAnsi="Calibri" w:cs="Calibri"/>
          <w:b/>
          <w:szCs w:val="24"/>
        </w:rPr>
        <w:t xml:space="preserve"> is responsible for:</w:t>
      </w:r>
    </w:p>
    <w:p w14:paraId="62718343" w14:textId="703E6E5E" w:rsidR="00D62579" w:rsidRDefault="00D62579" w:rsidP="00D62579">
      <w:pPr>
        <w:widowControl w:val="0"/>
        <w:numPr>
          <w:ilvl w:val="0"/>
          <w:numId w:val="81"/>
        </w:numPr>
        <w:kinsoku w:val="0"/>
        <w:overflowPunct w:val="0"/>
        <w:spacing w:before="197" w:after="0" w:line="360" w:lineRule="auto"/>
        <w:ind w:right="216"/>
        <w:textAlignment w:val="baseline"/>
        <w:rPr>
          <w:rFonts w:ascii="Calibri" w:hAnsi="Calibri" w:cs="Calibri"/>
          <w:szCs w:val="24"/>
        </w:rPr>
      </w:pPr>
      <w:r w:rsidRPr="00C57EF0">
        <w:rPr>
          <w:rFonts w:ascii="Calibri" w:hAnsi="Calibri" w:cs="Calibri"/>
          <w:szCs w:val="24"/>
        </w:rPr>
        <w:t xml:space="preserve">The </w:t>
      </w:r>
      <w:r>
        <w:rPr>
          <w:rFonts w:ascii="Calibri" w:hAnsi="Calibri" w:cs="Calibri"/>
          <w:szCs w:val="24"/>
        </w:rPr>
        <w:t>developing and reviewing the</w:t>
      </w:r>
      <w:r w:rsidRPr="00C57EF0">
        <w:rPr>
          <w:rFonts w:ascii="Calibri" w:hAnsi="Calibri" w:cs="Calibri"/>
          <w:szCs w:val="24"/>
        </w:rPr>
        <w:t xml:space="preserve"> Supporting Pupils with Medical Conditions Policy and procedures in the </w:t>
      </w:r>
      <w:r>
        <w:rPr>
          <w:rFonts w:ascii="Calibri" w:hAnsi="Calibri" w:cs="Calibri"/>
          <w:szCs w:val="24"/>
        </w:rPr>
        <w:t>trust</w:t>
      </w:r>
      <w:r w:rsidRPr="00C57EF0">
        <w:rPr>
          <w:rFonts w:ascii="Calibri" w:hAnsi="Calibri" w:cs="Calibri"/>
          <w:szCs w:val="24"/>
        </w:rPr>
        <w:t>.</w:t>
      </w:r>
    </w:p>
    <w:p w14:paraId="37C59A6D" w14:textId="77777777" w:rsidR="00D62579" w:rsidRPr="0086286B" w:rsidRDefault="00D62579" w:rsidP="00D62579">
      <w:pPr>
        <w:widowControl w:val="0"/>
        <w:numPr>
          <w:ilvl w:val="0"/>
          <w:numId w:val="81"/>
        </w:numPr>
        <w:kinsoku w:val="0"/>
        <w:overflowPunct w:val="0"/>
        <w:spacing w:before="197" w:after="0" w:line="360" w:lineRule="auto"/>
        <w:ind w:right="216"/>
        <w:textAlignment w:val="baseline"/>
        <w:rPr>
          <w:rFonts w:ascii="Calibri" w:hAnsi="Calibri" w:cs="Calibri"/>
          <w:szCs w:val="24"/>
        </w:rPr>
      </w:pPr>
      <w:r w:rsidRPr="0086286B">
        <w:rPr>
          <w:rFonts w:ascii="Calibri" w:hAnsi="Calibri" w:cs="Calibri"/>
          <w:szCs w:val="24"/>
        </w:rPr>
        <w:t xml:space="preserve">Ensuring that the school’s Admissions Policy and Supporting Pupils with Medical Conditions Policy, as written, does not discriminate on any grounds including, but not limited </w:t>
      </w:r>
      <w:proofErr w:type="gramStart"/>
      <w:r w:rsidRPr="0086286B">
        <w:rPr>
          <w:rFonts w:ascii="Calibri" w:hAnsi="Calibri" w:cs="Calibri"/>
          <w:szCs w:val="24"/>
        </w:rPr>
        <w:t>to:</w:t>
      </w:r>
      <w:proofErr w:type="gramEnd"/>
      <w:r w:rsidRPr="0086286B">
        <w:rPr>
          <w:rFonts w:ascii="Calibri" w:hAnsi="Calibri" w:cs="Calibri"/>
          <w:szCs w:val="24"/>
        </w:rPr>
        <w:t xml:space="preserve"> ethnicity/national origin, culture, religion, gender, disability or sexual orientation.</w:t>
      </w:r>
    </w:p>
    <w:p w14:paraId="424DF0BE" w14:textId="5A9D9A89" w:rsidR="00476E9F" w:rsidRPr="00C57EF0" w:rsidRDefault="00476E9F" w:rsidP="00F11EF0">
      <w:pPr>
        <w:widowControl w:val="0"/>
        <w:kinsoku w:val="0"/>
        <w:overflowPunct w:val="0"/>
        <w:spacing w:before="206" w:after="0" w:line="360" w:lineRule="auto"/>
        <w:ind w:right="216"/>
        <w:textAlignment w:val="baseline"/>
        <w:rPr>
          <w:rFonts w:ascii="Calibri" w:hAnsi="Calibri" w:cs="Calibri"/>
          <w:b/>
          <w:szCs w:val="24"/>
        </w:rPr>
      </w:pPr>
      <w:r w:rsidRPr="000C6657">
        <w:rPr>
          <w:rFonts w:ascii="Calibri" w:hAnsi="Calibri" w:cs="Calibri"/>
          <w:b/>
          <w:szCs w:val="24"/>
        </w:rPr>
        <w:t xml:space="preserve">The </w:t>
      </w:r>
      <w:r w:rsidR="00CA335F" w:rsidRPr="000C6657">
        <w:rPr>
          <w:rFonts w:ascii="Calibri" w:hAnsi="Calibri" w:cs="Calibri"/>
          <w:b/>
          <w:szCs w:val="24"/>
        </w:rPr>
        <w:t>Executive Headteacher/Headteacher</w:t>
      </w:r>
    </w:p>
    <w:p w14:paraId="5A0DAB40" w14:textId="77777777" w:rsidR="0086286B" w:rsidRDefault="00476E9F" w:rsidP="00504860">
      <w:pPr>
        <w:widowControl w:val="0"/>
        <w:numPr>
          <w:ilvl w:val="0"/>
          <w:numId w:val="31"/>
        </w:numPr>
        <w:kinsoku w:val="0"/>
        <w:overflowPunct w:val="0"/>
        <w:spacing w:before="197" w:after="0" w:line="360" w:lineRule="auto"/>
        <w:ind w:left="360" w:right="216"/>
        <w:textAlignment w:val="baseline"/>
        <w:rPr>
          <w:rFonts w:ascii="Calibri" w:hAnsi="Calibri" w:cs="Calibri"/>
          <w:szCs w:val="24"/>
        </w:rPr>
      </w:pPr>
      <w:r w:rsidRPr="00C57EF0">
        <w:rPr>
          <w:rFonts w:ascii="Calibri" w:hAnsi="Calibri" w:cs="Calibri"/>
          <w:szCs w:val="24"/>
        </w:rPr>
        <w:t xml:space="preserve">The overall implementation of the Supporting Pupils with Medical Conditions Policy and procedures </w:t>
      </w:r>
      <w:r w:rsidR="00341A4E" w:rsidRPr="00C57EF0">
        <w:rPr>
          <w:rFonts w:ascii="Calibri" w:hAnsi="Calibri" w:cs="Calibri"/>
          <w:szCs w:val="24"/>
        </w:rPr>
        <w:t>in the s</w:t>
      </w:r>
      <w:r w:rsidRPr="00C57EF0">
        <w:rPr>
          <w:rFonts w:ascii="Calibri" w:hAnsi="Calibri" w:cs="Calibri"/>
          <w:szCs w:val="24"/>
        </w:rPr>
        <w:t>chool.</w:t>
      </w:r>
    </w:p>
    <w:p w14:paraId="46169470" w14:textId="77777777" w:rsidR="00C1038B" w:rsidRPr="0086286B" w:rsidRDefault="00476E9F" w:rsidP="00504860">
      <w:pPr>
        <w:widowControl w:val="0"/>
        <w:numPr>
          <w:ilvl w:val="0"/>
          <w:numId w:val="31"/>
        </w:numPr>
        <w:kinsoku w:val="0"/>
        <w:overflowPunct w:val="0"/>
        <w:spacing w:before="197" w:after="0" w:line="360" w:lineRule="auto"/>
        <w:ind w:left="360" w:right="216"/>
        <w:textAlignment w:val="baseline"/>
        <w:rPr>
          <w:rFonts w:ascii="Calibri" w:hAnsi="Calibri" w:cs="Calibri"/>
          <w:szCs w:val="24"/>
        </w:rPr>
      </w:pPr>
      <w:r w:rsidRPr="0086286B">
        <w:rPr>
          <w:rFonts w:ascii="Calibri" w:hAnsi="Calibri" w:cs="Calibri"/>
          <w:szCs w:val="24"/>
        </w:rPr>
        <w:t>Ensuring that the</w:t>
      </w:r>
      <w:r w:rsidR="00F11EF0" w:rsidRPr="0086286B">
        <w:rPr>
          <w:rFonts w:ascii="Calibri" w:hAnsi="Calibri" w:cs="Calibri"/>
          <w:szCs w:val="24"/>
        </w:rPr>
        <w:t xml:space="preserve"> school’s </w:t>
      </w:r>
      <w:r w:rsidR="00B77A86" w:rsidRPr="0086286B">
        <w:rPr>
          <w:rFonts w:ascii="Calibri" w:hAnsi="Calibri" w:cs="Calibri"/>
          <w:szCs w:val="24"/>
        </w:rPr>
        <w:t>A</w:t>
      </w:r>
      <w:r w:rsidR="00F11EF0" w:rsidRPr="0086286B">
        <w:rPr>
          <w:rFonts w:ascii="Calibri" w:hAnsi="Calibri" w:cs="Calibri"/>
          <w:szCs w:val="24"/>
        </w:rPr>
        <w:t xml:space="preserve">dmissions </w:t>
      </w:r>
      <w:r w:rsidR="00B77A86" w:rsidRPr="0086286B">
        <w:rPr>
          <w:rFonts w:ascii="Calibri" w:hAnsi="Calibri" w:cs="Calibri"/>
          <w:szCs w:val="24"/>
        </w:rPr>
        <w:t>P</w:t>
      </w:r>
      <w:r w:rsidR="00F11EF0" w:rsidRPr="0086286B">
        <w:rPr>
          <w:rFonts w:ascii="Calibri" w:hAnsi="Calibri" w:cs="Calibri"/>
          <w:szCs w:val="24"/>
        </w:rPr>
        <w:t xml:space="preserve">olicy and </w:t>
      </w:r>
      <w:r w:rsidRPr="0086286B">
        <w:rPr>
          <w:rFonts w:ascii="Calibri" w:hAnsi="Calibri" w:cs="Calibri"/>
          <w:szCs w:val="24"/>
        </w:rPr>
        <w:t xml:space="preserve">Supporting Pupils with Medical Conditions Policy, as written, does not discriminate on any grounds including, but not limited </w:t>
      </w:r>
      <w:proofErr w:type="gramStart"/>
      <w:r w:rsidRPr="0086286B">
        <w:rPr>
          <w:rFonts w:ascii="Calibri" w:hAnsi="Calibri" w:cs="Calibri"/>
          <w:szCs w:val="24"/>
        </w:rPr>
        <w:t>to:</w:t>
      </w:r>
      <w:proofErr w:type="gramEnd"/>
      <w:r w:rsidRPr="0086286B">
        <w:rPr>
          <w:rFonts w:ascii="Calibri" w:hAnsi="Calibri" w:cs="Calibri"/>
          <w:szCs w:val="24"/>
        </w:rPr>
        <w:t xml:space="preserve"> ethnicity/national origin, culture, religion, gender, disability or sexual orientation.</w:t>
      </w:r>
    </w:p>
    <w:p w14:paraId="4F2B6AD4" w14:textId="77777777" w:rsidR="00C1038B" w:rsidRPr="00C57EF0" w:rsidRDefault="00C1038B" w:rsidP="00504860">
      <w:pPr>
        <w:widowControl w:val="0"/>
        <w:numPr>
          <w:ilvl w:val="0"/>
          <w:numId w:val="31"/>
        </w:numPr>
        <w:kinsoku w:val="0"/>
        <w:overflowPunct w:val="0"/>
        <w:spacing w:before="199" w:after="0" w:line="360" w:lineRule="auto"/>
        <w:ind w:left="360" w:right="432"/>
        <w:textAlignment w:val="baseline"/>
        <w:rPr>
          <w:rFonts w:ascii="Calibri" w:hAnsi="Calibri" w:cs="Calibri"/>
          <w:szCs w:val="24"/>
        </w:rPr>
      </w:pPr>
      <w:r w:rsidRPr="00C57EF0">
        <w:rPr>
          <w:rFonts w:ascii="Calibri" w:hAnsi="Calibri" w:cs="Calibri"/>
        </w:rPr>
        <w:t xml:space="preserve">Informing relevant staff of medical conditions and preventative or emergency measures required so that staff can recognise and act quickly when a problem occurs. </w:t>
      </w:r>
    </w:p>
    <w:p w14:paraId="1F873D29" w14:textId="77777777" w:rsidR="00C1038B" w:rsidRPr="00C57EF0" w:rsidRDefault="00C1038B" w:rsidP="00504860">
      <w:pPr>
        <w:numPr>
          <w:ilvl w:val="0"/>
          <w:numId w:val="32"/>
        </w:numPr>
        <w:spacing w:line="360" w:lineRule="auto"/>
        <w:rPr>
          <w:rFonts w:ascii="Calibri" w:hAnsi="Calibri" w:cs="Calibri"/>
        </w:rPr>
      </w:pPr>
      <w:r w:rsidRPr="00C57EF0">
        <w:rPr>
          <w:rFonts w:ascii="Calibri" w:hAnsi="Calibri" w:cs="Calibri"/>
          <w:szCs w:val="24"/>
        </w:rPr>
        <w:t>Guaranteeing</w:t>
      </w:r>
      <w:r w:rsidR="00476E9F" w:rsidRPr="00C57EF0">
        <w:rPr>
          <w:rFonts w:ascii="Calibri" w:hAnsi="Calibri" w:cs="Calibri"/>
          <w:szCs w:val="24"/>
        </w:rPr>
        <w:t xml:space="preserve"> that information and teaching support materials regarding supporting pupils with medical conditions are available to members of staff with responsibilities under this policy.</w:t>
      </w:r>
      <w:r w:rsidRPr="00C57EF0">
        <w:rPr>
          <w:rFonts w:ascii="Calibri" w:hAnsi="Calibri" w:cs="Calibri"/>
          <w:szCs w:val="24"/>
        </w:rPr>
        <w:t xml:space="preserve"> </w:t>
      </w:r>
    </w:p>
    <w:p w14:paraId="1B4E56C8" w14:textId="77777777" w:rsidR="005701A8" w:rsidRPr="0086286B" w:rsidRDefault="00C1038B"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Ensuring that arrangements are in place to support pupils with medical conditions so they can access and enjoy the same opportunities at school as any other child. </w:t>
      </w:r>
    </w:p>
    <w:p w14:paraId="5F008BA3" w14:textId="77777777" w:rsidR="00C1038B" w:rsidRPr="00C57EF0" w:rsidRDefault="00C1038B" w:rsidP="00504860">
      <w:pPr>
        <w:numPr>
          <w:ilvl w:val="0"/>
          <w:numId w:val="32"/>
        </w:numPr>
        <w:spacing w:line="360" w:lineRule="auto"/>
        <w:rPr>
          <w:rFonts w:ascii="Calibri" w:hAnsi="Calibri" w:cs="Calibri"/>
        </w:rPr>
      </w:pPr>
      <w:r w:rsidRPr="00C57EF0">
        <w:rPr>
          <w:rFonts w:ascii="Calibri" w:hAnsi="Calibri" w:cs="Calibri"/>
        </w:rPr>
        <w:t>Ensuring the level of insurance in place reflects the level of risk.</w:t>
      </w:r>
    </w:p>
    <w:p w14:paraId="4B287C1F" w14:textId="77777777" w:rsidR="00C1038B" w:rsidRPr="00C57EF0" w:rsidRDefault="00C1038B"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Ensuring that the focus is on the needs of each individual child and how their medical condition impacts on their school life. </w:t>
      </w:r>
    </w:p>
    <w:p w14:paraId="4D17A5C4" w14:textId="77777777" w:rsidR="00476E9F" w:rsidRPr="00C57EF0" w:rsidRDefault="00476E9F" w:rsidP="00504860">
      <w:pPr>
        <w:numPr>
          <w:ilvl w:val="0"/>
          <w:numId w:val="32"/>
        </w:numPr>
        <w:spacing w:line="360" w:lineRule="auto"/>
        <w:rPr>
          <w:rFonts w:ascii="Calibri" w:hAnsi="Calibri" w:cs="Calibri"/>
        </w:rPr>
      </w:pPr>
      <w:r w:rsidRPr="00C57EF0">
        <w:rPr>
          <w:rFonts w:ascii="Calibri" w:hAnsi="Calibri" w:cs="Calibri"/>
        </w:rPr>
        <w:t xml:space="preserve">Keeping written records of </w:t>
      </w:r>
      <w:proofErr w:type="gramStart"/>
      <w:r w:rsidRPr="00C57EF0">
        <w:rPr>
          <w:rFonts w:ascii="Calibri" w:hAnsi="Calibri" w:cs="Calibri"/>
        </w:rPr>
        <w:t>any and all</w:t>
      </w:r>
      <w:proofErr w:type="gramEnd"/>
      <w:r w:rsidRPr="00C57EF0">
        <w:rPr>
          <w:rFonts w:ascii="Calibri" w:hAnsi="Calibri" w:cs="Calibri"/>
        </w:rPr>
        <w:t xml:space="preserve"> medicines administered to individual pupils and across the school population.</w:t>
      </w:r>
    </w:p>
    <w:p w14:paraId="3DE3B95D" w14:textId="77777777" w:rsidR="005175EF" w:rsidRPr="00C57EF0" w:rsidRDefault="005175EF" w:rsidP="00504860">
      <w:pPr>
        <w:widowControl w:val="0"/>
        <w:numPr>
          <w:ilvl w:val="0"/>
          <w:numId w:val="32"/>
        </w:numPr>
        <w:kinsoku w:val="0"/>
        <w:overflowPunct w:val="0"/>
        <w:spacing w:before="42" w:after="0" w:line="360" w:lineRule="auto"/>
        <w:textAlignment w:val="baseline"/>
        <w:rPr>
          <w:rFonts w:ascii="Calibri" w:hAnsi="Calibri" w:cs="Calibri"/>
        </w:rPr>
      </w:pPr>
      <w:r w:rsidRPr="00C57EF0">
        <w:rPr>
          <w:rFonts w:ascii="Calibri" w:hAnsi="Calibri" w:cs="Calibri"/>
        </w:rPr>
        <w:t xml:space="preserve">Ensuring that the school’s policy for supporting pupils with medical conditions is shared with staff </w:t>
      </w:r>
      <w:r w:rsidRPr="00C57EF0">
        <w:rPr>
          <w:rFonts w:ascii="Calibri" w:hAnsi="Calibri" w:cs="Calibri"/>
        </w:rPr>
        <w:lastRenderedPageBreak/>
        <w:t xml:space="preserve">in whole school awareness training and that induction arrangements for new staff are in place. </w:t>
      </w:r>
    </w:p>
    <w:p w14:paraId="4329670F" w14:textId="77777777" w:rsidR="005175EF" w:rsidRPr="00C57EF0" w:rsidRDefault="005175EF" w:rsidP="00504860">
      <w:pPr>
        <w:widowControl w:val="0"/>
        <w:numPr>
          <w:ilvl w:val="0"/>
          <w:numId w:val="32"/>
        </w:numPr>
        <w:kinsoku w:val="0"/>
        <w:overflowPunct w:val="0"/>
        <w:spacing w:before="42" w:after="0" w:line="360" w:lineRule="auto"/>
        <w:textAlignment w:val="baseline"/>
        <w:rPr>
          <w:rFonts w:ascii="Calibri" w:hAnsi="Calibri" w:cs="Calibri"/>
        </w:rPr>
      </w:pPr>
      <w:r w:rsidRPr="00C57EF0">
        <w:rPr>
          <w:rFonts w:ascii="Calibri" w:hAnsi="Calibri" w:cs="Calibri"/>
        </w:rPr>
        <w:t>Arranging and monitoring and keeping a record of training for identified staff</w:t>
      </w:r>
      <w:r w:rsidR="00F11EF0" w:rsidRPr="00C57EF0">
        <w:rPr>
          <w:rFonts w:ascii="Calibri" w:hAnsi="Calibri" w:cs="Calibri"/>
        </w:rPr>
        <w:t>.</w:t>
      </w:r>
      <w:r w:rsidRPr="00C57EF0">
        <w:rPr>
          <w:rFonts w:ascii="Calibri" w:hAnsi="Calibri" w:cs="Calibri"/>
        </w:rPr>
        <w:t xml:space="preserve"> </w:t>
      </w:r>
    </w:p>
    <w:p w14:paraId="7A3B46D1" w14:textId="77777777" w:rsidR="005175EF" w:rsidRPr="00C57EF0" w:rsidRDefault="005175EF" w:rsidP="00504860">
      <w:pPr>
        <w:widowControl w:val="0"/>
        <w:numPr>
          <w:ilvl w:val="0"/>
          <w:numId w:val="32"/>
        </w:numPr>
        <w:kinsoku w:val="0"/>
        <w:overflowPunct w:val="0"/>
        <w:spacing w:before="33" w:after="0" w:line="360" w:lineRule="auto"/>
        <w:ind w:right="432"/>
        <w:textAlignment w:val="baseline"/>
        <w:rPr>
          <w:rFonts w:ascii="Calibri" w:hAnsi="Calibri" w:cs="Calibri"/>
        </w:rPr>
      </w:pPr>
      <w:r w:rsidRPr="00C57EF0">
        <w:rPr>
          <w:rFonts w:ascii="Calibri" w:hAnsi="Calibri" w:cs="Calibri"/>
        </w:rPr>
        <w:t>Ensuring that necessary information about medical conditions is communicated</w:t>
      </w:r>
      <w:r w:rsidR="00FE48F1" w:rsidRPr="00C57EF0">
        <w:rPr>
          <w:rFonts w:ascii="Calibri" w:hAnsi="Calibri" w:cs="Calibri"/>
        </w:rPr>
        <w:t xml:space="preserve"> to supply staff </w:t>
      </w:r>
      <w:r w:rsidRPr="00C57EF0">
        <w:rPr>
          <w:rFonts w:ascii="Calibri" w:hAnsi="Calibri" w:cs="Calibri"/>
        </w:rPr>
        <w:t>where appropriate.</w:t>
      </w:r>
    </w:p>
    <w:p w14:paraId="3DC4613E" w14:textId="77777777" w:rsidR="005175EF" w:rsidRPr="00C57EF0" w:rsidRDefault="527102C7" w:rsidP="00504860">
      <w:pPr>
        <w:widowControl w:val="0"/>
        <w:numPr>
          <w:ilvl w:val="0"/>
          <w:numId w:val="32"/>
        </w:numPr>
        <w:kinsoku w:val="0"/>
        <w:overflowPunct w:val="0"/>
        <w:spacing w:before="43" w:after="0" w:line="360" w:lineRule="auto"/>
        <w:textAlignment w:val="baseline"/>
        <w:rPr>
          <w:rFonts w:ascii="Calibri" w:hAnsi="Calibri" w:cs="Calibri"/>
        </w:rPr>
      </w:pPr>
      <w:r w:rsidRPr="527102C7">
        <w:rPr>
          <w:rFonts w:ascii="Calibri" w:hAnsi="Calibri" w:cs="Calibri"/>
        </w:rPr>
        <w:t xml:space="preserve">Completing risk assessment for school visits and other activities outside of the normal timetable with support and guidance from, Physical Impairment and Medical Inclusion Services (PIMIS) </w:t>
      </w:r>
      <w:r w:rsidRPr="008B2EF2">
        <w:rPr>
          <w:rFonts w:ascii="Calibri" w:hAnsi="Calibri" w:cs="Calibri"/>
        </w:rPr>
        <w:t>and Elite Safety in Education.</w:t>
      </w:r>
    </w:p>
    <w:p w14:paraId="329D2D4D" w14:textId="6CA7E180" w:rsidR="005175EF" w:rsidRPr="00C57EF0" w:rsidRDefault="000C25B7" w:rsidP="00504860">
      <w:pPr>
        <w:widowControl w:val="0"/>
        <w:numPr>
          <w:ilvl w:val="0"/>
          <w:numId w:val="32"/>
        </w:numPr>
        <w:kinsoku w:val="0"/>
        <w:overflowPunct w:val="0"/>
        <w:spacing w:before="41" w:after="0" w:line="360" w:lineRule="auto"/>
        <w:textAlignment w:val="baseline"/>
        <w:rPr>
          <w:rFonts w:ascii="Calibri" w:hAnsi="Calibri" w:cs="Calibri"/>
        </w:rPr>
      </w:pPr>
      <w:r>
        <w:rPr>
          <w:rFonts w:ascii="Calibri" w:hAnsi="Calibri" w:cs="Calibri"/>
        </w:rPr>
        <w:t>M</w:t>
      </w:r>
      <w:r w:rsidR="005175EF" w:rsidRPr="00C57EF0">
        <w:rPr>
          <w:rFonts w:ascii="Calibri" w:hAnsi="Calibri" w:cs="Calibri"/>
        </w:rPr>
        <w:t>onitoring and reviewing Individual Healthcare Plans</w:t>
      </w:r>
      <w:r w:rsidR="00FE48F1" w:rsidRPr="00C57EF0">
        <w:rPr>
          <w:rFonts w:ascii="Calibri" w:hAnsi="Calibri" w:cs="Calibri"/>
        </w:rPr>
        <w:t>.</w:t>
      </w:r>
    </w:p>
    <w:p w14:paraId="6523570C" w14:textId="77777777" w:rsidR="00F11EF0" w:rsidRPr="00C57EF0" w:rsidRDefault="005175EF"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Working together with parents, pupils, healthcare professionals and other agencies</w:t>
      </w:r>
      <w:r w:rsidR="00FE48F1" w:rsidRPr="00C57EF0">
        <w:rPr>
          <w:rFonts w:ascii="Calibri" w:hAnsi="Calibri" w:cs="Calibri"/>
        </w:rPr>
        <w:t>.</w:t>
      </w:r>
    </w:p>
    <w:p w14:paraId="57F11CFA" w14:textId="77777777" w:rsidR="000E4CE3" w:rsidRPr="00C57EF0" w:rsidRDefault="00F11EF0"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Where necessary work flexibly to ensure that a child receives appropriate education in line with their </w:t>
      </w:r>
      <w:proofErr w:type="gramStart"/>
      <w:r w:rsidRPr="00C57EF0">
        <w:rPr>
          <w:rFonts w:ascii="Calibri" w:hAnsi="Calibri" w:cs="Calibri"/>
        </w:rPr>
        <w:t>particular health</w:t>
      </w:r>
      <w:proofErr w:type="gramEnd"/>
      <w:r w:rsidRPr="00C57EF0">
        <w:rPr>
          <w:rFonts w:ascii="Calibri" w:hAnsi="Calibri" w:cs="Calibri"/>
        </w:rPr>
        <w:t xml:space="preserve"> needs. For example, allowing a child to attend school part time in combination with alternative provision arranged by the local authority. </w:t>
      </w:r>
    </w:p>
    <w:p w14:paraId="284CBAFD" w14:textId="77777777" w:rsidR="00476E9F" w:rsidRDefault="000E4CE3"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To ensure that the policy for supporting pupils with medical conditions in school is implemented and reviewed. </w:t>
      </w:r>
    </w:p>
    <w:p w14:paraId="62EBF3C5" w14:textId="06AF97F9" w:rsidR="00D62579" w:rsidRDefault="00D62579">
      <w:pPr>
        <w:spacing w:before="0" w:after="0"/>
        <w:rPr>
          <w:rFonts w:ascii="Calibri" w:hAnsi="Calibri" w:cs="Calibri"/>
        </w:rPr>
      </w:pPr>
      <w:r>
        <w:rPr>
          <w:rFonts w:ascii="Calibri" w:hAnsi="Calibri" w:cs="Calibri"/>
        </w:rPr>
        <w:br w:type="page"/>
      </w:r>
    </w:p>
    <w:p w14:paraId="7154D585" w14:textId="2A3E2150" w:rsidR="00476E9F" w:rsidRPr="004A5711" w:rsidRDefault="00476E9F" w:rsidP="00476E9F">
      <w:pPr>
        <w:rPr>
          <w:rFonts w:ascii="Calibri" w:hAnsi="Calibri" w:cs="Calibri"/>
          <w:b/>
          <w:szCs w:val="24"/>
        </w:rPr>
      </w:pPr>
      <w:r w:rsidRPr="004A5711">
        <w:rPr>
          <w:rFonts w:ascii="Calibri" w:hAnsi="Calibri" w:cs="Calibri"/>
          <w:b/>
          <w:szCs w:val="24"/>
        </w:rPr>
        <w:lastRenderedPageBreak/>
        <w:t xml:space="preserve">The </w:t>
      </w:r>
      <w:r w:rsidR="00F11EF0" w:rsidRPr="004A5711">
        <w:rPr>
          <w:rFonts w:ascii="Calibri" w:hAnsi="Calibri" w:cs="Calibri"/>
          <w:b/>
          <w:szCs w:val="24"/>
        </w:rPr>
        <w:t>Head Teacher</w:t>
      </w:r>
      <w:r w:rsidR="00CA335F" w:rsidRPr="004A5711">
        <w:rPr>
          <w:rFonts w:ascii="Calibri" w:hAnsi="Calibri" w:cs="Calibri"/>
          <w:b/>
          <w:szCs w:val="24"/>
        </w:rPr>
        <w:t>/Head of School</w:t>
      </w:r>
      <w:r w:rsidR="00F11EF0" w:rsidRPr="004A5711">
        <w:rPr>
          <w:rFonts w:ascii="Calibri" w:hAnsi="Calibri" w:cs="Calibri"/>
          <w:b/>
          <w:szCs w:val="24"/>
        </w:rPr>
        <w:t xml:space="preserve"> and </w:t>
      </w:r>
      <w:r w:rsidR="00341A4E" w:rsidRPr="004A5711">
        <w:rPr>
          <w:rFonts w:ascii="Calibri" w:hAnsi="Calibri" w:cs="Calibri"/>
          <w:b/>
          <w:szCs w:val="24"/>
        </w:rPr>
        <w:t>SEN</w:t>
      </w:r>
      <w:r w:rsidR="0086286B" w:rsidRPr="004A5711">
        <w:rPr>
          <w:rFonts w:ascii="Calibri" w:hAnsi="Calibri" w:cs="Calibri"/>
          <w:b/>
          <w:szCs w:val="24"/>
        </w:rPr>
        <w:t>CO</w:t>
      </w:r>
      <w:r w:rsidRPr="004A5711">
        <w:rPr>
          <w:rFonts w:ascii="Calibri" w:hAnsi="Calibri" w:cs="Calibri"/>
          <w:b/>
          <w:szCs w:val="24"/>
        </w:rPr>
        <w:t xml:space="preserve"> </w:t>
      </w:r>
      <w:proofErr w:type="gramStart"/>
      <w:r w:rsidRPr="004A5711">
        <w:rPr>
          <w:rFonts w:ascii="Calibri" w:hAnsi="Calibri" w:cs="Calibri"/>
          <w:b/>
          <w:szCs w:val="24"/>
        </w:rPr>
        <w:t>is</w:t>
      </w:r>
      <w:proofErr w:type="gramEnd"/>
      <w:r w:rsidRPr="004A5711">
        <w:rPr>
          <w:rFonts w:ascii="Calibri" w:hAnsi="Calibri" w:cs="Calibri"/>
          <w:b/>
          <w:szCs w:val="24"/>
        </w:rPr>
        <w:t xml:space="preserve"> responsible for:</w:t>
      </w:r>
    </w:p>
    <w:p w14:paraId="6D98A12B" w14:textId="77777777" w:rsidR="00900AEB" w:rsidRPr="00C57EF0" w:rsidRDefault="00900AEB" w:rsidP="00476E9F">
      <w:pPr>
        <w:rPr>
          <w:rFonts w:ascii="Calibri" w:hAnsi="Calibri" w:cs="Calibri"/>
          <w:b/>
        </w:rPr>
      </w:pPr>
    </w:p>
    <w:p w14:paraId="7AD9401E" w14:textId="07C24EC1" w:rsidR="00476E9F" w:rsidRPr="00C57EF0" w:rsidRDefault="527102C7" w:rsidP="00504860">
      <w:pPr>
        <w:numPr>
          <w:ilvl w:val="0"/>
          <w:numId w:val="33"/>
        </w:numPr>
        <w:spacing w:line="360" w:lineRule="auto"/>
        <w:rPr>
          <w:rFonts w:ascii="Calibri" w:hAnsi="Calibri" w:cs="Calibri"/>
        </w:rPr>
      </w:pPr>
      <w:r w:rsidRPr="527102C7">
        <w:rPr>
          <w:rFonts w:ascii="Calibri" w:hAnsi="Calibri" w:cs="Calibri"/>
        </w:rPr>
        <w:t>The day-to-day implementation and management of the Supporting Pupils with Medical Conditions Policy and procedures of the school.</w:t>
      </w:r>
    </w:p>
    <w:p w14:paraId="70CB16E1" w14:textId="77777777" w:rsidR="00476E9F" w:rsidRPr="008B2EF2" w:rsidRDefault="527102C7" w:rsidP="527102C7">
      <w:pPr>
        <w:numPr>
          <w:ilvl w:val="0"/>
          <w:numId w:val="33"/>
        </w:numPr>
        <w:spacing w:line="360" w:lineRule="auto"/>
        <w:rPr>
          <w:rFonts w:ascii="Calibri" w:hAnsi="Calibri" w:cs="Calibri"/>
        </w:rPr>
      </w:pPr>
      <w:r w:rsidRPr="527102C7">
        <w:rPr>
          <w:rFonts w:ascii="Calibri" w:hAnsi="Calibri" w:cs="Calibri"/>
        </w:rPr>
        <w:t xml:space="preserve">Making sure all staff are aware and </w:t>
      </w:r>
      <w:r w:rsidRPr="008B2EF2">
        <w:rPr>
          <w:rFonts w:ascii="Calibri" w:hAnsi="Calibri" w:cs="Calibri"/>
        </w:rPr>
        <w:t>understand this policy and their role in its implementation.</w:t>
      </w:r>
    </w:p>
    <w:p w14:paraId="07A040CD"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Liaising with healthcare professionals regarding the training required for staff.</w:t>
      </w:r>
    </w:p>
    <w:p w14:paraId="1DD9FB89"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Making staff</w:t>
      </w:r>
      <w:r w:rsidR="00FE54E2" w:rsidRPr="00C57EF0">
        <w:rPr>
          <w:rFonts w:ascii="Calibri" w:hAnsi="Calibri" w:cs="Calibri"/>
        </w:rPr>
        <w:t xml:space="preserve">, </w:t>
      </w:r>
      <w:r w:rsidRPr="00C57EF0">
        <w:rPr>
          <w:rFonts w:ascii="Calibri" w:hAnsi="Calibri" w:cs="Calibri"/>
        </w:rPr>
        <w:t>who need to know</w:t>
      </w:r>
      <w:r w:rsidR="00FE54E2" w:rsidRPr="00C57EF0">
        <w:rPr>
          <w:rFonts w:ascii="Calibri" w:hAnsi="Calibri" w:cs="Calibri"/>
        </w:rPr>
        <w:t>,</w:t>
      </w:r>
      <w:r w:rsidRPr="00C57EF0">
        <w:rPr>
          <w:rFonts w:ascii="Calibri" w:hAnsi="Calibri" w:cs="Calibri"/>
        </w:rPr>
        <w:t xml:space="preserve"> aware of a child’s medical condition.</w:t>
      </w:r>
    </w:p>
    <w:p w14:paraId="4005F42B" w14:textId="39663330" w:rsidR="00D94834" w:rsidRPr="00C57EF0" w:rsidRDefault="527102C7" w:rsidP="00504860">
      <w:pPr>
        <w:numPr>
          <w:ilvl w:val="0"/>
          <w:numId w:val="33"/>
        </w:numPr>
        <w:spacing w:line="360" w:lineRule="auto"/>
        <w:rPr>
          <w:rFonts w:ascii="Calibri" w:hAnsi="Calibri" w:cs="Calibri"/>
        </w:rPr>
      </w:pPr>
      <w:r w:rsidRPr="527102C7">
        <w:rPr>
          <w:rFonts w:ascii="Calibri" w:hAnsi="Calibri" w:cs="Calibri"/>
        </w:rPr>
        <w:t>Developing Individual Healthcare Plans (IHCPs) in partnership with the school Nurse and parents.</w:t>
      </w:r>
    </w:p>
    <w:p w14:paraId="60BFFDA8" w14:textId="6FA6A501" w:rsidR="00FE54E2" w:rsidRPr="00C57EF0" w:rsidRDefault="00FE54E2" w:rsidP="00504860">
      <w:pPr>
        <w:numPr>
          <w:ilvl w:val="0"/>
          <w:numId w:val="33"/>
        </w:numPr>
        <w:spacing w:line="360" w:lineRule="auto"/>
        <w:rPr>
          <w:rFonts w:ascii="Calibri" w:hAnsi="Calibri" w:cs="Calibri"/>
        </w:rPr>
      </w:pPr>
      <w:r w:rsidRPr="00C57EF0">
        <w:rPr>
          <w:rFonts w:ascii="Calibri" w:hAnsi="Calibri" w:cs="Calibri"/>
        </w:rPr>
        <w:t xml:space="preserve">Ensuring that short- or long-term risk </w:t>
      </w:r>
      <w:r w:rsidRPr="000C6657">
        <w:rPr>
          <w:rFonts w:ascii="Calibri" w:hAnsi="Calibri" w:cs="Calibri"/>
        </w:rPr>
        <w:t xml:space="preserve">assessments </w:t>
      </w:r>
      <w:r w:rsidR="00B85846" w:rsidRPr="000C6657">
        <w:rPr>
          <w:rFonts w:ascii="Calibri" w:hAnsi="Calibri" w:cs="Calibri"/>
        </w:rPr>
        <w:t>and PEEPS</w:t>
      </w:r>
      <w:r w:rsidR="00B85846">
        <w:rPr>
          <w:rFonts w:ascii="Calibri" w:hAnsi="Calibri" w:cs="Calibri"/>
        </w:rPr>
        <w:t xml:space="preserve"> </w:t>
      </w:r>
      <w:r w:rsidRPr="00C57EF0">
        <w:rPr>
          <w:rFonts w:ascii="Calibri" w:hAnsi="Calibri" w:cs="Calibri"/>
        </w:rPr>
        <w:t xml:space="preserve">are developed in consultation with parents for pupils with ongoing medical needs or after receiving medical treatment. For example, broken limbs. </w:t>
      </w:r>
    </w:p>
    <w:p w14:paraId="09B5B1F5"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 xml:space="preserve">Ensuring </w:t>
      </w:r>
      <w:proofErr w:type="gramStart"/>
      <w:r w:rsidRPr="00C57EF0">
        <w:rPr>
          <w:rFonts w:ascii="Calibri" w:hAnsi="Calibri" w:cs="Calibri"/>
        </w:rPr>
        <w:t>a sufficient number of</w:t>
      </w:r>
      <w:proofErr w:type="gramEnd"/>
      <w:r w:rsidRPr="00C57EF0">
        <w:rPr>
          <w:rFonts w:ascii="Calibri" w:hAnsi="Calibri" w:cs="Calibri"/>
        </w:rPr>
        <w:t xml:space="preserve"> trained members of staff are available to implement the policy and deliver IHCPs in normal, contingency and emergency situations.</w:t>
      </w:r>
    </w:p>
    <w:p w14:paraId="6821C5F9"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Liaising locally with lead clinicians on appropriate support</w:t>
      </w:r>
      <w:r w:rsidR="00FE48F1" w:rsidRPr="00C57EF0">
        <w:rPr>
          <w:rFonts w:ascii="Calibri" w:hAnsi="Calibri" w:cs="Calibri"/>
        </w:rPr>
        <w:t>.</w:t>
      </w:r>
    </w:p>
    <w:p w14:paraId="60D83AEA" w14:textId="2C4E951D" w:rsidR="00364101" w:rsidRPr="008B2EF2" w:rsidRDefault="527102C7" w:rsidP="527102C7">
      <w:pPr>
        <w:numPr>
          <w:ilvl w:val="0"/>
          <w:numId w:val="33"/>
        </w:numPr>
        <w:spacing w:line="360" w:lineRule="auto"/>
        <w:rPr>
          <w:rFonts w:ascii="Calibri" w:hAnsi="Calibri" w:cs="Calibri"/>
        </w:rPr>
      </w:pPr>
      <w:r w:rsidRPr="008B2EF2">
        <w:rPr>
          <w:rFonts w:ascii="Calibri" w:hAnsi="Calibri" w:cs="Calibri"/>
        </w:rPr>
        <w:t xml:space="preserve">Have overall responsibility for </w:t>
      </w:r>
      <w:r w:rsidRPr="000C6657">
        <w:rPr>
          <w:rFonts w:ascii="Calibri" w:hAnsi="Calibri" w:cs="Calibri"/>
        </w:rPr>
        <w:t xml:space="preserve">the </w:t>
      </w:r>
      <w:r w:rsidR="008A1AF4" w:rsidRPr="000C6657">
        <w:rPr>
          <w:rFonts w:ascii="Calibri" w:hAnsi="Calibri" w:cs="Calibri"/>
        </w:rPr>
        <w:t>delivery</w:t>
      </w:r>
      <w:r w:rsidRPr="000C6657">
        <w:rPr>
          <w:rFonts w:ascii="Calibri" w:hAnsi="Calibri" w:cs="Calibri"/>
        </w:rPr>
        <w:t xml:space="preserve"> of</w:t>
      </w:r>
      <w:r w:rsidRPr="008B2EF2">
        <w:rPr>
          <w:rFonts w:ascii="Calibri" w:hAnsi="Calibri" w:cs="Calibri"/>
        </w:rPr>
        <w:t xml:space="preserve"> individual health care plans.</w:t>
      </w:r>
    </w:p>
    <w:p w14:paraId="07527DC2" w14:textId="77777777" w:rsidR="00FE48F1" w:rsidRPr="008B2EF2" w:rsidRDefault="527102C7" w:rsidP="527102C7">
      <w:pPr>
        <w:numPr>
          <w:ilvl w:val="0"/>
          <w:numId w:val="33"/>
        </w:numPr>
        <w:rPr>
          <w:rFonts w:ascii="Calibri" w:hAnsi="Calibri" w:cs="Calibri"/>
        </w:rPr>
      </w:pPr>
      <w:r w:rsidRPr="008B2EF2">
        <w:rPr>
          <w:rFonts w:ascii="Calibri" w:hAnsi="Calibri" w:cs="Calibri"/>
        </w:rPr>
        <w:t>Ensure all staff have sufficient school insurance to carry out these duties.</w:t>
      </w:r>
    </w:p>
    <w:p w14:paraId="1386CD8C" w14:textId="77777777" w:rsidR="00892FBD" w:rsidRDefault="527102C7" w:rsidP="527102C7">
      <w:pPr>
        <w:numPr>
          <w:ilvl w:val="0"/>
          <w:numId w:val="33"/>
        </w:numPr>
        <w:rPr>
          <w:rFonts w:ascii="Calibri" w:hAnsi="Calibri" w:cs="Calibri"/>
        </w:rPr>
      </w:pPr>
      <w:bookmarkStart w:id="1" w:name="_Hlk76732821"/>
      <w:r w:rsidRPr="008B2EF2">
        <w:rPr>
          <w:rFonts w:ascii="Calibri" w:hAnsi="Calibri" w:cs="Calibri"/>
        </w:rPr>
        <w:t>Ensuring the regular checks are carried out on all medication stored on site to ensure correct labelling i.e. expiry dates, dosage and how often is in place.</w:t>
      </w:r>
    </w:p>
    <w:p w14:paraId="797DE1DA" w14:textId="0B6511F3" w:rsidR="005833FB" w:rsidRPr="00503919" w:rsidRDefault="005833FB" w:rsidP="005833FB">
      <w:pPr>
        <w:pStyle w:val="ListParagraph"/>
        <w:numPr>
          <w:ilvl w:val="0"/>
          <w:numId w:val="33"/>
        </w:numPr>
        <w:spacing w:before="0" w:after="0"/>
        <w:textAlignment w:val="baseline"/>
        <w:rPr>
          <w:rFonts w:asciiTheme="minorHAnsi" w:hAnsiTheme="minorHAnsi" w:cstheme="minorHAnsi"/>
          <w:color w:val="242424"/>
          <w:szCs w:val="24"/>
        </w:rPr>
      </w:pPr>
      <w:r w:rsidRPr="00503919">
        <w:rPr>
          <w:rFonts w:asciiTheme="minorHAnsi" w:hAnsiTheme="minorHAnsi" w:cstheme="minorHAnsi"/>
          <w:color w:val="242424"/>
          <w:szCs w:val="24"/>
        </w:rPr>
        <w:t xml:space="preserve">The school nurse service </w:t>
      </w:r>
      <w:proofErr w:type="gramStart"/>
      <w:r w:rsidRPr="00503919">
        <w:rPr>
          <w:rFonts w:asciiTheme="minorHAnsi" w:hAnsiTheme="minorHAnsi" w:cstheme="minorHAnsi"/>
          <w:color w:val="242424"/>
          <w:szCs w:val="24"/>
        </w:rPr>
        <w:t>are</w:t>
      </w:r>
      <w:proofErr w:type="gramEnd"/>
      <w:r w:rsidRPr="00503919">
        <w:rPr>
          <w:rFonts w:asciiTheme="minorHAnsi" w:hAnsiTheme="minorHAnsi" w:cstheme="minorHAnsi"/>
          <w:color w:val="242424"/>
          <w:szCs w:val="24"/>
        </w:rPr>
        <w:t xml:space="preserve"> no longer completing annual updates to care plans, </w:t>
      </w:r>
      <w:r w:rsidR="00E61F86" w:rsidRPr="00503919">
        <w:rPr>
          <w:rFonts w:asciiTheme="minorHAnsi" w:hAnsiTheme="minorHAnsi" w:cstheme="minorHAnsi"/>
          <w:color w:val="242424"/>
          <w:szCs w:val="24"/>
        </w:rPr>
        <w:t xml:space="preserve">they are </w:t>
      </w:r>
      <w:r w:rsidRPr="00503919">
        <w:rPr>
          <w:rFonts w:asciiTheme="minorHAnsi" w:hAnsiTheme="minorHAnsi" w:cstheme="minorHAnsi"/>
          <w:color w:val="242424"/>
          <w:szCs w:val="24"/>
        </w:rPr>
        <w:t xml:space="preserve">only </w:t>
      </w:r>
      <w:r w:rsidR="00E61F86" w:rsidRPr="00503919">
        <w:rPr>
          <w:rFonts w:asciiTheme="minorHAnsi" w:hAnsiTheme="minorHAnsi" w:cstheme="minorHAnsi"/>
          <w:color w:val="242424"/>
          <w:szCs w:val="24"/>
        </w:rPr>
        <w:t xml:space="preserve">completing </w:t>
      </w:r>
      <w:r w:rsidRPr="00503919">
        <w:rPr>
          <w:rFonts w:asciiTheme="minorHAnsi" w:hAnsiTheme="minorHAnsi" w:cstheme="minorHAnsi"/>
          <w:color w:val="242424"/>
          <w:szCs w:val="24"/>
        </w:rPr>
        <w:t>when parents inform them of a change. </w:t>
      </w:r>
    </w:p>
    <w:p w14:paraId="6D4E71FC" w14:textId="470DC256" w:rsidR="005833FB" w:rsidRPr="00503919" w:rsidRDefault="005833FB" w:rsidP="005833FB">
      <w:pPr>
        <w:pStyle w:val="ListParagraph"/>
        <w:numPr>
          <w:ilvl w:val="0"/>
          <w:numId w:val="33"/>
        </w:numPr>
        <w:spacing w:before="0" w:after="0"/>
        <w:textAlignment w:val="baseline"/>
        <w:rPr>
          <w:rFonts w:asciiTheme="minorHAnsi" w:hAnsiTheme="minorHAnsi" w:cstheme="minorHAnsi"/>
          <w:color w:val="242424"/>
          <w:szCs w:val="24"/>
        </w:rPr>
      </w:pPr>
      <w:r w:rsidRPr="00503919">
        <w:rPr>
          <w:rFonts w:asciiTheme="minorHAnsi" w:hAnsiTheme="minorHAnsi" w:cstheme="minorHAnsi"/>
          <w:color w:val="242424"/>
          <w:szCs w:val="24"/>
        </w:rPr>
        <w:t>In line, with this, schools are no longer completing Annual Asthma Care Plans eit</w:t>
      </w:r>
      <w:r w:rsidR="00E61F86" w:rsidRPr="00503919">
        <w:rPr>
          <w:rFonts w:asciiTheme="minorHAnsi" w:hAnsiTheme="minorHAnsi" w:cstheme="minorHAnsi"/>
          <w:color w:val="242424"/>
          <w:szCs w:val="24"/>
        </w:rPr>
        <w:t>her</w:t>
      </w:r>
      <w:r w:rsidRPr="00503919">
        <w:rPr>
          <w:rFonts w:asciiTheme="minorHAnsi" w:hAnsiTheme="minorHAnsi" w:cstheme="minorHAnsi"/>
          <w:color w:val="242424"/>
          <w:szCs w:val="24"/>
        </w:rPr>
        <w:t xml:space="preserve"> but are sending them home to be checked and amended if parents inform the school of a change.</w:t>
      </w:r>
    </w:p>
    <w:p w14:paraId="3C8D52A4" w14:textId="0F81F98D" w:rsidR="001F621D" w:rsidRPr="00503919" w:rsidRDefault="007A5AC7" w:rsidP="001F621D">
      <w:pPr>
        <w:pStyle w:val="ListParagraph"/>
        <w:ind w:left="360"/>
        <w:textAlignment w:val="baseline"/>
        <w:rPr>
          <w:rFonts w:asciiTheme="minorHAnsi" w:hAnsiTheme="minorHAnsi" w:cstheme="minorHAnsi"/>
          <w:color w:val="242424"/>
          <w:szCs w:val="24"/>
        </w:rPr>
      </w:pPr>
      <w:r w:rsidRPr="00503919">
        <w:rPr>
          <w:rFonts w:asciiTheme="minorHAnsi" w:hAnsiTheme="minorHAnsi" w:cstheme="minorHAnsi"/>
          <w:color w:val="242424"/>
          <w:szCs w:val="24"/>
        </w:rPr>
        <w:t xml:space="preserve">‘In line with recommendations from the Department of Health and the Use of Medicines Guidance in Schools Policy, it is the school’s responsibility to ensure </w:t>
      </w:r>
      <w:r w:rsidR="00813A3D" w:rsidRPr="00503919">
        <w:rPr>
          <w:rFonts w:asciiTheme="minorHAnsi" w:hAnsiTheme="minorHAnsi" w:cstheme="minorHAnsi"/>
          <w:color w:val="242424"/>
          <w:szCs w:val="24"/>
        </w:rPr>
        <w:t>Care plans</w:t>
      </w:r>
      <w:r w:rsidRPr="00503919">
        <w:rPr>
          <w:rFonts w:asciiTheme="minorHAnsi" w:hAnsiTheme="minorHAnsi" w:cstheme="minorHAnsi"/>
          <w:color w:val="242424"/>
          <w:szCs w:val="24"/>
        </w:rPr>
        <w:t xml:space="preserve"> are in place and there is a named person, in school, responsible for collating medical information</w:t>
      </w:r>
      <w:r w:rsidR="001F621D" w:rsidRPr="00503919">
        <w:rPr>
          <w:rFonts w:asciiTheme="minorHAnsi" w:hAnsiTheme="minorHAnsi" w:cstheme="minorHAnsi"/>
          <w:color w:val="242424"/>
          <w:szCs w:val="24"/>
        </w:rPr>
        <w:t>,</w:t>
      </w:r>
      <w:r w:rsidRPr="00503919">
        <w:rPr>
          <w:rFonts w:asciiTheme="minorHAnsi" w:hAnsiTheme="minorHAnsi" w:cstheme="minorHAnsi"/>
          <w:color w:val="242424"/>
          <w:szCs w:val="24"/>
        </w:rPr>
        <w:t xml:space="preserve"> individual health </w:t>
      </w:r>
      <w:r w:rsidR="001F621D" w:rsidRPr="00503919">
        <w:rPr>
          <w:rFonts w:asciiTheme="minorHAnsi" w:hAnsiTheme="minorHAnsi" w:cstheme="minorHAnsi"/>
          <w:color w:val="242424"/>
          <w:szCs w:val="24"/>
        </w:rPr>
        <w:t>c</w:t>
      </w:r>
      <w:r w:rsidR="00813A3D" w:rsidRPr="00503919">
        <w:rPr>
          <w:rFonts w:asciiTheme="minorHAnsi" w:hAnsiTheme="minorHAnsi" w:cstheme="minorHAnsi"/>
          <w:color w:val="242424"/>
          <w:szCs w:val="24"/>
        </w:rPr>
        <w:t>are plans</w:t>
      </w:r>
      <w:r w:rsidR="001F621D" w:rsidRPr="00503919">
        <w:rPr>
          <w:rFonts w:asciiTheme="minorHAnsi" w:hAnsiTheme="minorHAnsi" w:cstheme="minorHAnsi"/>
          <w:color w:val="242424"/>
          <w:szCs w:val="24"/>
        </w:rPr>
        <w:t xml:space="preserve"> and asthma care plans, the named person responsible for this at </w:t>
      </w:r>
      <w:proofErr w:type="spellStart"/>
      <w:r w:rsidR="001F621D" w:rsidRPr="00503919">
        <w:rPr>
          <w:rFonts w:asciiTheme="minorHAnsi" w:hAnsiTheme="minorHAnsi" w:cstheme="minorHAnsi"/>
          <w:color w:val="242424"/>
          <w:szCs w:val="24"/>
        </w:rPr>
        <w:t>xxxx</w:t>
      </w:r>
      <w:proofErr w:type="spellEnd"/>
      <w:r w:rsidR="001F621D" w:rsidRPr="00503919">
        <w:rPr>
          <w:rFonts w:asciiTheme="minorHAnsi" w:hAnsiTheme="minorHAnsi" w:cstheme="minorHAnsi"/>
          <w:color w:val="242424"/>
          <w:szCs w:val="24"/>
        </w:rPr>
        <w:t xml:space="preserve"> Primary School is </w:t>
      </w:r>
      <w:proofErr w:type="spellStart"/>
      <w:r w:rsidR="001F621D" w:rsidRPr="00503919">
        <w:rPr>
          <w:rFonts w:asciiTheme="minorHAnsi" w:hAnsiTheme="minorHAnsi" w:cstheme="minorHAnsi"/>
          <w:color w:val="242424"/>
          <w:szCs w:val="24"/>
        </w:rPr>
        <w:t>xxxx</w:t>
      </w:r>
      <w:proofErr w:type="spellEnd"/>
      <w:r w:rsidR="001F621D" w:rsidRPr="00503919">
        <w:rPr>
          <w:rFonts w:asciiTheme="minorHAnsi" w:hAnsiTheme="minorHAnsi" w:cstheme="minorHAnsi"/>
          <w:color w:val="242424"/>
          <w:szCs w:val="24"/>
        </w:rPr>
        <w:t xml:space="preserve">-xxx is responsible for making sure that all care plans are reviewed ready for September and this is then checked by a named senior leader </w:t>
      </w:r>
      <w:proofErr w:type="spellStart"/>
      <w:r w:rsidR="001F621D" w:rsidRPr="00503919">
        <w:rPr>
          <w:rFonts w:asciiTheme="minorHAnsi" w:hAnsiTheme="minorHAnsi" w:cstheme="minorHAnsi"/>
          <w:color w:val="242424"/>
          <w:szCs w:val="24"/>
        </w:rPr>
        <w:t>xxxx</w:t>
      </w:r>
      <w:proofErr w:type="spellEnd"/>
      <w:r w:rsidR="001F621D" w:rsidRPr="00503919">
        <w:rPr>
          <w:rFonts w:asciiTheme="minorHAnsi" w:hAnsiTheme="minorHAnsi" w:cstheme="minorHAnsi"/>
          <w:color w:val="242424"/>
          <w:szCs w:val="24"/>
        </w:rPr>
        <w:t xml:space="preserve"> in school. </w:t>
      </w:r>
      <w:r w:rsidR="00A837FC" w:rsidRPr="00503919">
        <w:rPr>
          <w:rFonts w:asciiTheme="minorHAnsi" w:hAnsiTheme="minorHAnsi" w:cstheme="minorHAnsi"/>
          <w:color w:val="242424"/>
          <w:szCs w:val="24"/>
        </w:rPr>
        <w:t>S</w:t>
      </w:r>
      <w:r w:rsidR="001F621D" w:rsidRPr="00503919">
        <w:rPr>
          <w:rFonts w:asciiTheme="minorHAnsi" w:hAnsiTheme="minorHAnsi" w:cstheme="minorHAnsi"/>
          <w:color w:val="242424"/>
          <w:szCs w:val="24"/>
        </w:rPr>
        <w:t xml:space="preserve">chool records that the care plans have been checked and that the changes have been followed up, this is recorded on </w:t>
      </w:r>
      <w:proofErr w:type="spellStart"/>
      <w:r w:rsidR="001F621D" w:rsidRPr="00503919">
        <w:rPr>
          <w:rFonts w:asciiTheme="minorHAnsi" w:hAnsiTheme="minorHAnsi" w:cstheme="minorHAnsi"/>
          <w:color w:val="242424"/>
          <w:szCs w:val="24"/>
        </w:rPr>
        <w:t>xxxxx</w:t>
      </w:r>
      <w:proofErr w:type="spellEnd"/>
      <w:r w:rsidR="001F621D" w:rsidRPr="00503919">
        <w:rPr>
          <w:rFonts w:asciiTheme="minorHAnsi" w:hAnsiTheme="minorHAnsi" w:cstheme="minorHAnsi"/>
          <w:color w:val="242424"/>
          <w:szCs w:val="24"/>
        </w:rPr>
        <w:t xml:space="preserve">. </w:t>
      </w:r>
      <w:proofErr w:type="spellStart"/>
      <w:r w:rsidR="001F621D" w:rsidRPr="00503919">
        <w:rPr>
          <w:rFonts w:asciiTheme="minorHAnsi" w:hAnsiTheme="minorHAnsi" w:cstheme="minorHAnsi"/>
          <w:color w:val="242424"/>
          <w:szCs w:val="24"/>
        </w:rPr>
        <w:t>Xxxx</w:t>
      </w:r>
      <w:proofErr w:type="spellEnd"/>
      <w:r w:rsidR="001F621D" w:rsidRPr="00503919">
        <w:rPr>
          <w:rFonts w:asciiTheme="minorHAnsi" w:hAnsiTheme="minorHAnsi" w:cstheme="minorHAnsi"/>
          <w:color w:val="242424"/>
          <w:szCs w:val="24"/>
        </w:rPr>
        <w:t xml:space="preserve"> </w:t>
      </w:r>
      <w:r w:rsidR="00BB19C5" w:rsidRPr="00503919">
        <w:rPr>
          <w:rFonts w:asciiTheme="minorHAnsi" w:hAnsiTheme="minorHAnsi" w:cstheme="minorHAnsi"/>
          <w:color w:val="242424"/>
          <w:szCs w:val="24"/>
        </w:rPr>
        <w:t>organises for an annual</w:t>
      </w:r>
      <w:r w:rsidR="001F621D" w:rsidRPr="00503919">
        <w:rPr>
          <w:rFonts w:asciiTheme="minorHAnsi" w:hAnsiTheme="minorHAnsi" w:cstheme="minorHAnsi"/>
          <w:color w:val="242424"/>
          <w:szCs w:val="24"/>
        </w:rPr>
        <w:t xml:space="preserve"> BROMCOM notification to go out to parents to establish whether there are any changes to medical needs</w:t>
      </w:r>
      <w:r w:rsidR="00BB19C5" w:rsidRPr="00503919">
        <w:rPr>
          <w:rFonts w:asciiTheme="minorHAnsi" w:hAnsiTheme="minorHAnsi" w:cstheme="minorHAnsi"/>
          <w:color w:val="242424"/>
          <w:szCs w:val="24"/>
        </w:rPr>
        <w:t>.</w:t>
      </w:r>
    </w:p>
    <w:p w14:paraId="5BCD90DC" w14:textId="14A83A31" w:rsidR="007A5AC7" w:rsidRPr="00503919" w:rsidRDefault="007A5AC7" w:rsidP="007A5AC7">
      <w:pPr>
        <w:pStyle w:val="ListParagraph"/>
        <w:spacing w:before="0" w:after="0"/>
        <w:ind w:left="360"/>
        <w:textAlignment w:val="baseline"/>
        <w:rPr>
          <w:rFonts w:asciiTheme="minorHAnsi" w:hAnsiTheme="minorHAnsi" w:cstheme="minorHAnsi"/>
          <w:color w:val="242424"/>
          <w:szCs w:val="24"/>
        </w:rPr>
      </w:pPr>
      <w:r w:rsidRPr="00503919">
        <w:rPr>
          <w:rFonts w:asciiTheme="minorHAnsi" w:hAnsiTheme="minorHAnsi" w:cstheme="minorHAnsi"/>
          <w:color w:val="242424"/>
          <w:szCs w:val="24"/>
        </w:rPr>
        <w:lastRenderedPageBreak/>
        <w:t>This includes making annual contact with parents/carers to check for any changes. If any updates / changes are identified, schools must inform the School Nurse, who will then contact the parent/carer to make the necessary amendments.’</w:t>
      </w:r>
    </w:p>
    <w:p w14:paraId="488FC618" w14:textId="77777777" w:rsidR="007A5AC7" w:rsidRPr="00503919" w:rsidRDefault="007A5AC7" w:rsidP="007A5AC7">
      <w:pPr>
        <w:pStyle w:val="NormalWeb"/>
        <w:rPr>
          <w:rFonts w:asciiTheme="minorHAnsi" w:hAnsiTheme="minorHAnsi" w:cstheme="minorHAnsi"/>
          <w:color w:val="000000"/>
        </w:rPr>
      </w:pPr>
      <w:r w:rsidRPr="00503919">
        <w:rPr>
          <w:rFonts w:asciiTheme="minorHAnsi" w:hAnsiTheme="minorHAnsi" w:cstheme="minorHAnsi"/>
          <w:color w:val="000000"/>
        </w:rPr>
        <w:t>Please note:</w:t>
      </w:r>
    </w:p>
    <w:p w14:paraId="4EAF6414" w14:textId="403AE5DA" w:rsidR="007A5AC7" w:rsidRPr="00503919" w:rsidRDefault="007A5AC7" w:rsidP="007A5AC7">
      <w:pPr>
        <w:pStyle w:val="NormalWeb"/>
        <w:numPr>
          <w:ilvl w:val="0"/>
          <w:numId w:val="33"/>
        </w:numPr>
        <w:rPr>
          <w:rFonts w:asciiTheme="minorHAnsi" w:hAnsiTheme="minorHAnsi" w:cstheme="minorHAnsi"/>
          <w:color w:val="000000"/>
        </w:rPr>
      </w:pPr>
      <w:r w:rsidRPr="00503919">
        <w:rPr>
          <w:rFonts w:asciiTheme="minorHAnsi" w:hAnsiTheme="minorHAnsi" w:cstheme="minorHAnsi"/>
          <w:color w:val="000000"/>
        </w:rPr>
        <w:t xml:space="preserve">Anaphylaxis </w:t>
      </w:r>
      <w:proofErr w:type="spellStart"/>
      <w:r w:rsidRPr="00503919">
        <w:rPr>
          <w:rFonts w:asciiTheme="minorHAnsi" w:hAnsiTheme="minorHAnsi" w:cstheme="minorHAnsi"/>
          <w:color w:val="000000"/>
        </w:rPr>
        <w:t>Careplans</w:t>
      </w:r>
      <w:proofErr w:type="spellEnd"/>
      <w:r w:rsidRPr="00503919">
        <w:rPr>
          <w:rFonts w:asciiTheme="minorHAnsi" w:hAnsiTheme="minorHAnsi" w:cstheme="minorHAnsi"/>
          <w:color w:val="000000"/>
        </w:rPr>
        <w:t xml:space="preserve"> will be reviewed and updated annually by School Nurses as recommended by Allergy UK.</w:t>
      </w:r>
    </w:p>
    <w:p w14:paraId="399F398B" w14:textId="77777777" w:rsidR="007A5AC7" w:rsidRPr="00503919" w:rsidRDefault="007A5AC7" w:rsidP="007A5AC7">
      <w:pPr>
        <w:pStyle w:val="NormalWeb"/>
        <w:numPr>
          <w:ilvl w:val="0"/>
          <w:numId w:val="33"/>
        </w:numPr>
        <w:rPr>
          <w:rFonts w:asciiTheme="minorHAnsi" w:hAnsiTheme="minorHAnsi" w:cstheme="minorHAnsi"/>
          <w:color w:val="000000"/>
        </w:rPr>
      </w:pPr>
      <w:r w:rsidRPr="00503919">
        <w:rPr>
          <w:rFonts w:asciiTheme="minorHAnsi" w:hAnsiTheme="minorHAnsi" w:cstheme="minorHAnsi"/>
          <w:color w:val="000000"/>
        </w:rPr>
        <w:t xml:space="preserve">Diabetes </w:t>
      </w:r>
      <w:proofErr w:type="spellStart"/>
      <w:r w:rsidRPr="00503919">
        <w:rPr>
          <w:rFonts w:asciiTheme="minorHAnsi" w:hAnsiTheme="minorHAnsi" w:cstheme="minorHAnsi"/>
          <w:color w:val="000000"/>
        </w:rPr>
        <w:t>Careplans</w:t>
      </w:r>
      <w:proofErr w:type="spellEnd"/>
      <w:r w:rsidRPr="00503919">
        <w:rPr>
          <w:rFonts w:asciiTheme="minorHAnsi" w:hAnsiTheme="minorHAnsi" w:cstheme="minorHAnsi"/>
          <w:color w:val="000000"/>
        </w:rPr>
        <w:t xml:space="preserve"> will remain the responsibility of the Specialist Diabetes Team within the hospital setting.</w:t>
      </w:r>
    </w:p>
    <w:p w14:paraId="68DB364F" w14:textId="77777777" w:rsidR="007A5AC7" w:rsidRPr="005833FB" w:rsidRDefault="007A5AC7" w:rsidP="007A5AC7">
      <w:pPr>
        <w:pStyle w:val="ListParagraph"/>
        <w:spacing w:before="0" w:after="0"/>
        <w:ind w:left="360"/>
        <w:textAlignment w:val="baseline"/>
        <w:rPr>
          <w:rFonts w:asciiTheme="minorHAnsi" w:hAnsiTheme="minorHAnsi" w:cstheme="minorHAnsi"/>
          <w:color w:val="242424"/>
          <w:szCs w:val="24"/>
          <w:highlight w:val="yellow"/>
        </w:rPr>
      </w:pPr>
    </w:p>
    <w:bookmarkEnd w:id="1"/>
    <w:p w14:paraId="01927BAA" w14:textId="77777777" w:rsidR="00900AEB" w:rsidRPr="00C57EF0" w:rsidRDefault="00476E9F" w:rsidP="00476E9F">
      <w:pPr>
        <w:rPr>
          <w:rFonts w:ascii="Calibri" w:hAnsi="Calibri" w:cs="Calibri"/>
          <w:b/>
        </w:rPr>
      </w:pPr>
      <w:r w:rsidRPr="00C57EF0">
        <w:rPr>
          <w:rFonts w:ascii="Calibri" w:hAnsi="Calibri" w:cs="Calibri"/>
          <w:b/>
        </w:rPr>
        <w:t>Staff members are responsible for:</w:t>
      </w:r>
    </w:p>
    <w:p w14:paraId="1AE47869" w14:textId="77777777" w:rsidR="00476E9F" w:rsidRPr="00C57EF0" w:rsidRDefault="00476E9F" w:rsidP="00504860">
      <w:pPr>
        <w:numPr>
          <w:ilvl w:val="0"/>
          <w:numId w:val="34"/>
        </w:numPr>
        <w:spacing w:line="360" w:lineRule="auto"/>
        <w:rPr>
          <w:rFonts w:ascii="Calibri" w:hAnsi="Calibri" w:cs="Calibri"/>
        </w:rPr>
      </w:pPr>
      <w:r w:rsidRPr="00C57EF0">
        <w:rPr>
          <w:rFonts w:ascii="Calibri" w:hAnsi="Calibri" w:cs="Calibri"/>
        </w:rPr>
        <w:t>Taking appropriate steps to support children with medical conditions.</w:t>
      </w:r>
    </w:p>
    <w:p w14:paraId="79B6187A" w14:textId="77777777" w:rsidR="00476E9F" w:rsidRPr="000C6657" w:rsidRDefault="00476E9F" w:rsidP="00504860">
      <w:pPr>
        <w:numPr>
          <w:ilvl w:val="0"/>
          <w:numId w:val="34"/>
        </w:numPr>
        <w:spacing w:line="360" w:lineRule="auto"/>
        <w:rPr>
          <w:rFonts w:ascii="Calibri" w:hAnsi="Calibri" w:cs="Calibri"/>
        </w:rPr>
      </w:pPr>
      <w:r w:rsidRPr="00C57EF0">
        <w:rPr>
          <w:rFonts w:ascii="Calibri" w:hAnsi="Calibri" w:cs="Calibri"/>
        </w:rPr>
        <w:t xml:space="preserve">Where necessary, making reasonable adjustments to include pupils with medical conditions into </w:t>
      </w:r>
      <w:r w:rsidRPr="000C6657">
        <w:rPr>
          <w:rFonts w:ascii="Calibri" w:hAnsi="Calibri" w:cs="Calibri"/>
        </w:rPr>
        <w:t>lessons.</w:t>
      </w:r>
    </w:p>
    <w:p w14:paraId="7BE1823B" w14:textId="25C47E94" w:rsidR="00476E9F" w:rsidRPr="000C6657" w:rsidRDefault="00476E9F" w:rsidP="00504860">
      <w:pPr>
        <w:numPr>
          <w:ilvl w:val="0"/>
          <w:numId w:val="34"/>
        </w:numPr>
        <w:spacing w:line="360" w:lineRule="auto"/>
        <w:rPr>
          <w:rFonts w:ascii="Calibri" w:hAnsi="Calibri" w:cs="Calibri"/>
          <w:b/>
        </w:rPr>
      </w:pPr>
      <w:r w:rsidRPr="000C6657">
        <w:rPr>
          <w:rFonts w:ascii="Calibri" w:hAnsi="Calibri" w:cs="Calibri"/>
        </w:rPr>
        <w:t xml:space="preserve">Administering medication (subject to having received appropriate training from </w:t>
      </w:r>
      <w:r w:rsidR="000C25B7" w:rsidRPr="000C6657">
        <w:rPr>
          <w:rFonts w:ascii="Calibri" w:hAnsi="Calibri" w:cs="Calibri"/>
        </w:rPr>
        <w:t>NOS or National college)</w:t>
      </w:r>
    </w:p>
    <w:p w14:paraId="61AAC9B1" w14:textId="77777777" w:rsidR="00476E9F" w:rsidRPr="00C57EF0" w:rsidRDefault="00476E9F" w:rsidP="00504860">
      <w:pPr>
        <w:numPr>
          <w:ilvl w:val="0"/>
          <w:numId w:val="34"/>
        </w:numPr>
        <w:spacing w:line="360" w:lineRule="auto"/>
        <w:rPr>
          <w:rFonts w:ascii="Calibri" w:hAnsi="Calibri" w:cs="Calibri"/>
        </w:rPr>
      </w:pPr>
      <w:r w:rsidRPr="00C57EF0">
        <w:rPr>
          <w:rFonts w:ascii="Calibri" w:hAnsi="Calibri" w:cs="Calibri"/>
        </w:rPr>
        <w:t>Undertaking training to achieve the necessary competency for supporting pupils with medical conditions, if they have agreed to undertake that responsibility.</w:t>
      </w:r>
    </w:p>
    <w:p w14:paraId="11485866" w14:textId="77777777" w:rsidR="00476E9F" w:rsidRPr="00C57EF0" w:rsidRDefault="00476E9F" w:rsidP="00504860">
      <w:pPr>
        <w:numPr>
          <w:ilvl w:val="0"/>
          <w:numId w:val="34"/>
        </w:numPr>
        <w:spacing w:line="360" w:lineRule="auto"/>
        <w:rPr>
          <w:rFonts w:ascii="Calibri" w:hAnsi="Calibri" w:cs="Calibri"/>
        </w:rPr>
      </w:pPr>
      <w:r w:rsidRPr="00C57EF0">
        <w:rPr>
          <w:rFonts w:ascii="Calibri" w:hAnsi="Calibri" w:cs="Calibri"/>
        </w:rPr>
        <w:t>Familiarising themselves with procedures detailing how to respond when they become aware that a pupil with</w:t>
      </w:r>
      <w:r w:rsidR="00414D62" w:rsidRPr="00C57EF0">
        <w:rPr>
          <w:rFonts w:ascii="Calibri" w:hAnsi="Calibri" w:cs="Calibri"/>
        </w:rPr>
        <w:t xml:space="preserve"> a medical condition needs help</w:t>
      </w:r>
      <w:r w:rsidR="00FE48F1" w:rsidRPr="00C57EF0">
        <w:rPr>
          <w:rFonts w:ascii="Calibri" w:hAnsi="Calibri" w:cs="Calibri"/>
        </w:rPr>
        <w:t>.</w:t>
      </w:r>
    </w:p>
    <w:p w14:paraId="24BA06D5" w14:textId="4CACF012" w:rsidR="00414FCD" w:rsidRPr="00C57EF0" w:rsidRDefault="527102C7" w:rsidP="00504860">
      <w:pPr>
        <w:numPr>
          <w:ilvl w:val="0"/>
          <w:numId w:val="34"/>
        </w:numPr>
        <w:spacing w:line="360" w:lineRule="auto"/>
        <w:rPr>
          <w:rFonts w:ascii="Calibri" w:hAnsi="Calibri" w:cs="Calibri"/>
        </w:rPr>
      </w:pPr>
      <w:r w:rsidRPr="527102C7">
        <w:rPr>
          <w:rFonts w:ascii="Calibri" w:hAnsi="Calibri" w:cs="Calibri"/>
        </w:rPr>
        <w:t>Follow risk assessments</w:t>
      </w:r>
      <w:r w:rsidR="00CA335F">
        <w:rPr>
          <w:rFonts w:ascii="Calibri" w:hAnsi="Calibri" w:cs="Calibri"/>
        </w:rPr>
        <w:t>,</w:t>
      </w:r>
      <w:r w:rsidRPr="527102C7">
        <w:rPr>
          <w:rFonts w:ascii="Calibri" w:hAnsi="Calibri" w:cs="Calibri"/>
        </w:rPr>
        <w:t xml:space="preserve"> </w:t>
      </w:r>
      <w:r w:rsidRPr="008B2EF2">
        <w:rPr>
          <w:rFonts w:ascii="Calibri" w:hAnsi="Calibri" w:cs="Calibri"/>
        </w:rPr>
        <w:t xml:space="preserve">care </w:t>
      </w:r>
      <w:r w:rsidRPr="000C6657">
        <w:rPr>
          <w:rFonts w:ascii="Calibri" w:hAnsi="Calibri" w:cs="Calibri"/>
        </w:rPr>
        <w:t>plans</w:t>
      </w:r>
      <w:r w:rsidR="00CA335F" w:rsidRPr="000C6657">
        <w:rPr>
          <w:rFonts w:ascii="Calibri" w:hAnsi="Calibri" w:cs="Calibri"/>
        </w:rPr>
        <w:t xml:space="preserve"> and PEEPS</w:t>
      </w:r>
      <w:r w:rsidRPr="527102C7">
        <w:rPr>
          <w:rFonts w:ascii="Calibri" w:hAnsi="Calibri" w:cs="Calibri"/>
        </w:rPr>
        <w:t xml:space="preserve"> that have been drawn up for individual pupils. </w:t>
      </w:r>
    </w:p>
    <w:p w14:paraId="31A23E7E" w14:textId="77777777" w:rsidR="00414D62" w:rsidRPr="00C57EF0" w:rsidRDefault="527102C7" w:rsidP="00504860">
      <w:pPr>
        <w:numPr>
          <w:ilvl w:val="0"/>
          <w:numId w:val="34"/>
        </w:numPr>
        <w:spacing w:line="360" w:lineRule="auto"/>
        <w:rPr>
          <w:rFonts w:ascii="Calibri" w:hAnsi="Calibri" w:cs="Calibri"/>
        </w:rPr>
      </w:pPr>
      <w:r w:rsidRPr="527102C7">
        <w:rPr>
          <w:rFonts w:ascii="Calibri" w:hAnsi="Calibri" w:cs="Calibri"/>
        </w:rPr>
        <w:t xml:space="preserve">Making reasonable adjustments in order that children with medical needs can participate fully and safely on trips and visits by carrying out risk assessments and seeking advice from a range of external agencies including PIMIS </w:t>
      </w:r>
      <w:r w:rsidRPr="008B2EF2">
        <w:rPr>
          <w:rFonts w:ascii="Calibri" w:hAnsi="Calibri" w:cs="Calibri"/>
        </w:rPr>
        <w:t>and Elite Safety in Education.</w:t>
      </w:r>
    </w:p>
    <w:p w14:paraId="28B19D7C" w14:textId="77777777" w:rsidR="00F51BB2" w:rsidRPr="00C57EF0" w:rsidRDefault="527102C7" w:rsidP="00504860">
      <w:pPr>
        <w:numPr>
          <w:ilvl w:val="0"/>
          <w:numId w:val="34"/>
        </w:numPr>
        <w:spacing w:line="360" w:lineRule="auto"/>
        <w:rPr>
          <w:rFonts w:ascii="Calibri" w:hAnsi="Calibri" w:cs="Calibri"/>
        </w:rPr>
      </w:pPr>
      <w:r w:rsidRPr="527102C7">
        <w:rPr>
          <w:rFonts w:ascii="Calibri" w:hAnsi="Calibri" w:cs="Calibri"/>
        </w:rPr>
        <w:t>Informing parents</w:t>
      </w:r>
      <w:r w:rsidRPr="008B2EF2">
        <w:rPr>
          <w:rFonts w:ascii="Calibri" w:hAnsi="Calibri" w:cs="Calibri"/>
        </w:rPr>
        <w:t>/carers</w:t>
      </w:r>
      <w:r w:rsidRPr="527102C7">
        <w:rPr>
          <w:rFonts w:ascii="Calibri" w:hAnsi="Calibri" w:cs="Calibri"/>
        </w:rPr>
        <w:t xml:space="preserve"> if their child has been unwell at school.</w:t>
      </w:r>
    </w:p>
    <w:p w14:paraId="5997CC1D" w14:textId="77777777" w:rsidR="0086286B" w:rsidRDefault="0086286B" w:rsidP="00FE48F1">
      <w:pPr>
        <w:spacing w:line="360" w:lineRule="auto"/>
        <w:rPr>
          <w:rFonts w:ascii="Calibri" w:hAnsi="Calibri" w:cs="Calibri"/>
          <w:b/>
          <w:i/>
        </w:rPr>
      </w:pPr>
    </w:p>
    <w:p w14:paraId="6082B5C8" w14:textId="77777777" w:rsidR="00414D62" w:rsidRPr="00C57EF0" w:rsidRDefault="00C1038B" w:rsidP="00FE48F1">
      <w:pPr>
        <w:spacing w:line="360" w:lineRule="auto"/>
        <w:rPr>
          <w:rFonts w:ascii="Calibri" w:hAnsi="Calibri" w:cs="Calibri"/>
          <w:b/>
          <w:i/>
        </w:rPr>
      </w:pPr>
      <w:r w:rsidRPr="00C57EF0">
        <w:rPr>
          <w:rFonts w:ascii="Calibri" w:hAnsi="Calibri" w:cs="Calibri"/>
          <w:b/>
          <w:i/>
        </w:rPr>
        <w:t xml:space="preserve">Any teacher or support staff member may be asked to provide support to a child with a medical condition, including administering medicines. </w:t>
      </w:r>
    </w:p>
    <w:p w14:paraId="110FFD37" w14:textId="77777777" w:rsidR="0086286B" w:rsidRDefault="0086286B" w:rsidP="009312D5">
      <w:pPr>
        <w:rPr>
          <w:rFonts w:ascii="Calibri" w:hAnsi="Calibri" w:cs="Calibri"/>
          <w:b/>
        </w:rPr>
      </w:pPr>
    </w:p>
    <w:p w14:paraId="685B4BA4" w14:textId="77777777" w:rsidR="00476E9F" w:rsidRPr="00C57EF0" w:rsidRDefault="00476E9F" w:rsidP="009312D5">
      <w:pPr>
        <w:rPr>
          <w:rFonts w:ascii="Calibri" w:hAnsi="Calibri" w:cs="Calibri"/>
          <w:b/>
        </w:rPr>
      </w:pPr>
      <w:r w:rsidRPr="00C57EF0">
        <w:rPr>
          <w:rFonts w:ascii="Calibri" w:hAnsi="Calibri" w:cs="Calibri"/>
          <w:b/>
        </w:rPr>
        <w:lastRenderedPageBreak/>
        <w:t xml:space="preserve">School </w:t>
      </w:r>
      <w:r w:rsidR="00D94834" w:rsidRPr="00C57EF0">
        <w:rPr>
          <w:rFonts w:ascii="Calibri" w:hAnsi="Calibri" w:cs="Calibri"/>
          <w:b/>
        </w:rPr>
        <w:t>Nurses</w:t>
      </w:r>
      <w:r w:rsidRPr="00C57EF0">
        <w:rPr>
          <w:rFonts w:ascii="Calibri" w:hAnsi="Calibri" w:cs="Calibri"/>
          <w:b/>
        </w:rPr>
        <w:t xml:space="preserve"> are responsible for:</w:t>
      </w:r>
    </w:p>
    <w:p w14:paraId="2912E55C" w14:textId="77777777" w:rsidR="00476E9F" w:rsidRPr="00C57EF0" w:rsidRDefault="00476E9F" w:rsidP="00504860">
      <w:pPr>
        <w:numPr>
          <w:ilvl w:val="0"/>
          <w:numId w:val="35"/>
        </w:numPr>
        <w:spacing w:line="360" w:lineRule="auto"/>
        <w:rPr>
          <w:rFonts w:ascii="Calibri" w:hAnsi="Calibri" w:cs="Calibri"/>
        </w:rPr>
      </w:pPr>
      <w:r w:rsidRPr="00C57EF0">
        <w:rPr>
          <w:rFonts w:ascii="Calibri" w:hAnsi="Calibri" w:cs="Calibri"/>
        </w:rPr>
        <w:t>Notifying the school when a child has been identified with requiring support in school due to a medical condition.</w:t>
      </w:r>
    </w:p>
    <w:p w14:paraId="69190982" w14:textId="77777777" w:rsidR="006273B3" w:rsidRPr="00C57EF0" w:rsidRDefault="009312D5" w:rsidP="00504860">
      <w:pPr>
        <w:numPr>
          <w:ilvl w:val="0"/>
          <w:numId w:val="35"/>
        </w:numPr>
        <w:spacing w:line="360" w:lineRule="auto"/>
        <w:rPr>
          <w:rFonts w:ascii="Calibri" w:hAnsi="Calibri" w:cs="Calibri"/>
        </w:rPr>
      </w:pPr>
      <w:r w:rsidRPr="00C57EF0">
        <w:rPr>
          <w:rFonts w:ascii="Calibri" w:hAnsi="Calibri" w:cs="Calibri"/>
        </w:rPr>
        <w:t>L</w:t>
      </w:r>
      <w:r w:rsidR="00476E9F" w:rsidRPr="00C57EF0">
        <w:rPr>
          <w:rFonts w:ascii="Calibri" w:hAnsi="Calibri" w:cs="Calibri"/>
        </w:rPr>
        <w:t>iaising locally with lead clinicians on appropriate support.</w:t>
      </w:r>
    </w:p>
    <w:p w14:paraId="088837B6" w14:textId="77777777" w:rsidR="0086286B" w:rsidRDefault="006273B3" w:rsidP="00504860">
      <w:pPr>
        <w:numPr>
          <w:ilvl w:val="0"/>
          <w:numId w:val="35"/>
        </w:numPr>
        <w:spacing w:line="360" w:lineRule="auto"/>
        <w:rPr>
          <w:rFonts w:ascii="Calibri" w:hAnsi="Calibri" w:cs="Calibri"/>
        </w:rPr>
      </w:pPr>
      <w:r w:rsidRPr="00C57EF0">
        <w:rPr>
          <w:rFonts w:ascii="Calibri" w:hAnsi="Calibri" w:cs="Calibri"/>
        </w:rPr>
        <w:t xml:space="preserve">Providing support for staff on implementing a child’s individual health care plan and providing advice and liaison, including </w:t>
      </w:r>
      <w:proofErr w:type="gramStart"/>
      <w:r w:rsidRPr="00C57EF0">
        <w:rPr>
          <w:rFonts w:ascii="Calibri" w:hAnsi="Calibri" w:cs="Calibri"/>
        </w:rPr>
        <w:t>with regard to</w:t>
      </w:r>
      <w:proofErr w:type="gramEnd"/>
      <w:r w:rsidRPr="00C57EF0">
        <w:rPr>
          <w:rFonts w:ascii="Calibri" w:hAnsi="Calibri" w:cs="Calibri"/>
        </w:rPr>
        <w:t xml:space="preserve"> training. </w:t>
      </w:r>
      <w:r w:rsidR="009312D5" w:rsidRPr="00C57EF0">
        <w:rPr>
          <w:rFonts w:ascii="Calibri" w:hAnsi="Calibri" w:cs="Calibri"/>
        </w:rPr>
        <w:t xml:space="preserve"> </w:t>
      </w:r>
    </w:p>
    <w:p w14:paraId="2373ACF7" w14:textId="314CEE76" w:rsidR="008A1AF4" w:rsidRPr="00503919" w:rsidRDefault="008A1AF4" w:rsidP="008A1AF4">
      <w:pPr>
        <w:numPr>
          <w:ilvl w:val="0"/>
          <w:numId w:val="35"/>
        </w:numPr>
        <w:spacing w:line="360" w:lineRule="auto"/>
        <w:rPr>
          <w:rFonts w:ascii="Calibri" w:hAnsi="Calibri" w:cs="Calibri"/>
        </w:rPr>
      </w:pPr>
      <w:r w:rsidRPr="00503919">
        <w:rPr>
          <w:rFonts w:ascii="Calibri" w:hAnsi="Calibri" w:cs="Calibri"/>
        </w:rPr>
        <w:t>Have overall responsibility for the development of individual health care plans</w:t>
      </w:r>
      <w:r w:rsidR="005C51AD" w:rsidRPr="00503919">
        <w:rPr>
          <w:rFonts w:ascii="Calibri" w:hAnsi="Calibri" w:cs="Calibri"/>
        </w:rPr>
        <w:t xml:space="preserve"> and making any annual required changes </w:t>
      </w:r>
      <w:r w:rsidR="005833FB" w:rsidRPr="00503919">
        <w:rPr>
          <w:rFonts w:ascii="Calibri" w:hAnsi="Calibri" w:cs="Calibri"/>
        </w:rPr>
        <w:t>following on from parents notifying them of a change.</w:t>
      </w:r>
    </w:p>
    <w:p w14:paraId="72317202" w14:textId="77777777" w:rsidR="006C6DED" w:rsidRPr="00503919" w:rsidRDefault="006C6DED" w:rsidP="006C6DED">
      <w:pPr>
        <w:pStyle w:val="NormalWeb"/>
        <w:numPr>
          <w:ilvl w:val="0"/>
          <w:numId w:val="35"/>
        </w:numPr>
        <w:rPr>
          <w:rFonts w:asciiTheme="minorHAnsi" w:hAnsiTheme="minorHAnsi" w:cstheme="minorHAnsi"/>
          <w:color w:val="000000"/>
        </w:rPr>
      </w:pPr>
      <w:r w:rsidRPr="00503919">
        <w:rPr>
          <w:rFonts w:asciiTheme="minorHAnsi" w:hAnsiTheme="minorHAnsi" w:cstheme="minorHAnsi"/>
          <w:color w:val="000000"/>
        </w:rPr>
        <w:t xml:space="preserve">Anaphylaxis </w:t>
      </w:r>
      <w:proofErr w:type="spellStart"/>
      <w:r w:rsidRPr="00503919">
        <w:rPr>
          <w:rFonts w:asciiTheme="minorHAnsi" w:hAnsiTheme="minorHAnsi" w:cstheme="minorHAnsi"/>
          <w:color w:val="000000"/>
        </w:rPr>
        <w:t>Careplans</w:t>
      </w:r>
      <w:proofErr w:type="spellEnd"/>
      <w:r w:rsidRPr="00503919">
        <w:rPr>
          <w:rFonts w:asciiTheme="minorHAnsi" w:hAnsiTheme="minorHAnsi" w:cstheme="minorHAnsi"/>
          <w:color w:val="000000"/>
        </w:rPr>
        <w:t xml:space="preserve"> will be reviewed and updated annually by School Nurses as recommended by Allergy UK.</w:t>
      </w:r>
    </w:p>
    <w:p w14:paraId="6DEFACF6" w14:textId="77777777" w:rsidR="006C6DED" w:rsidRPr="00503919" w:rsidRDefault="006C6DED" w:rsidP="006C6DED">
      <w:pPr>
        <w:pStyle w:val="NormalWeb"/>
        <w:numPr>
          <w:ilvl w:val="0"/>
          <w:numId w:val="35"/>
        </w:numPr>
        <w:rPr>
          <w:rFonts w:asciiTheme="minorHAnsi" w:hAnsiTheme="minorHAnsi" w:cstheme="minorHAnsi"/>
          <w:color w:val="000000"/>
        </w:rPr>
      </w:pPr>
      <w:r w:rsidRPr="00503919">
        <w:rPr>
          <w:rFonts w:asciiTheme="minorHAnsi" w:hAnsiTheme="minorHAnsi" w:cstheme="minorHAnsi"/>
          <w:color w:val="000000"/>
        </w:rPr>
        <w:t xml:space="preserve">Diabetes </w:t>
      </w:r>
      <w:proofErr w:type="spellStart"/>
      <w:r w:rsidRPr="00503919">
        <w:rPr>
          <w:rFonts w:asciiTheme="minorHAnsi" w:hAnsiTheme="minorHAnsi" w:cstheme="minorHAnsi"/>
          <w:color w:val="000000"/>
        </w:rPr>
        <w:t>Careplans</w:t>
      </w:r>
      <w:proofErr w:type="spellEnd"/>
      <w:r w:rsidRPr="00503919">
        <w:rPr>
          <w:rFonts w:asciiTheme="minorHAnsi" w:hAnsiTheme="minorHAnsi" w:cstheme="minorHAnsi"/>
          <w:color w:val="000000"/>
        </w:rPr>
        <w:t xml:space="preserve"> will remain the responsibility of the Specialist Diabetes Team within the hospital setting.</w:t>
      </w:r>
    </w:p>
    <w:p w14:paraId="342107B5" w14:textId="77777777" w:rsidR="006C6DED" w:rsidRPr="00503919" w:rsidRDefault="006C6DED" w:rsidP="006C6DED">
      <w:pPr>
        <w:spacing w:line="360" w:lineRule="auto"/>
        <w:ind w:left="360"/>
        <w:rPr>
          <w:rFonts w:ascii="Calibri" w:hAnsi="Calibri" w:cs="Calibri"/>
        </w:rPr>
      </w:pPr>
    </w:p>
    <w:p w14:paraId="3DCAADA0" w14:textId="77777777" w:rsidR="008A1AF4" w:rsidRPr="000F1003" w:rsidRDefault="008A1AF4" w:rsidP="008A1AF4">
      <w:pPr>
        <w:spacing w:line="360" w:lineRule="auto"/>
        <w:ind w:left="360"/>
        <w:rPr>
          <w:rFonts w:ascii="Calibri" w:hAnsi="Calibri" w:cs="Calibri"/>
        </w:rPr>
      </w:pPr>
    </w:p>
    <w:p w14:paraId="1991A6F0" w14:textId="77777777" w:rsidR="00476E9F" w:rsidRPr="00C57EF0" w:rsidRDefault="00476E9F" w:rsidP="009312D5">
      <w:pPr>
        <w:rPr>
          <w:rFonts w:ascii="Calibri" w:hAnsi="Calibri" w:cs="Calibri"/>
        </w:rPr>
      </w:pPr>
      <w:r w:rsidRPr="00C57EF0">
        <w:rPr>
          <w:rFonts w:ascii="Calibri" w:hAnsi="Calibri" w:cs="Calibri"/>
          <w:b/>
        </w:rPr>
        <w:t>Parents and carers are responsible for</w:t>
      </w:r>
      <w:r w:rsidRPr="00C57EF0">
        <w:rPr>
          <w:rFonts w:ascii="Calibri" w:hAnsi="Calibri" w:cs="Calibri"/>
        </w:rPr>
        <w:t>:</w:t>
      </w:r>
    </w:p>
    <w:p w14:paraId="6B699379" w14:textId="77777777" w:rsidR="00900AEB" w:rsidRPr="00C57EF0" w:rsidRDefault="00900AEB" w:rsidP="009312D5">
      <w:pPr>
        <w:rPr>
          <w:rFonts w:ascii="Calibri" w:hAnsi="Calibri" w:cs="Calibri"/>
        </w:rPr>
      </w:pPr>
    </w:p>
    <w:p w14:paraId="094BE87C" w14:textId="77777777" w:rsidR="00476E9F" w:rsidRPr="00C57EF0" w:rsidRDefault="527102C7" w:rsidP="00504860">
      <w:pPr>
        <w:numPr>
          <w:ilvl w:val="0"/>
          <w:numId w:val="36"/>
        </w:numPr>
        <w:spacing w:line="360" w:lineRule="auto"/>
        <w:rPr>
          <w:rFonts w:ascii="Calibri" w:hAnsi="Calibri" w:cs="Calibri"/>
        </w:rPr>
      </w:pPr>
      <w:r w:rsidRPr="527102C7">
        <w:rPr>
          <w:rFonts w:ascii="Calibri" w:hAnsi="Calibri" w:cs="Calibri"/>
        </w:rPr>
        <w:t xml:space="preserve">Keeping the school informed about any changes, </w:t>
      </w:r>
      <w:r w:rsidRPr="008B2EF2">
        <w:rPr>
          <w:rFonts w:ascii="Calibri" w:hAnsi="Calibri" w:cs="Calibri"/>
        </w:rPr>
        <w:t>or new diagnosis</w:t>
      </w:r>
      <w:r w:rsidRPr="527102C7">
        <w:rPr>
          <w:rFonts w:ascii="Calibri" w:hAnsi="Calibri" w:cs="Calibri"/>
        </w:rPr>
        <w:t xml:space="preserve"> to their child/children’s health.</w:t>
      </w:r>
    </w:p>
    <w:p w14:paraId="03276638" w14:textId="77777777" w:rsidR="00476E9F" w:rsidRPr="00C57EF0" w:rsidRDefault="527102C7" w:rsidP="00504860">
      <w:pPr>
        <w:numPr>
          <w:ilvl w:val="0"/>
          <w:numId w:val="36"/>
        </w:numPr>
        <w:spacing w:line="360" w:lineRule="auto"/>
        <w:rPr>
          <w:rFonts w:ascii="Calibri" w:hAnsi="Calibri" w:cs="Calibri"/>
        </w:rPr>
      </w:pPr>
      <w:r w:rsidRPr="527102C7">
        <w:rPr>
          <w:rFonts w:ascii="Calibri" w:hAnsi="Calibri" w:cs="Calibri"/>
        </w:rPr>
        <w:t xml:space="preserve">Completing an </w:t>
      </w:r>
      <w:r w:rsidRPr="008B2EF2">
        <w:rPr>
          <w:rFonts w:ascii="Calibri" w:hAnsi="Calibri" w:cs="Calibri"/>
        </w:rPr>
        <w:t>administration of medication form</w:t>
      </w:r>
      <w:r w:rsidRPr="527102C7">
        <w:rPr>
          <w:rFonts w:ascii="Calibri" w:hAnsi="Calibri" w:cs="Calibri"/>
        </w:rPr>
        <w:t xml:space="preserve"> for school to administer prescribed medicine before bringing prescribed medication into school.</w:t>
      </w:r>
    </w:p>
    <w:p w14:paraId="78C25CE4" w14:textId="77777777" w:rsidR="00892FBD" w:rsidRPr="008B2EF2" w:rsidRDefault="527102C7" w:rsidP="527102C7">
      <w:pPr>
        <w:numPr>
          <w:ilvl w:val="0"/>
          <w:numId w:val="33"/>
        </w:numPr>
        <w:spacing w:after="120"/>
        <w:rPr>
          <w:rFonts w:ascii="Calibri" w:hAnsi="Calibri" w:cs="Calibri"/>
        </w:rPr>
      </w:pPr>
      <w:r w:rsidRPr="527102C7">
        <w:rPr>
          <w:rFonts w:ascii="Calibri" w:hAnsi="Calibri" w:cs="Calibri"/>
        </w:rPr>
        <w:t>Providing the school with the prescribed medication their child requires and keeping it up to date.</w:t>
      </w:r>
      <w:r w:rsidRPr="527102C7">
        <w:rPr>
          <w:rFonts w:ascii="Calibri" w:hAnsi="Calibri" w:cs="Calibri"/>
          <w:strike/>
        </w:rPr>
        <w:t xml:space="preserve"> </w:t>
      </w:r>
    </w:p>
    <w:p w14:paraId="72DB73F9" w14:textId="77777777" w:rsidR="00476E9F" w:rsidRPr="008B2EF2" w:rsidRDefault="527102C7" w:rsidP="527102C7">
      <w:pPr>
        <w:spacing w:after="120"/>
        <w:ind w:left="360"/>
        <w:rPr>
          <w:rFonts w:ascii="Calibri" w:hAnsi="Calibri" w:cs="Calibri"/>
        </w:rPr>
      </w:pPr>
      <w:bookmarkStart w:id="2" w:name="_Hlk76733658"/>
      <w:bookmarkStart w:id="3" w:name="_Hlk76733529"/>
      <w:r w:rsidRPr="008B2EF2">
        <w:rPr>
          <w:rFonts w:ascii="Calibri" w:hAnsi="Calibri" w:cs="Calibri"/>
        </w:rPr>
        <w:t>School will carry out regular checks on all medication stored on site to ensure correct labelling i.e. expiry dates, dosage and how often is in place. However</w:t>
      </w:r>
      <w:r w:rsidRPr="527102C7">
        <w:rPr>
          <w:rFonts w:ascii="Calibri" w:hAnsi="Calibri" w:cs="Calibri"/>
        </w:rPr>
        <w:t xml:space="preserve">, </w:t>
      </w:r>
      <w:bookmarkEnd w:id="2"/>
      <w:r w:rsidRPr="527102C7">
        <w:rPr>
          <w:rFonts w:ascii="Calibri" w:hAnsi="Calibri" w:cs="Calibri"/>
        </w:rPr>
        <w:t xml:space="preserve">if a child requires emergency medication (such as an </w:t>
      </w:r>
      <w:r w:rsidRPr="008B2EF2">
        <w:rPr>
          <w:rFonts w:ascii="Calibri" w:hAnsi="Calibri" w:cs="Calibri"/>
        </w:rPr>
        <w:t>Auto injector</w:t>
      </w:r>
      <w:r w:rsidRPr="527102C7">
        <w:rPr>
          <w:rFonts w:ascii="Calibri" w:hAnsi="Calibri" w:cs="Calibri"/>
        </w:rPr>
        <w:t xml:space="preserve"> or an inhaler) and this medication is out of date, then staff will administer this in the absence of any appropriate medicine.) </w:t>
      </w:r>
    </w:p>
    <w:bookmarkEnd w:id="3"/>
    <w:p w14:paraId="242AFB66" w14:textId="77777777" w:rsidR="00476E9F" w:rsidRPr="00C57EF0" w:rsidRDefault="00476E9F" w:rsidP="00504860">
      <w:pPr>
        <w:numPr>
          <w:ilvl w:val="0"/>
          <w:numId w:val="36"/>
        </w:numPr>
        <w:spacing w:line="360" w:lineRule="auto"/>
        <w:rPr>
          <w:rFonts w:ascii="Calibri" w:hAnsi="Calibri" w:cs="Calibri"/>
        </w:rPr>
      </w:pPr>
      <w:r w:rsidRPr="00C57EF0">
        <w:rPr>
          <w:rFonts w:ascii="Calibri" w:hAnsi="Calibri" w:cs="Calibri"/>
        </w:rPr>
        <w:t>Collecting any leftover prescribed medicine at the end of the course or year.</w:t>
      </w:r>
    </w:p>
    <w:p w14:paraId="52FDD278" w14:textId="77777777" w:rsidR="00476E9F" w:rsidRPr="00C57EF0" w:rsidRDefault="00476E9F" w:rsidP="00504860">
      <w:pPr>
        <w:numPr>
          <w:ilvl w:val="0"/>
          <w:numId w:val="36"/>
        </w:numPr>
        <w:spacing w:line="360" w:lineRule="auto"/>
        <w:rPr>
          <w:rFonts w:ascii="Calibri" w:hAnsi="Calibri" w:cs="Calibri"/>
        </w:rPr>
      </w:pPr>
      <w:r w:rsidRPr="00C57EF0">
        <w:rPr>
          <w:rFonts w:ascii="Calibri" w:hAnsi="Calibri" w:cs="Calibri"/>
        </w:rPr>
        <w:t>Discussing prescribed medications with their child/children prior to requesting that a staff member administers the medication.</w:t>
      </w:r>
    </w:p>
    <w:p w14:paraId="11B52146" w14:textId="2CCC541F" w:rsidR="00476E9F" w:rsidRPr="00503919" w:rsidRDefault="00476E9F" w:rsidP="00504860">
      <w:pPr>
        <w:numPr>
          <w:ilvl w:val="0"/>
          <w:numId w:val="36"/>
        </w:numPr>
        <w:spacing w:line="360" w:lineRule="auto"/>
        <w:rPr>
          <w:rFonts w:ascii="Calibri" w:hAnsi="Calibri" w:cs="Calibri"/>
        </w:rPr>
      </w:pPr>
      <w:r w:rsidRPr="00503919">
        <w:rPr>
          <w:rFonts w:ascii="Calibri" w:hAnsi="Calibri" w:cs="Calibri"/>
        </w:rPr>
        <w:lastRenderedPageBreak/>
        <w:t>Where necessary, developing an</w:t>
      </w:r>
      <w:r w:rsidR="00341A4E" w:rsidRPr="00503919">
        <w:rPr>
          <w:rFonts w:ascii="Calibri" w:hAnsi="Calibri" w:cs="Calibri"/>
        </w:rPr>
        <w:t xml:space="preserve"> IHCP</w:t>
      </w:r>
      <w:r w:rsidRPr="00503919">
        <w:rPr>
          <w:rFonts w:ascii="Calibri" w:hAnsi="Calibri" w:cs="Calibri"/>
        </w:rPr>
        <w:t xml:space="preserve"> for their child in collaboration with the Head</w:t>
      </w:r>
      <w:r w:rsidR="00723286" w:rsidRPr="00503919">
        <w:rPr>
          <w:rFonts w:ascii="Calibri" w:hAnsi="Calibri" w:cs="Calibri"/>
        </w:rPr>
        <w:t xml:space="preserve"> </w:t>
      </w:r>
      <w:r w:rsidRPr="00503919">
        <w:rPr>
          <w:rFonts w:ascii="Calibri" w:hAnsi="Calibri" w:cs="Calibri"/>
        </w:rPr>
        <w:t xml:space="preserve">teacher, </w:t>
      </w:r>
      <w:r w:rsidR="00450DDF" w:rsidRPr="00503919">
        <w:rPr>
          <w:rFonts w:ascii="Calibri" w:hAnsi="Calibri" w:cs="Calibri"/>
        </w:rPr>
        <w:t>SENCO</w:t>
      </w:r>
      <w:r w:rsidRPr="00503919">
        <w:rPr>
          <w:rFonts w:ascii="Calibri" w:hAnsi="Calibri" w:cs="Calibri"/>
        </w:rPr>
        <w:t>, other staff members and healthcare professionals</w:t>
      </w:r>
      <w:r w:rsidR="00DB0A5E" w:rsidRPr="00503919">
        <w:rPr>
          <w:rFonts w:ascii="Calibri" w:hAnsi="Calibri" w:cs="Calibri"/>
        </w:rPr>
        <w:t xml:space="preserve"> and updating the school and school nurse of any changes or amendments which need to be made.</w:t>
      </w:r>
    </w:p>
    <w:p w14:paraId="365538FD" w14:textId="77777777" w:rsidR="00476E9F" w:rsidRPr="00C57EF0" w:rsidRDefault="00476E9F" w:rsidP="00504860">
      <w:pPr>
        <w:numPr>
          <w:ilvl w:val="0"/>
          <w:numId w:val="36"/>
        </w:numPr>
        <w:spacing w:line="360" w:lineRule="auto"/>
        <w:rPr>
          <w:rFonts w:ascii="Calibri" w:hAnsi="Calibri" w:cs="Calibri"/>
        </w:rPr>
      </w:pPr>
      <w:r w:rsidRPr="00C57EF0">
        <w:rPr>
          <w:rFonts w:ascii="Calibri" w:hAnsi="Calibri" w:cs="Calibri"/>
        </w:rPr>
        <w:t>To ensure that emergency contact information is always up to date and accurate, parents need to be aware of the importance of letting the school know of any change to emergency contact information and that they are always contactable in the event of</w:t>
      </w:r>
      <w:r w:rsidR="00FE48F1" w:rsidRPr="00C57EF0">
        <w:rPr>
          <w:rFonts w:ascii="Calibri" w:hAnsi="Calibri" w:cs="Calibri"/>
        </w:rPr>
        <w:t xml:space="preserve"> an emergency. W</w:t>
      </w:r>
      <w:r w:rsidRPr="00C57EF0">
        <w:rPr>
          <w:rFonts w:ascii="Calibri" w:hAnsi="Calibri" w:cs="Calibri"/>
        </w:rPr>
        <w:t>e reserve the right to test emergency contact numbers and if parents/carers are not available/contactable then the child could be asked to remain at home until the issues are resolved.</w:t>
      </w:r>
    </w:p>
    <w:p w14:paraId="4ABBBCEC" w14:textId="77777777" w:rsidR="00511289" w:rsidRPr="008B2EF2" w:rsidRDefault="527102C7" w:rsidP="527102C7">
      <w:pPr>
        <w:numPr>
          <w:ilvl w:val="0"/>
          <w:numId w:val="36"/>
        </w:numPr>
        <w:spacing w:line="360" w:lineRule="auto"/>
        <w:rPr>
          <w:rFonts w:ascii="Calibri" w:hAnsi="Calibri" w:cs="Calibri"/>
        </w:rPr>
      </w:pPr>
      <w:r w:rsidRPr="008B2EF2">
        <w:rPr>
          <w:rFonts w:ascii="Calibri" w:hAnsi="Calibri" w:cs="Calibri"/>
        </w:rPr>
        <w:t>Ensuring their child attends school on a regular basis.</w:t>
      </w:r>
    </w:p>
    <w:p w14:paraId="32E1BFAF" w14:textId="77777777" w:rsidR="0086286B" w:rsidRPr="00C57EF0" w:rsidRDefault="00476E9F" w:rsidP="009312D5">
      <w:pPr>
        <w:kinsoku w:val="0"/>
        <w:overflowPunct w:val="0"/>
        <w:spacing w:before="201" w:line="290" w:lineRule="exact"/>
        <w:ind w:right="72"/>
        <w:textAlignment w:val="baseline"/>
        <w:rPr>
          <w:rFonts w:ascii="Calibri" w:hAnsi="Calibri" w:cs="Calibri"/>
          <w:b/>
          <w:spacing w:val="-1"/>
          <w:szCs w:val="24"/>
        </w:rPr>
      </w:pPr>
      <w:r w:rsidRPr="00C57EF0">
        <w:rPr>
          <w:rFonts w:ascii="Calibri" w:hAnsi="Calibri" w:cs="Calibri"/>
          <w:b/>
          <w:spacing w:val="-1"/>
          <w:szCs w:val="24"/>
        </w:rPr>
        <w:t>Definitions</w:t>
      </w:r>
    </w:p>
    <w:p w14:paraId="38FECD7F" w14:textId="77777777" w:rsidR="000F78F0" w:rsidRPr="00C57EF0" w:rsidRDefault="00476E9F" w:rsidP="009312D5">
      <w:pPr>
        <w:rPr>
          <w:rFonts w:ascii="Calibri" w:hAnsi="Calibri" w:cs="Calibri"/>
        </w:rPr>
      </w:pPr>
      <w:r w:rsidRPr="00C57EF0">
        <w:rPr>
          <w:rFonts w:ascii="Calibri" w:hAnsi="Calibri" w:cs="Calibri"/>
        </w:rPr>
        <w:t>Prescription medicatio</w:t>
      </w:r>
      <w:r w:rsidR="00B53B01" w:rsidRPr="00C57EF0">
        <w:rPr>
          <w:rFonts w:ascii="Calibri" w:hAnsi="Calibri" w:cs="Calibri"/>
        </w:rPr>
        <w:t>n</w:t>
      </w:r>
      <w:r w:rsidRPr="00C57EF0">
        <w:rPr>
          <w:rFonts w:ascii="Calibri" w:hAnsi="Calibri" w:cs="Calibri"/>
        </w:rPr>
        <w:t xml:space="preserve"> is defined as any drug or device prescribed by a</w:t>
      </w:r>
      <w:r w:rsidR="009312D5" w:rsidRPr="00C57EF0">
        <w:rPr>
          <w:rFonts w:ascii="Calibri" w:hAnsi="Calibri" w:cs="Calibri"/>
        </w:rPr>
        <w:t xml:space="preserve"> </w:t>
      </w:r>
      <w:r w:rsidR="00341A4E" w:rsidRPr="00C57EF0">
        <w:rPr>
          <w:rFonts w:ascii="Calibri" w:hAnsi="Calibri" w:cs="Calibri"/>
        </w:rPr>
        <w:t>d</w:t>
      </w:r>
      <w:r w:rsidRPr="00C57EF0">
        <w:rPr>
          <w:rFonts w:ascii="Calibri" w:hAnsi="Calibri" w:cs="Calibri"/>
        </w:rPr>
        <w:t>octor.</w:t>
      </w:r>
      <w:r w:rsidR="0086286B">
        <w:rPr>
          <w:rFonts w:ascii="Calibri" w:hAnsi="Calibri" w:cs="Calibri"/>
        </w:rPr>
        <w:t xml:space="preserve"> </w:t>
      </w:r>
      <w:r w:rsidRPr="00C57EF0">
        <w:rPr>
          <w:rFonts w:ascii="Calibri" w:hAnsi="Calibri" w:cs="Calibri"/>
        </w:rPr>
        <w:t xml:space="preserve">A staff member is defined as any member of </w:t>
      </w:r>
      <w:r w:rsidR="000F78F0" w:rsidRPr="00C57EF0">
        <w:rPr>
          <w:rFonts w:ascii="Calibri" w:hAnsi="Calibri" w:cs="Calibri"/>
        </w:rPr>
        <w:t>staff employed by the s</w:t>
      </w:r>
      <w:r w:rsidRPr="00C57EF0">
        <w:rPr>
          <w:rFonts w:ascii="Calibri" w:hAnsi="Calibri" w:cs="Calibri"/>
        </w:rPr>
        <w:t>chool.</w:t>
      </w:r>
    </w:p>
    <w:p w14:paraId="4FA689D4" w14:textId="77777777" w:rsidR="00A2160F" w:rsidRPr="0073553A" w:rsidRDefault="00476E9F" w:rsidP="0073553A">
      <w:pPr>
        <w:kinsoku w:val="0"/>
        <w:overflowPunct w:val="0"/>
        <w:spacing w:before="201" w:line="290" w:lineRule="exact"/>
        <w:ind w:right="72"/>
        <w:textAlignment w:val="baseline"/>
        <w:rPr>
          <w:rFonts w:ascii="Calibri" w:hAnsi="Calibri" w:cs="Calibri"/>
          <w:b/>
          <w:spacing w:val="-1"/>
          <w:szCs w:val="24"/>
        </w:rPr>
      </w:pPr>
      <w:r w:rsidRPr="0073553A">
        <w:rPr>
          <w:rFonts w:ascii="Calibri" w:hAnsi="Calibri" w:cs="Calibri"/>
          <w:b/>
          <w:spacing w:val="-1"/>
          <w:szCs w:val="24"/>
        </w:rPr>
        <w:t xml:space="preserve">Training of </w:t>
      </w:r>
      <w:r w:rsidR="00B53B01" w:rsidRPr="0073553A">
        <w:rPr>
          <w:rFonts w:ascii="Calibri" w:hAnsi="Calibri" w:cs="Calibri"/>
          <w:b/>
          <w:spacing w:val="-1"/>
          <w:szCs w:val="24"/>
        </w:rPr>
        <w:t>S</w:t>
      </w:r>
      <w:r w:rsidRPr="0073553A">
        <w:rPr>
          <w:rFonts w:ascii="Calibri" w:hAnsi="Calibri" w:cs="Calibri"/>
          <w:b/>
          <w:spacing w:val="-1"/>
          <w:szCs w:val="24"/>
        </w:rPr>
        <w:t>taff</w:t>
      </w:r>
    </w:p>
    <w:p w14:paraId="15DAFEE7" w14:textId="77777777" w:rsidR="00476E9F" w:rsidRPr="00C57EF0" w:rsidRDefault="527102C7" w:rsidP="00504860">
      <w:pPr>
        <w:numPr>
          <w:ilvl w:val="0"/>
          <w:numId w:val="38"/>
        </w:numPr>
        <w:spacing w:line="360" w:lineRule="auto"/>
        <w:rPr>
          <w:rFonts w:ascii="Calibri" w:hAnsi="Calibri" w:cs="Calibri"/>
        </w:rPr>
      </w:pPr>
      <w:r w:rsidRPr="527102C7">
        <w:rPr>
          <w:rFonts w:ascii="Calibri" w:hAnsi="Calibri" w:cs="Calibri"/>
        </w:rPr>
        <w:t xml:space="preserve">Staff will receive </w:t>
      </w:r>
      <w:r w:rsidRPr="008B2EF2">
        <w:rPr>
          <w:rFonts w:ascii="Calibri" w:hAnsi="Calibri" w:cs="Calibri"/>
        </w:rPr>
        <w:t>advice</w:t>
      </w:r>
      <w:r w:rsidRPr="527102C7">
        <w:rPr>
          <w:rFonts w:ascii="Calibri" w:hAnsi="Calibri" w:cs="Calibri"/>
        </w:rPr>
        <w:t xml:space="preserve"> on the Supporting Pupils with Medical Conditions and the School Medical Policy as part of their induction. </w:t>
      </w:r>
    </w:p>
    <w:p w14:paraId="1EFAC43F" w14:textId="36FEC6FE" w:rsidR="00476E9F" w:rsidRPr="000C6657" w:rsidRDefault="527102C7" w:rsidP="527102C7">
      <w:pPr>
        <w:numPr>
          <w:ilvl w:val="0"/>
          <w:numId w:val="38"/>
        </w:numPr>
        <w:spacing w:line="360" w:lineRule="auto"/>
        <w:rPr>
          <w:rFonts w:ascii="Calibri" w:hAnsi="Calibri" w:cs="Calibri"/>
          <w:b/>
          <w:color w:val="000000" w:themeColor="text1"/>
        </w:rPr>
      </w:pPr>
      <w:r w:rsidRPr="000C6657">
        <w:rPr>
          <w:rFonts w:ascii="Calibri" w:hAnsi="Calibri" w:cs="Calibri"/>
        </w:rPr>
        <w:t>Staff will receive regular and ongoing training as part of their development, only staff with administration of medication training may administer medication to a child, unless it is an inhaler or an Autoinjector (all school staff will be trained annually to administer an inhaler and an autoinjector)</w:t>
      </w:r>
      <w:r w:rsidR="00CA335F" w:rsidRPr="000C6657">
        <w:rPr>
          <w:rFonts w:ascii="Calibri" w:hAnsi="Calibri" w:cs="Calibri"/>
        </w:rPr>
        <w:t xml:space="preserve">. Any new staff will </w:t>
      </w:r>
      <w:r w:rsidR="009F4BE9" w:rsidRPr="000C6657">
        <w:rPr>
          <w:rFonts w:ascii="Calibri" w:hAnsi="Calibri" w:cs="Calibri"/>
        </w:rPr>
        <w:t>receive</w:t>
      </w:r>
      <w:r w:rsidR="00CA335F" w:rsidRPr="000C6657">
        <w:rPr>
          <w:rFonts w:ascii="Calibri" w:hAnsi="Calibri" w:cs="Calibri"/>
        </w:rPr>
        <w:t xml:space="preserve"> the training as part of their induction.</w:t>
      </w:r>
    </w:p>
    <w:p w14:paraId="72C8DE9A" w14:textId="51CE379B" w:rsidR="00476E9F" w:rsidRPr="000C6657" w:rsidRDefault="527102C7" w:rsidP="00504860">
      <w:pPr>
        <w:numPr>
          <w:ilvl w:val="0"/>
          <w:numId w:val="38"/>
        </w:numPr>
        <w:spacing w:line="360" w:lineRule="auto"/>
        <w:rPr>
          <w:rFonts w:ascii="Calibri" w:hAnsi="Calibri" w:cs="Calibri"/>
        </w:rPr>
      </w:pPr>
      <w:r w:rsidRPr="000C6657">
        <w:rPr>
          <w:rFonts w:ascii="Calibri" w:hAnsi="Calibri" w:cs="Calibri"/>
        </w:rPr>
        <w:t>Staff who undertake responsibilities under this policy will receive the training from the appropriate healthcare professionals or Elite Safety in Education</w:t>
      </w:r>
      <w:r w:rsidR="000C25B7" w:rsidRPr="000C6657">
        <w:rPr>
          <w:rFonts w:ascii="Calibri" w:hAnsi="Calibri" w:cs="Calibri"/>
        </w:rPr>
        <w:t>/NOS/National college</w:t>
      </w:r>
    </w:p>
    <w:p w14:paraId="5A9612AB" w14:textId="77777777" w:rsidR="00476E9F" w:rsidRPr="00C57EF0" w:rsidRDefault="00476E9F" w:rsidP="00504860">
      <w:pPr>
        <w:numPr>
          <w:ilvl w:val="0"/>
          <w:numId w:val="38"/>
        </w:numPr>
        <w:spacing w:line="360" w:lineRule="auto"/>
        <w:rPr>
          <w:rFonts w:ascii="Calibri" w:hAnsi="Calibri" w:cs="Calibri"/>
        </w:rPr>
      </w:pPr>
      <w:r w:rsidRPr="00C57EF0">
        <w:rPr>
          <w:rFonts w:ascii="Calibri" w:hAnsi="Calibri" w:cs="Calibri"/>
        </w:rPr>
        <w:t>No staff member may administer prescription medicines or undertake any</w:t>
      </w:r>
      <w:r w:rsidR="009312D5" w:rsidRPr="00C57EF0">
        <w:rPr>
          <w:rFonts w:ascii="Calibri" w:hAnsi="Calibri" w:cs="Calibri"/>
        </w:rPr>
        <w:t xml:space="preserve"> </w:t>
      </w:r>
      <w:r w:rsidRPr="00C57EF0">
        <w:rPr>
          <w:rFonts w:ascii="Calibri" w:hAnsi="Calibri" w:cs="Calibri"/>
        </w:rPr>
        <w:t>healthcare procedures without written consent from parents/carers</w:t>
      </w:r>
      <w:r w:rsidR="000F78F0" w:rsidRPr="00C57EF0">
        <w:rPr>
          <w:rFonts w:ascii="Calibri" w:hAnsi="Calibri" w:cs="Calibri"/>
        </w:rPr>
        <w:t>.</w:t>
      </w:r>
      <w:r w:rsidRPr="00C57EF0">
        <w:rPr>
          <w:rFonts w:ascii="Calibri" w:hAnsi="Calibri" w:cs="Calibri"/>
        </w:rPr>
        <w:t xml:space="preserve"> </w:t>
      </w:r>
    </w:p>
    <w:p w14:paraId="28BD2981" w14:textId="77777777" w:rsidR="00476E9F" w:rsidRPr="00C57EF0" w:rsidRDefault="00476E9F" w:rsidP="00504860">
      <w:pPr>
        <w:numPr>
          <w:ilvl w:val="0"/>
          <w:numId w:val="38"/>
        </w:numPr>
        <w:spacing w:line="360" w:lineRule="auto"/>
        <w:rPr>
          <w:rFonts w:ascii="Calibri" w:hAnsi="Calibri" w:cs="Calibri"/>
        </w:rPr>
      </w:pPr>
      <w:r w:rsidRPr="00C57EF0">
        <w:rPr>
          <w:rFonts w:ascii="Calibri" w:hAnsi="Calibri" w:cs="Calibri"/>
        </w:rPr>
        <w:t>No staff member may administer drugs by injection unless they have received</w:t>
      </w:r>
      <w:r w:rsidR="009312D5" w:rsidRPr="00C57EF0">
        <w:rPr>
          <w:rFonts w:ascii="Calibri" w:hAnsi="Calibri" w:cs="Calibri"/>
        </w:rPr>
        <w:t xml:space="preserve"> </w:t>
      </w:r>
      <w:r w:rsidRPr="00C57EF0">
        <w:rPr>
          <w:rFonts w:ascii="Calibri" w:hAnsi="Calibri" w:cs="Calibri"/>
        </w:rPr>
        <w:t>training in this responsibility</w:t>
      </w:r>
      <w:r w:rsidR="000F78F0" w:rsidRPr="00C57EF0">
        <w:rPr>
          <w:rFonts w:ascii="Calibri" w:hAnsi="Calibri" w:cs="Calibri"/>
        </w:rPr>
        <w:t>.</w:t>
      </w:r>
    </w:p>
    <w:p w14:paraId="3D7DB8F1" w14:textId="77777777" w:rsidR="009312D5" w:rsidRPr="000F1003" w:rsidRDefault="00341A4E" w:rsidP="00504860">
      <w:pPr>
        <w:numPr>
          <w:ilvl w:val="0"/>
          <w:numId w:val="37"/>
        </w:numPr>
        <w:spacing w:line="360" w:lineRule="auto"/>
        <w:ind w:left="360"/>
        <w:rPr>
          <w:rFonts w:ascii="Calibri" w:hAnsi="Calibri" w:cs="Calibri"/>
        </w:rPr>
      </w:pPr>
      <w:r w:rsidRPr="00C57EF0">
        <w:rPr>
          <w:rFonts w:ascii="Calibri" w:hAnsi="Calibri" w:cs="Calibri"/>
        </w:rPr>
        <w:t>A</w:t>
      </w:r>
      <w:r w:rsidR="00476E9F" w:rsidRPr="00C57EF0">
        <w:rPr>
          <w:rFonts w:ascii="Calibri" w:hAnsi="Calibri" w:cs="Calibri"/>
        </w:rPr>
        <w:t xml:space="preserve"> record of </w:t>
      </w:r>
      <w:r w:rsidR="000F78F0" w:rsidRPr="00C57EF0">
        <w:rPr>
          <w:rFonts w:ascii="Calibri" w:hAnsi="Calibri" w:cs="Calibri"/>
        </w:rPr>
        <w:t xml:space="preserve">staff </w:t>
      </w:r>
      <w:r w:rsidR="00476E9F" w:rsidRPr="00C57EF0">
        <w:rPr>
          <w:rFonts w:ascii="Calibri" w:hAnsi="Calibri" w:cs="Calibri"/>
        </w:rPr>
        <w:t xml:space="preserve">training </w:t>
      </w:r>
      <w:r w:rsidRPr="00C57EF0">
        <w:rPr>
          <w:rFonts w:ascii="Calibri" w:hAnsi="Calibri" w:cs="Calibri"/>
        </w:rPr>
        <w:t xml:space="preserve">will be </w:t>
      </w:r>
      <w:r w:rsidR="000F78F0" w:rsidRPr="00C57EF0">
        <w:rPr>
          <w:rFonts w:ascii="Calibri" w:hAnsi="Calibri" w:cs="Calibri"/>
        </w:rPr>
        <w:t>kept.</w:t>
      </w:r>
    </w:p>
    <w:p w14:paraId="30458B2A" w14:textId="77777777" w:rsidR="00476E9F" w:rsidRPr="00C57EF0" w:rsidRDefault="00476E9F" w:rsidP="009312D5">
      <w:pPr>
        <w:rPr>
          <w:rFonts w:ascii="Calibri" w:hAnsi="Calibri" w:cs="Calibri"/>
          <w:b/>
        </w:rPr>
      </w:pPr>
      <w:r w:rsidRPr="00C57EF0">
        <w:rPr>
          <w:rFonts w:ascii="Calibri" w:hAnsi="Calibri" w:cs="Calibri"/>
          <w:b/>
        </w:rPr>
        <w:lastRenderedPageBreak/>
        <w:t>The role of the child</w:t>
      </w:r>
    </w:p>
    <w:p w14:paraId="77731E52" w14:textId="77777777" w:rsidR="00476E9F" w:rsidRPr="008B2EF2" w:rsidRDefault="527102C7" w:rsidP="527102C7">
      <w:pPr>
        <w:numPr>
          <w:ilvl w:val="0"/>
          <w:numId w:val="37"/>
        </w:numPr>
        <w:spacing w:line="360" w:lineRule="auto"/>
        <w:rPr>
          <w:rFonts w:ascii="Calibri" w:hAnsi="Calibri" w:cs="Calibri"/>
        </w:rPr>
      </w:pPr>
      <w:r w:rsidRPr="527102C7">
        <w:rPr>
          <w:rFonts w:ascii="Calibri" w:hAnsi="Calibri" w:cs="Calibri"/>
        </w:rPr>
        <w:t xml:space="preserve">If pupils refuse to take medication or to carry out a necessary procedure, parents will be informed so that alternative options can be explored. </w:t>
      </w:r>
      <w:r w:rsidRPr="008B2EF2">
        <w:rPr>
          <w:rFonts w:ascii="Calibri" w:hAnsi="Calibri" w:cs="Calibri"/>
        </w:rPr>
        <w:t>This will be documented by school.</w:t>
      </w:r>
    </w:p>
    <w:p w14:paraId="62F35E49" w14:textId="77777777" w:rsidR="009312D5" w:rsidRPr="00C57EF0" w:rsidRDefault="00476E9F" w:rsidP="00504860">
      <w:pPr>
        <w:numPr>
          <w:ilvl w:val="0"/>
          <w:numId w:val="37"/>
        </w:numPr>
        <w:spacing w:line="360" w:lineRule="auto"/>
        <w:rPr>
          <w:rFonts w:ascii="Calibri" w:hAnsi="Calibri" w:cs="Calibri"/>
        </w:rPr>
      </w:pPr>
      <w:r w:rsidRPr="00C57EF0">
        <w:rPr>
          <w:rFonts w:ascii="Calibri" w:hAnsi="Calibri" w:cs="Calibri"/>
        </w:rPr>
        <w:t>Where appropriate, pu</w:t>
      </w:r>
      <w:r w:rsidR="00592C80" w:rsidRPr="00C57EF0">
        <w:rPr>
          <w:rFonts w:ascii="Calibri" w:hAnsi="Calibri" w:cs="Calibri"/>
        </w:rPr>
        <w:t xml:space="preserve">pils will be encouraged to carry </w:t>
      </w:r>
      <w:r w:rsidR="000F78F0" w:rsidRPr="00C57EF0">
        <w:rPr>
          <w:rFonts w:ascii="Calibri" w:hAnsi="Calibri" w:cs="Calibri"/>
        </w:rPr>
        <w:t xml:space="preserve">their medication </w:t>
      </w:r>
      <w:r w:rsidR="00592C80" w:rsidRPr="00C57EF0">
        <w:rPr>
          <w:rFonts w:ascii="Calibri" w:hAnsi="Calibri" w:cs="Calibri"/>
        </w:rPr>
        <w:t xml:space="preserve">and take </w:t>
      </w:r>
      <w:r w:rsidR="000F78F0" w:rsidRPr="00C57EF0">
        <w:rPr>
          <w:rFonts w:ascii="Calibri" w:hAnsi="Calibri" w:cs="Calibri"/>
        </w:rPr>
        <w:t xml:space="preserve">it under the supervision of trained staff. </w:t>
      </w:r>
    </w:p>
    <w:p w14:paraId="3FE9F23F" w14:textId="6EC39B5E" w:rsidR="000F78F0" w:rsidRPr="00492AEC" w:rsidRDefault="00C1038B" w:rsidP="008B2EF2">
      <w:pPr>
        <w:numPr>
          <w:ilvl w:val="0"/>
          <w:numId w:val="37"/>
        </w:numPr>
        <w:spacing w:line="360" w:lineRule="auto"/>
        <w:rPr>
          <w:rFonts w:ascii="Calibri" w:hAnsi="Calibri" w:cs="Calibri"/>
        </w:rPr>
      </w:pPr>
      <w:r w:rsidRPr="00C57EF0">
        <w:rPr>
          <w:rFonts w:ascii="Calibri" w:hAnsi="Calibri" w:cs="Calibri"/>
        </w:rPr>
        <w:t xml:space="preserve">Pupils with medical conditions will be consulted about their medical support needs. </w:t>
      </w:r>
    </w:p>
    <w:p w14:paraId="4EF61B47" w14:textId="77777777" w:rsidR="007A5AC7" w:rsidRDefault="007A5AC7" w:rsidP="00477344">
      <w:pPr>
        <w:pStyle w:val="ListParagraph"/>
        <w:spacing w:before="0" w:after="200"/>
        <w:ind w:left="0"/>
        <w:contextualSpacing/>
        <w:rPr>
          <w:rFonts w:ascii="Calibri Light" w:hAnsi="Calibri Light" w:cs="Calibri Light"/>
          <w:b/>
          <w:sz w:val="36"/>
          <w:szCs w:val="36"/>
        </w:rPr>
      </w:pPr>
    </w:p>
    <w:p w14:paraId="3AEE6F5F" w14:textId="152BDE26" w:rsidR="00B302F9" w:rsidRPr="0037567A" w:rsidRDefault="00B302F9" w:rsidP="00477344">
      <w:pPr>
        <w:pStyle w:val="ListParagraph"/>
        <w:spacing w:before="0" w:after="200"/>
        <w:ind w:left="0"/>
        <w:contextualSpacing/>
        <w:rPr>
          <w:rFonts w:ascii="Calibri Light" w:hAnsi="Calibri Light" w:cs="Calibri Light"/>
          <w:b/>
          <w:sz w:val="36"/>
          <w:szCs w:val="36"/>
        </w:rPr>
      </w:pPr>
      <w:r w:rsidRPr="0037567A">
        <w:rPr>
          <w:rFonts w:ascii="Calibri Light" w:hAnsi="Calibri Light" w:cs="Calibri Light"/>
          <w:b/>
          <w:sz w:val="36"/>
          <w:szCs w:val="36"/>
        </w:rPr>
        <w:t>Procedure when notification received that pupil has a medical condition</w:t>
      </w:r>
    </w:p>
    <w:p w14:paraId="1F72F646" w14:textId="77777777" w:rsidR="00A37DA3" w:rsidRPr="00C57EF0" w:rsidRDefault="00A37DA3" w:rsidP="00A37DA3">
      <w:pPr>
        <w:pStyle w:val="ListParagraph"/>
        <w:spacing w:before="0" w:after="200"/>
        <w:contextualSpacing/>
        <w:rPr>
          <w:rFonts w:ascii="Calibri" w:hAnsi="Calibri" w:cs="Calibri"/>
          <w:color w:val="2E74B5"/>
          <w:sz w:val="40"/>
          <w:szCs w:val="40"/>
        </w:rPr>
      </w:pPr>
    </w:p>
    <w:p w14:paraId="6AB7958F" w14:textId="77777777" w:rsidR="00B302F9" w:rsidRPr="00C57EF0" w:rsidRDefault="00B302F9" w:rsidP="00504860">
      <w:pPr>
        <w:pStyle w:val="ListParagraph"/>
        <w:numPr>
          <w:ilvl w:val="0"/>
          <w:numId w:val="44"/>
        </w:numPr>
        <w:spacing w:before="0" w:after="200" w:line="360" w:lineRule="auto"/>
        <w:contextualSpacing/>
        <w:rPr>
          <w:rFonts w:ascii="Calibri" w:hAnsi="Calibri" w:cs="Calibri"/>
          <w:szCs w:val="24"/>
        </w:rPr>
      </w:pPr>
      <w:r w:rsidRPr="00C57EF0">
        <w:rPr>
          <w:rFonts w:ascii="Calibri" w:hAnsi="Calibri" w:cs="Calibri"/>
          <w:szCs w:val="24"/>
        </w:rPr>
        <w:t xml:space="preserve">Arrangements to support medical needs should be in place in time for a child to start the school term. </w:t>
      </w:r>
    </w:p>
    <w:p w14:paraId="751FD5B8" w14:textId="2F3CD548" w:rsidR="00B302F9" w:rsidRPr="00C57EF0" w:rsidRDefault="00B302F9" w:rsidP="00504860">
      <w:pPr>
        <w:pStyle w:val="ListParagraph"/>
        <w:numPr>
          <w:ilvl w:val="0"/>
          <w:numId w:val="44"/>
        </w:numPr>
        <w:spacing w:before="0" w:after="200" w:line="360" w:lineRule="auto"/>
        <w:contextualSpacing/>
        <w:rPr>
          <w:rFonts w:ascii="Calibri" w:hAnsi="Calibri" w:cs="Calibri"/>
          <w:szCs w:val="24"/>
        </w:rPr>
      </w:pPr>
      <w:r w:rsidRPr="00C57EF0">
        <w:rPr>
          <w:rFonts w:ascii="Calibri" w:hAnsi="Calibri" w:cs="Calibri"/>
          <w:szCs w:val="24"/>
        </w:rPr>
        <w:t xml:space="preserve">In cases where there has been a new diagnosis or a child has moved school mid-term, every effort will be made to ensure that arrangements are put in place within two weeks. </w:t>
      </w:r>
      <w:r w:rsidR="00A16985" w:rsidRPr="00C57EF0">
        <w:rPr>
          <w:rFonts w:ascii="Calibri" w:hAnsi="Calibri" w:cs="Calibri"/>
          <w:szCs w:val="24"/>
        </w:rPr>
        <w:t xml:space="preserve">During this period if the child already attends the school, the school has the right to refuse the child entry until staff training has been completed and an </w:t>
      </w:r>
      <w:r w:rsidR="008A1FAE" w:rsidRPr="00C57EF0">
        <w:rPr>
          <w:rFonts w:ascii="Calibri" w:hAnsi="Calibri" w:cs="Calibri"/>
          <w:szCs w:val="24"/>
        </w:rPr>
        <w:t xml:space="preserve">IHCP </w:t>
      </w:r>
      <w:r w:rsidR="00A16985" w:rsidRPr="00C57EF0">
        <w:rPr>
          <w:rFonts w:ascii="Calibri" w:hAnsi="Calibri" w:cs="Calibri"/>
          <w:szCs w:val="24"/>
        </w:rPr>
        <w:t>has been drawn up. During this time</w:t>
      </w:r>
      <w:r w:rsidR="00C544D0">
        <w:rPr>
          <w:rFonts w:ascii="Calibri" w:hAnsi="Calibri" w:cs="Calibri"/>
          <w:szCs w:val="24"/>
        </w:rPr>
        <w:t>,</w:t>
      </w:r>
      <w:r w:rsidR="00A16985" w:rsidRPr="00C57EF0">
        <w:rPr>
          <w:rFonts w:ascii="Calibri" w:hAnsi="Calibri" w:cs="Calibri"/>
          <w:szCs w:val="24"/>
        </w:rPr>
        <w:t xml:space="preserve"> work will be provided for the child to do at home. </w:t>
      </w:r>
    </w:p>
    <w:p w14:paraId="50D5DA7E" w14:textId="4607FB74" w:rsidR="00D62579" w:rsidRDefault="00B302F9" w:rsidP="00504860">
      <w:pPr>
        <w:pStyle w:val="ListParagraph"/>
        <w:numPr>
          <w:ilvl w:val="0"/>
          <w:numId w:val="44"/>
        </w:numPr>
        <w:spacing w:before="0" w:after="200" w:line="360" w:lineRule="auto"/>
        <w:contextualSpacing/>
        <w:rPr>
          <w:rFonts w:ascii="Calibri" w:hAnsi="Calibri" w:cs="Calibri"/>
          <w:lang w:val="en-US"/>
        </w:rPr>
      </w:pPr>
      <w:r w:rsidRPr="00C57EF0">
        <w:rPr>
          <w:rFonts w:ascii="Calibri" w:hAnsi="Calibri" w:cs="Calibri"/>
          <w:lang w:val="en-US"/>
        </w:rPr>
        <w:t>The named person will liaise with relevant individuals, including as appropriate</w:t>
      </w:r>
      <w:r w:rsidR="00A2160F" w:rsidRPr="00C57EF0">
        <w:rPr>
          <w:rFonts w:ascii="Calibri" w:hAnsi="Calibri" w:cs="Calibri"/>
          <w:lang w:val="en-US"/>
        </w:rPr>
        <w:t>,</w:t>
      </w:r>
      <w:r w:rsidRPr="00C57EF0">
        <w:rPr>
          <w:rFonts w:ascii="Calibri" w:hAnsi="Calibri" w:cs="Calibri"/>
          <w:lang w:val="en-US"/>
        </w:rPr>
        <w:t xml:space="preserve"> parents</w:t>
      </w:r>
      <w:r w:rsidR="0086286B">
        <w:rPr>
          <w:rFonts w:ascii="Calibri" w:hAnsi="Calibri" w:cs="Calibri"/>
          <w:lang w:val="en-US"/>
        </w:rPr>
        <w:t>/carers</w:t>
      </w:r>
      <w:r w:rsidRPr="00C57EF0">
        <w:rPr>
          <w:rFonts w:ascii="Calibri" w:hAnsi="Calibri" w:cs="Calibri"/>
          <w:lang w:val="en-US"/>
        </w:rPr>
        <w:t xml:space="preserve">, the individual </w:t>
      </w:r>
      <w:proofErr w:type="gramStart"/>
      <w:r w:rsidRPr="00C57EF0">
        <w:rPr>
          <w:rFonts w:ascii="Calibri" w:hAnsi="Calibri" w:cs="Calibri"/>
          <w:lang w:val="en-US"/>
        </w:rPr>
        <w:t>pupil</w:t>
      </w:r>
      <w:proofErr w:type="gramEnd"/>
      <w:r w:rsidRPr="00C57EF0">
        <w:rPr>
          <w:rFonts w:ascii="Calibri" w:hAnsi="Calibri" w:cs="Calibri"/>
          <w:lang w:val="en-US"/>
        </w:rPr>
        <w:t xml:space="preserve">, health professionals and other agencies to decide on the support to be provided </w:t>
      </w:r>
      <w:proofErr w:type="gramStart"/>
      <w:r w:rsidRPr="00C57EF0">
        <w:rPr>
          <w:rFonts w:ascii="Calibri" w:hAnsi="Calibri" w:cs="Calibri"/>
          <w:lang w:val="en-US"/>
        </w:rPr>
        <w:t>to</w:t>
      </w:r>
      <w:proofErr w:type="gramEnd"/>
      <w:r w:rsidRPr="00C57EF0">
        <w:rPr>
          <w:rFonts w:ascii="Calibri" w:hAnsi="Calibri" w:cs="Calibri"/>
          <w:lang w:val="en-US"/>
        </w:rPr>
        <w:t xml:space="preserve"> the child</w:t>
      </w:r>
      <w:r w:rsidR="008A1FAE" w:rsidRPr="00C57EF0">
        <w:rPr>
          <w:rFonts w:ascii="Calibri" w:hAnsi="Calibri" w:cs="Calibri"/>
          <w:lang w:val="en-US"/>
        </w:rPr>
        <w:t>.</w:t>
      </w:r>
    </w:p>
    <w:p w14:paraId="5C18FF53" w14:textId="1C1F54A9" w:rsidR="00B302F9" w:rsidRPr="00D62579" w:rsidRDefault="00D62579" w:rsidP="00D62579">
      <w:pPr>
        <w:spacing w:before="0" w:after="0"/>
        <w:rPr>
          <w:rFonts w:ascii="Calibri" w:hAnsi="Calibri" w:cs="Calibri"/>
          <w:lang w:val="en-US"/>
        </w:rPr>
      </w:pPr>
      <w:r>
        <w:rPr>
          <w:rFonts w:ascii="Calibri" w:hAnsi="Calibri" w:cs="Calibri"/>
          <w:lang w:val="en-US"/>
        </w:rPr>
        <w:br w:type="page"/>
      </w:r>
    </w:p>
    <w:p w14:paraId="53080B9D" w14:textId="77777777" w:rsidR="00A37DA3" w:rsidRPr="0037567A" w:rsidRDefault="00476E9F" w:rsidP="00477344">
      <w:pPr>
        <w:rPr>
          <w:rFonts w:ascii="Calibri Light" w:hAnsi="Calibri Light" w:cs="Calibri Light"/>
          <w:b/>
          <w:sz w:val="36"/>
          <w:szCs w:val="36"/>
        </w:rPr>
      </w:pPr>
      <w:r w:rsidRPr="0037567A">
        <w:rPr>
          <w:rFonts w:ascii="Calibri Light" w:hAnsi="Calibri Light" w:cs="Calibri Light"/>
          <w:b/>
          <w:sz w:val="36"/>
          <w:szCs w:val="36"/>
        </w:rPr>
        <w:lastRenderedPageBreak/>
        <w:t>Individual Healthcare Plans (IHCPs)</w:t>
      </w:r>
    </w:p>
    <w:p w14:paraId="5DF8239F"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Where necessary,</w:t>
      </w:r>
      <w:r w:rsidR="00341A4E" w:rsidRPr="00C57EF0">
        <w:rPr>
          <w:rFonts w:ascii="Calibri" w:hAnsi="Calibri" w:cs="Calibri"/>
        </w:rPr>
        <w:t xml:space="preserve"> an IHCP</w:t>
      </w:r>
      <w:r w:rsidRPr="00C57EF0">
        <w:rPr>
          <w:rFonts w:ascii="Calibri" w:hAnsi="Calibri" w:cs="Calibri"/>
        </w:rPr>
        <w:t xml:space="preserve"> will be developed in</w:t>
      </w:r>
      <w:r w:rsidR="009312D5" w:rsidRPr="00C57EF0">
        <w:rPr>
          <w:rFonts w:ascii="Calibri" w:hAnsi="Calibri" w:cs="Calibri"/>
        </w:rPr>
        <w:t xml:space="preserve"> </w:t>
      </w:r>
      <w:r w:rsidRPr="00C57EF0">
        <w:rPr>
          <w:rFonts w:ascii="Calibri" w:hAnsi="Calibri" w:cs="Calibri"/>
        </w:rPr>
        <w:t xml:space="preserve">collaboration with the pupil, parents/carers, </w:t>
      </w:r>
      <w:r w:rsidR="00341A4E" w:rsidRPr="00C57EF0">
        <w:rPr>
          <w:rFonts w:ascii="Calibri" w:hAnsi="Calibri" w:cs="Calibri"/>
        </w:rPr>
        <w:t>relevant school staff</w:t>
      </w:r>
      <w:r w:rsidR="009312D5" w:rsidRPr="00C57EF0">
        <w:rPr>
          <w:rFonts w:ascii="Calibri" w:hAnsi="Calibri" w:cs="Calibri"/>
        </w:rPr>
        <w:t xml:space="preserve"> a</w:t>
      </w:r>
      <w:r w:rsidRPr="00C57EF0">
        <w:rPr>
          <w:rFonts w:ascii="Calibri" w:hAnsi="Calibri" w:cs="Calibri"/>
        </w:rPr>
        <w:t>nd medical professionals.</w:t>
      </w:r>
    </w:p>
    <w:p w14:paraId="1383EBF4" w14:textId="77777777" w:rsidR="00476E9F" w:rsidRPr="00C57EF0" w:rsidRDefault="527102C7" w:rsidP="00504860">
      <w:pPr>
        <w:numPr>
          <w:ilvl w:val="0"/>
          <w:numId w:val="37"/>
        </w:numPr>
        <w:spacing w:line="360" w:lineRule="auto"/>
        <w:rPr>
          <w:rFonts w:ascii="Calibri" w:hAnsi="Calibri" w:cs="Calibri"/>
        </w:rPr>
      </w:pPr>
      <w:r w:rsidRPr="527102C7">
        <w:rPr>
          <w:rFonts w:ascii="Calibri" w:hAnsi="Calibri" w:cs="Calibri"/>
        </w:rPr>
        <w:t xml:space="preserve">All IHCPs need to be reviewed every 12 months or sooner if there are significant changes to the child’s care, with each review being signed by the healthcare professionals involved in the individual child’s care </w:t>
      </w:r>
      <w:r w:rsidRPr="008B2EF2">
        <w:rPr>
          <w:rFonts w:ascii="Calibri" w:hAnsi="Calibri" w:cs="Calibri"/>
        </w:rPr>
        <w:t>and parents/carers.</w:t>
      </w:r>
    </w:p>
    <w:p w14:paraId="7A7BFFFB"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Any change a parent</w:t>
      </w:r>
      <w:r w:rsidR="0086286B">
        <w:rPr>
          <w:rFonts w:ascii="Calibri" w:hAnsi="Calibri" w:cs="Calibri"/>
        </w:rPr>
        <w:t>/carer</w:t>
      </w:r>
      <w:r w:rsidRPr="00C57EF0">
        <w:rPr>
          <w:rFonts w:ascii="Calibri" w:hAnsi="Calibri" w:cs="Calibri"/>
        </w:rPr>
        <w:t xml:space="preserve"> wants to make to an </w:t>
      </w:r>
      <w:r w:rsidR="008A1FAE" w:rsidRPr="00C57EF0">
        <w:rPr>
          <w:rFonts w:ascii="Calibri" w:hAnsi="Calibri" w:cs="Calibri"/>
        </w:rPr>
        <w:t>IHCP</w:t>
      </w:r>
      <w:r w:rsidRPr="00C57EF0">
        <w:rPr>
          <w:rFonts w:ascii="Calibri" w:hAnsi="Calibri" w:cs="Calibri"/>
        </w:rPr>
        <w:t xml:space="preserve"> needs to be via a</w:t>
      </w:r>
      <w:r w:rsidR="008A1FAE" w:rsidRPr="00C57EF0">
        <w:rPr>
          <w:rFonts w:ascii="Calibri" w:hAnsi="Calibri" w:cs="Calibri"/>
        </w:rPr>
        <w:t xml:space="preserve"> written medical letter from a h</w:t>
      </w:r>
      <w:r w:rsidRPr="00C57EF0">
        <w:rPr>
          <w:rFonts w:ascii="Calibri" w:hAnsi="Calibri" w:cs="Calibri"/>
        </w:rPr>
        <w:t>ealthcare professional.</w:t>
      </w:r>
    </w:p>
    <w:p w14:paraId="069CB926"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IHCPs will be easily accessible whilst preserving confidentiality.</w:t>
      </w:r>
    </w:p>
    <w:p w14:paraId="1A37C491"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 xml:space="preserve">Where a pupil has an Education, Health and Care plan </w:t>
      </w:r>
      <w:r w:rsidR="00341A4E" w:rsidRPr="00C57EF0">
        <w:rPr>
          <w:rFonts w:ascii="Calibri" w:hAnsi="Calibri" w:cs="Calibri"/>
        </w:rPr>
        <w:t>(EHCP)</w:t>
      </w:r>
      <w:r w:rsidRPr="00C57EF0">
        <w:rPr>
          <w:rFonts w:ascii="Calibri" w:hAnsi="Calibri" w:cs="Calibri"/>
        </w:rPr>
        <w:t>, the IHCP will be linked to it or become part of it.</w:t>
      </w:r>
    </w:p>
    <w:p w14:paraId="46EA0D37"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Where a child is returning from a period of hospital education or alternative</w:t>
      </w:r>
      <w:r w:rsidR="009312D5" w:rsidRPr="00C57EF0">
        <w:rPr>
          <w:rFonts w:ascii="Calibri" w:hAnsi="Calibri" w:cs="Calibri"/>
        </w:rPr>
        <w:t xml:space="preserve"> </w:t>
      </w:r>
      <w:r w:rsidRPr="00C57EF0">
        <w:rPr>
          <w:rFonts w:ascii="Calibri" w:hAnsi="Calibri" w:cs="Calibri"/>
        </w:rPr>
        <w:t>provision or home tuition, we will work with the LA and education provider to ensure that the IHCP identifies the support the child needs to reintegrate.</w:t>
      </w:r>
    </w:p>
    <w:p w14:paraId="3BF41DEF" w14:textId="77777777" w:rsidR="00476E9F" w:rsidRPr="00C57EF0" w:rsidRDefault="00476E9F" w:rsidP="00592C80">
      <w:pPr>
        <w:kinsoku w:val="0"/>
        <w:overflowPunct w:val="0"/>
        <w:spacing w:before="5" w:line="360" w:lineRule="auto"/>
        <w:ind w:right="216"/>
        <w:textAlignment w:val="baseline"/>
        <w:rPr>
          <w:rFonts w:ascii="Calibri" w:hAnsi="Calibri" w:cs="Calibri"/>
          <w:szCs w:val="24"/>
        </w:rPr>
      </w:pPr>
      <w:r w:rsidRPr="00B742DC">
        <w:rPr>
          <w:rFonts w:ascii="Calibri" w:hAnsi="Calibri" w:cs="Calibri"/>
          <w:b/>
          <w:szCs w:val="24"/>
        </w:rPr>
        <w:t>Following an operation or absence longer than 4 weeks, before the return to school</w:t>
      </w:r>
      <w:r w:rsidRPr="00C57EF0">
        <w:rPr>
          <w:rFonts w:ascii="Calibri" w:hAnsi="Calibri" w:cs="Calibri"/>
          <w:szCs w:val="24"/>
        </w:rPr>
        <w:t>:</w:t>
      </w:r>
    </w:p>
    <w:p w14:paraId="3139E3A9" w14:textId="77777777" w:rsidR="00476E9F" w:rsidRPr="00C57EF0" w:rsidRDefault="00476E9F" w:rsidP="00504860">
      <w:pPr>
        <w:widowControl w:val="0"/>
        <w:numPr>
          <w:ilvl w:val="0"/>
          <w:numId w:val="39"/>
        </w:numPr>
        <w:kinsoku w:val="0"/>
        <w:overflowPunct w:val="0"/>
        <w:spacing w:before="5" w:after="0" w:line="360" w:lineRule="auto"/>
        <w:ind w:left="360" w:right="216"/>
        <w:textAlignment w:val="baseline"/>
        <w:rPr>
          <w:rFonts w:ascii="Calibri" w:hAnsi="Calibri" w:cs="Calibri"/>
          <w:szCs w:val="24"/>
        </w:rPr>
      </w:pPr>
      <w:r w:rsidRPr="00C57EF0">
        <w:rPr>
          <w:rFonts w:ascii="Calibri" w:hAnsi="Calibri" w:cs="Calibri"/>
          <w:szCs w:val="24"/>
        </w:rPr>
        <w:t xml:space="preserve">There will need to be </w:t>
      </w:r>
      <w:r w:rsidR="00564A14" w:rsidRPr="00C57EF0">
        <w:rPr>
          <w:rFonts w:ascii="Calibri" w:hAnsi="Calibri" w:cs="Calibri"/>
          <w:szCs w:val="24"/>
        </w:rPr>
        <w:t xml:space="preserve">a </w:t>
      </w:r>
      <w:r w:rsidRPr="00C57EF0">
        <w:rPr>
          <w:rFonts w:ascii="Calibri" w:hAnsi="Calibri" w:cs="Calibri"/>
          <w:szCs w:val="24"/>
        </w:rPr>
        <w:t>written medical letter stating that the pupil is fit to return to school and outlining any special considerations of that return to school.</w:t>
      </w:r>
    </w:p>
    <w:p w14:paraId="35CDDCFF" w14:textId="77777777" w:rsidR="00592C80" w:rsidRPr="00C57EF0" w:rsidRDefault="00476E9F" w:rsidP="00504860">
      <w:pPr>
        <w:widowControl w:val="0"/>
        <w:numPr>
          <w:ilvl w:val="0"/>
          <w:numId w:val="39"/>
        </w:numPr>
        <w:kinsoku w:val="0"/>
        <w:overflowPunct w:val="0"/>
        <w:spacing w:before="5" w:after="0" w:line="360" w:lineRule="auto"/>
        <w:ind w:left="360" w:right="216"/>
        <w:textAlignment w:val="baseline"/>
        <w:rPr>
          <w:rFonts w:ascii="Calibri" w:hAnsi="Calibri" w:cs="Calibri"/>
          <w:szCs w:val="24"/>
        </w:rPr>
      </w:pPr>
      <w:r w:rsidRPr="00C57EF0">
        <w:rPr>
          <w:rFonts w:ascii="Calibri" w:hAnsi="Calibri" w:cs="Calibri"/>
          <w:szCs w:val="24"/>
        </w:rPr>
        <w:t xml:space="preserve">The pupil </w:t>
      </w:r>
      <w:r w:rsidR="00A2160F" w:rsidRPr="00C57EF0">
        <w:rPr>
          <w:rFonts w:ascii="Calibri" w:hAnsi="Calibri" w:cs="Calibri"/>
          <w:szCs w:val="24"/>
        </w:rPr>
        <w:t xml:space="preserve">will </w:t>
      </w:r>
      <w:r w:rsidRPr="00C57EF0">
        <w:rPr>
          <w:rFonts w:ascii="Calibri" w:hAnsi="Calibri" w:cs="Calibri"/>
          <w:szCs w:val="24"/>
        </w:rPr>
        <w:t>return to school only when their medic</w:t>
      </w:r>
      <w:r w:rsidR="00341A4E" w:rsidRPr="00C57EF0">
        <w:rPr>
          <w:rFonts w:ascii="Calibri" w:hAnsi="Calibri" w:cs="Calibri"/>
          <w:szCs w:val="24"/>
        </w:rPr>
        <w:t>al care has been reviewed by a h</w:t>
      </w:r>
      <w:r w:rsidRPr="00C57EF0">
        <w:rPr>
          <w:rFonts w:ascii="Calibri" w:hAnsi="Calibri" w:cs="Calibri"/>
          <w:szCs w:val="24"/>
        </w:rPr>
        <w:t>ealthcare professional (including the implementation of an IHCP if applicable) and a return to school meeting with parents</w:t>
      </w:r>
      <w:r w:rsidR="00592C80" w:rsidRPr="00C57EF0">
        <w:rPr>
          <w:rFonts w:ascii="Calibri" w:hAnsi="Calibri" w:cs="Calibri"/>
          <w:szCs w:val="24"/>
        </w:rPr>
        <w:t>.</w:t>
      </w:r>
    </w:p>
    <w:p w14:paraId="6A77B199" w14:textId="22293A33" w:rsidR="00D62579" w:rsidRDefault="006C6445" w:rsidP="0037567A">
      <w:pPr>
        <w:widowControl w:val="0"/>
        <w:numPr>
          <w:ilvl w:val="0"/>
          <w:numId w:val="39"/>
        </w:numPr>
        <w:kinsoku w:val="0"/>
        <w:overflowPunct w:val="0"/>
        <w:spacing w:before="5" w:after="0" w:line="360" w:lineRule="auto"/>
        <w:ind w:left="360" w:right="216"/>
        <w:textAlignment w:val="baseline"/>
        <w:rPr>
          <w:rFonts w:ascii="Calibri" w:hAnsi="Calibri" w:cs="Calibri"/>
          <w:szCs w:val="24"/>
        </w:rPr>
      </w:pPr>
      <w:r w:rsidRPr="0037567A">
        <w:rPr>
          <w:rFonts w:ascii="Calibri" w:hAnsi="Calibri" w:cs="Calibri"/>
          <w:szCs w:val="24"/>
        </w:rPr>
        <w:t xml:space="preserve">Where a child has an IHCP, this will clearly define what constitutes an emergency and explain what to do. </w:t>
      </w:r>
    </w:p>
    <w:p w14:paraId="7F66B48B" w14:textId="3E46918D" w:rsidR="00492AEC" w:rsidRPr="0037567A" w:rsidRDefault="00D62579" w:rsidP="00D62579">
      <w:pPr>
        <w:spacing w:before="0" w:after="0"/>
        <w:rPr>
          <w:rFonts w:ascii="Calibri" w:hAnsi="Calibri" w:cs="Calibri"/>
          <w:szCs w:val="24"/>
        </w:rPr>
      </w:pPr>
      <w:r>
        <w:rPr>
          <w:rFonts w:ascii="Calibri" w:hAnsi="Calibri" w:cs="Calibri"/>
          <w:szCs w:val="24"/>
        </w:rPr>
        <w:br w:type="page"/>
      </w:r>
    </w:p>
    <w:p w14:paraId="1EBD6193" w14:textId="1B9CD3D7" w:rsidR="00A37DA3" w:rsidRPr="0037567A" w:rsidRDefault="00A2160F" w:rsidP="00477344">
      <w:pPr>
        <w:widowControl w:val="0"/>
        <w:kinsoku w:val="0"/>
        <w:overflowPunct w:val="0"/>
        <w:spacing w:before="5" w:after="0" w:line="360" w:lineRule="auto"/>
        <w:ind w:right="216"/>
        <w:textAlignment w:val="baseline"/>
        <w:rPr>
          <w:rFonts w:ascii="Calibri" w:hAnsi="Calibri" w:cs="Calibri"/>
          <w:szCs w:val="24"/>
        </w:rPr>
      </w:pPr>
      <w:r w:rsidRPr="0037567A">
        <w:rPr>
          <w:rFonts w:ascii="Calibri Light" w:hAnsi="Calibri Light" w:cs="Calibri Light"/>
          <w:b/>
          <w:sz w:val="36"/>
          <w:szCs w:val="36"/>
        </w:rPr>
        <w:lastRenderedPageBreak/>
        <w:t>Medicines</w:t>
      </w:r>
    </w:p>
    <w:p w14:paraId="6690818A"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Where possible, it is preferable for medicines to be prescribed in frequencies that allow the pupil to take them outside of school hours.</w:t>
      </w:r>
    </w:p>
    <w:p w14:paraId="36435FAB"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 xml:space="preserve">If this is not possible and the prescribed medicines require 4 or more dosages per day, then the school staff will administer one of these doses during the school day, usually around the middle of the day.  </w:t>
      </w:r>
    </w:p>
    <w:p w14:paraId="3B80469B" w14:textId="5A609179" w:rsidR="00476E9F" w:rsidRDefault="527102C7" w:rsidP="00504860">
      <w:pPr>
        <w:numPr>
          <w:ilvl w:val="0"/>
          <w:numId w:val="45"/>
        </w:numPr>
        <w:spacing w:line="360" w:lineRule="auto"/>
        <w:rPr>
          <w:rFonts w:ascii="Calibri" w:hAnsi="Calibri" w:cs="Calibri"/>
        </w:rPr>
      </w:pPr>
      <w:r w:rsidRPr="527102C7">
        <w:rPr>
          <w:rFonts w:ascii="Calibri" w:hAnsi="Calibri" w:cs="Calibri"/>
        </w:rPr>
        <w:t xml:space="preserve">Prior to staff members administering any medication, the parents/carers of the child must complete and sign an </w:t>
      </w:r>
      <w:r w:rsidRPr="008B2EF2">
        <w:rPr>
          <w:rFonts w:ascii="Calibri" w:hAnsi="Calibri" w:cs="Calibri"/>
        </w:rPr>
        <w:t>administration of medicines form</w:t>
      </w:r>
      <w:r w:rsidRPr="527102C7">
        <w:rPr>
          <w:rFonts w:ascii="Calibri" w:hAnsi="Calibri" w:cs="Calibri"/>
        </w:rPr>
        <w:t xml:space="preserve"> for the school to administer the medicine. </w:t>
      </w:r>
    </w:p>
    <w:p w14:paraId="45B9B10A" w14:textId="0AFB524A" w:rsidR="00B20D16" w:rsidRPr="00CA335F" w:rsidRDefault="00B20D16" w:rsidP="00504860">
      <w:pPr>
        <w:numPr>
          <w:ilvl w:val="0"/>
          <w:numId w:val="45"/>
        </w:numPr>
        <w:spacing w:line="360" w:lineRule="auto"/>
        <w:rPr>
          <w:rFonts w:ascii="Calibri" w:hAnsi="Calibri" w:cs="Calibri"/>
        </w:rPr>
      </w:pPr>
      <w:r w:rsidRPr="00CA335F">
        <w:rPr>
          <w:rFonts w:ascii="Calibri" w:hAnsi="Calibri" w:cs="Calibri"/>
        </w:rPr>
        <w:t>All medication must be brought in through the school office where appropriate procedures will be followed, no medication will be accepted via the classroom or on the playground.</w:t>
      </w:r>
    </w:p>
    <w:p w14:paraId="6DC8FC07" w14:textId="5372A2EA" w:rsidR="00476E9F" w:rsidRPr="008B2EF2" w:rsidRDefault="527102C7" w:rsidP="527102C7">
      <w:pPr>
        <w:numPr>
          <w:ilvl w:val="0"/>
          <w:numId w:val="45"/>
        </w:numPr>
        <w:spacing w:line="360" w:lineRule="auto"/>
        <w:rPr>
          <w:rFonts w:ascii="Calibri" w:hAnsi="Calibri" w:cs="Calibri"/>
        </w:rPr>
      </w:pPr>
      <w:r w:rsidRPr="527102C7">
        <w:rPr>
          <w:rFonts w:ascii="Calibri" w:hAnsi="Calibri" w:cs="Calibri"/>
        </w:rPr>
        <w:t xml:space="preserve">As a school, we will assess the level of training we feel is required for staff to administer medicines. </w:t>
      </w:r>
      <w:r w:rsidRPr="008B2EF2">
        <w:rPr>
          <w:rFonts w:ascii="Calibri" w:hAnsi="Calibri" w:cs="Calibri"/>
        </w:rPr>
        <w:t xml:space="preserve">Staff must have administration of medication </w:t>
      </w:r>
      <w:r w:rsidRPr="00041992">
        <w:rPr>
          <w:rFonts w:ascii="Calibri" w:hAnsi="Calibri" w:cs="Calibri"/>
        </w:rPr>
        <w:t xml:space="preserve">training from </w:t>
      </w:r>
      <w:r w:rsidR="009F4BE9" w:rsidRPr="00041992">
        <w:rPr>
          <w:rFonts w:ascii="Calibri" w:hAnsi="Calibri" w:cs="Calibri"/>
        </w:rPr>
        <w:t>NOS/National college</w:t>
      </w:r>
      <w:r w:rsidRPr="008B2EF2">
        <w:rPr>
          <w:rFonts w:ascii="Calibri" w:hAnsi="Calibri" w:cs="Calibri"/>
        </w:rPr>
        <w:t xml:space="preserve"> at the very least.</w:t>
      </w:r>
    </w:p>
    <w:p w14:paraId="24203DE4"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 xml:space="preserve">Prescribed medicines </w:t>
      </w:r>
      <w:r w:rsidR="008A1FAE" w:rsidRPr="00C57EF0">
        <w:rPr>
          <w:rFonts w:ascii="Calibri" w:hAnsi="Calibri" w:cs="Calibri"/>
        </w:rPr>
        <w:t>need to be</w:t>
      </w:r>
      <w:r w:rsidRPr="00C57EF0">
        <w:rPr>
          <w:rFonts w:ascii="Calibri" w:hAnsi="Calibri" w:cs="Calibri"/>
        </w:rPr>
        <w:t xml:space="preserve"> fully </w:t>
      </w:r>
      <w:proofErr w:type="gramStart"/>
      <w:r w:rsidRPr="00C57EF0">
        <w:rPr>
          <w:rFonts w:ascii="Calibri" w:hAnsi="Calibri" w:cs="Calibri"/>
        </w:rPr>
        <w:t>labelled</w:t>
      </w:r>
      <w:proofErr w:type="gramEnd"/>
      <w:r w:rsidR="008A1FAE" w:rsidRPr="00C57EF0">
        <w:rPr>
          <w:rFonts w:ascii="Calibri" w:hAnsi="Calibri" w:cs="Calibri"/>
        </w:rPr>
        <w:t xml:space="preserve"> and it is not appropriate for them to be carried by the child</w:t>
      </w:r>
      <w:r w:rsidRPr="00C57EF0">
        <w:rPr>
          <w:rFonts w:ascii="Calibri" w:hAnsi="Calibri" w:cs="Calibri"/>
        </w:rPr>
        <w:t xml:space="preserve">, </w:t>
      </w:r>
      <w:r w:rsidR="008A1FAE" w:rsidRPr="00C57EF0">
        <w:rPr>
          <w:rFonts w:ascii="Calibri" w:hAnsi="Calibri" w:cs="Calibri"/>
        </w:rPr>
        <w:t xml:space="preserve">they </w:t>
      </w:r>
      <w:r w:rsidRPr="00C57EF0">
        <w:rPr>
          <w:rFonts w:ascii="Calibri" w:hAnsi="Calibri" w:cs="Calibri"/>
        </w:rPr>
        <w:t>will be stored</w:t>
      </w:r>
      <w:r w:rsidR="008A1FAE" w:rsidRPr="00C57EF0">
        <w:rPr>
          <w:rFonts w:ascii="Calibri" w:hAnsi="Calibri" w:cs="Calibri"/>
        </w:rPr>
        <w:t xml:space="preserve"> safely </w:t>
      </w:r>
      <w:r w:rsidRPr="00C57EF0">
        <w:rPr>
          <w:rFonts w:ascii="Calibri" w:hAnsi="Calibri" w:cs="Calibri"/>
        </w:rPr>
        <w:t>either in a fridge or cupboard.</w:t>
      </w:r>
    </w:p>
    <w:p w14:paraId="63AB8C04"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Prescribed medicines MUST be in date, labelled, and provided in the original container (except in the case of insulin which may come in a pen or pump) with dosage instructions. Prescribed medicines which do not meet these criteria will not be administered.</w:t>
      </w:r>
    </w:p>
    <w:p w14:paraId="4CD99055" w14:textId="7DFFAD9C" w:rsidR="00476E9F" w:rsidRPr="00C57EF0" w:rsidRDefault="527102C7" w:rsidP="00504860">
      <w:pPr>
        <w:numPr>
          <w:ilvl w:val="0"/>
          <w:numId w:val="45"/>
        </w:numPr>
        <w:spacing w:line="360" w:lineRule="auto"/>
        <w:rPr>
          <w:rFonts w:ascii="Calibri" w:hAnsi="Calibri" w:cs="Calibri"/>
        </w:rPr>
      </w:pPr>
      <w:r w:rsidRPr="527102C7">
        <w:rPr>
          <w:rFonts w:ascii="Calibri" w:hAnsi="Calibri" w:cs="Calibri"/>
        </w:rPr>
        <w:t xml:space="preserve">Any medications left over at the end of the course will be returned to the child’s parents or </w:t>
      </w:r>
      <w:r w:rsidRPr="008B2EF2">
        <w:rPr>
          <w:rFonts w:ascii="Calibri" w:hAnsi="Calibri" w:cs="Calibri"/>
        </w:rPr>
        <w:t>safely disposed of</w:t>
      </w:r>
      <w:r w:rsidRPr="527102C7">
        <w:rPr>
          <w:rFonts w:ascii="Calibri" w:hAnsi="Calibri" w:cs="Calibri"/>
        </w:rPr>
        <w:t xml:space="preserve"> if expiry date is reached.</w:t>
      </w:r>
    </w:p>
    <w:p w14:paraId="65A134FD" w14:textId="24944214" w:rsidR="00C544D0" w:rsidRPr="005B4FF5" w:rsidRDefault="527102C7" w:rsidP="005B4FF5">
      <w:pPr>
        <w:numPr>
          <w:ilvl w:val="0"/>
          <w:numId w:val="45"/>
        </w:numPr>
        <w:spacing w:line="360" w:lineRule="auto"/>
        <w:rPr>
          <w:rFonts w:ascii="Calibri" w:hAnsi="Calibri" w:cs="Calibri"/>
          <w:strike/>
        </w:rPr>
      </w:pPr>
      <w:r w:rsidRPr="008B2EF2">
        <w:rPr>
          <w:rFonts w:ascii="Calibri" w:hAnsi="Calibri" w:cs="Calibri"/>
        </w:rPr>
        <w:t xml:space="preserve">Medication must not be brought into school without a prescription label. If this does happen it will be kept in the school office for the parent to collect. Staff will not administer medication without it being prescribed by a doctor. However, in the event of a child needing Paracetamol or Ibuprofen for short term pain relief, after a significant injury or operation, then trained staff may administer this once </w:t>
      </w:r>
      <w:r w:rsidRPr="0037567A">
        <w:rPr>
          <w:rFonts w:ascii="Calibri" w:hAnsi="Calibri" w:cs="Calibri"/>
        </w:rPr>
        <w:t>a day</w:t>
      </w:r>
      <w:r w:rsidR="008B2EF2" w:rsidRPr="0037567A">
        <w:rPr>
          <w:rFonts w:ascii="Calibri" w:hAnsi="Calibri" w:cs="Calibri"/>
        </w:rPr>
        <w:t xml:space="preserve"> (below 500mg)</w:t>
      </w:r>
      <w:r w:rsidRPr="0037567A">
        <w:rPr>
          <w:rFonts w:ascii="Calibri" w:hAnsi="Calibri" w:cs="Calibri"/>
        </w:rPr>
        <w:t>, referring</w:t>
      </w:r>
      <w:r w:rsidRPr="008B2EF2">
        <w:rPr>
          <w:rFonts w:ascii="Calibri" w:hAnsi="Calibri" w:cs="Calibri"/>
        </w:rPr>
        <w:t xml:space="preserve"> to the instructions on the box. Parent/Carer complete an administration of medication form.</w:t>
      </w:r>
    </w:p>
    <w:p w14:paraId="4A5324B5" w14:textId="0EBBD85D" w:rsidR="00476E9F" w:rsidRPr="008B2EF2" w:rsidRDefault="527102C7" w:rsidP="527102C7">
      <w:pPr>
        <w:numPr>
          <w:ilvl w:val="0"/>
          <w:numId w:val="45"/>
        </w:numPr>
        <w:spacing w:line="360" w:lineRule="auto"/>
        <w:rPr>
          <w:rFonts w:ascii="Calibri" w:hAnsi="Calibri" w:cs="Calibri"/>
        </w:rPr>
      </w:pPr>
      <w:r w:rsidRPr="527102C7">
        <w:rPr>
          <w:rFonts w:ascii="Calibri" w:hAnsi="Calibri" w:cs="Calibri"/>
        </w:rPr>
        <w:lastRenderedPageBreak/>
        <w:t xml:space="preserve">Written records will be kept of any medication administered to children. Pupils will never be prevented from accessing their medication when needed and this will always be under the supervision of an adult. </w:t>
      </w:r>
      <w:r w:rsidRPr="008B2EF2">
        <w:rPr>
          <w:rFonts w:ascii="Calibri" w:hAnsi="Calibri" w:cs="Calibri"/>
        </w:rPr>
        <w:t>If the medication does not meet the requirements under the administration of medications</w:t>
      </w:r>
      <w:r w:rsidR="005B4FF5">
        <w:rPr>
          <w:rFonts w:ascii="Calibri" w:hAnsi="Calibri" w:cs="Calibri"/>
        </w:rPr>
        <w:t xml:space="preserve"> </w:t>
      </w:r>
      <w:r w:rsidR="005B4FF5" w:rsidRPr="00CA335F">
        <w:rPr>
          <w:rFonts w:ascii="Calibri" w:hAnsi="Calibri" w:cs="Calibri"/>
        </w:rPr>
        <w:t xml:space="preserve">training, medication will not be </w:t>
      </w:r>
      <w:proofErr w:type="gramStart"/>
      <w:r w:rsidR="005B4FF5" w:rsidRPr="00CA335F">
        <w:rPr>
          <w:rFonts w:ascii="Calibri" w:hAnsi="Calibri" w:cs="Calibri"/>
        </w:rPr>
        <w:t>given</w:t>
      </w:r>
      <w:proofErr w:type="gramEnd"/>
      <w:r w:rsidR="005B4FF5" w:rsidRPr="00CA335F">
        <w:rPr>
          <w:rFonts w:ascii="Calibri" w:hAnsi="Calibri" w:cs="Calibri"/>
        </w:rPr>
        <w:t xml:space="preserve"> and</w:t>
      </w:r>
      <w:r w:rsidRPr="00CA335F">
        <w:rPr>
          <w:rFonts w:ascii="Calibri" w:hAnsi="Calibri" w:cs="Calibri"/>
        </w:rPr>
        <w:t xml:space="preserve"> parents</w:t>
      </w:r>
      <w:r w:rsidRPr="008B2EF2">
        <w:rPr>
          <w:rFonts w:ascii="Calibri" w:hAnsi="Calibri" w:cs="Calibri"/>
        </w:rPr>
        <w:t xml:space="preserve"> will be contacted immediately</w:t>
      </w:r>
      <w:r w:rsidR="005B4FF5">
        <w:rPr>
          <w:rFonts w:ascii="Calibri" w:hAnsi="Calibri" w:cs="Calibri"/>
        </w:rPr>
        <w:t>.</w:t>
      </w:r>
    </w:p>
    <w:p w14:paraId="3DD75440" w14:textId="576830D7" w:rsidR="00492AEC" w:rsidRDefault="527102C7" w:rsidP="00504860">
      <w:pPr>
        <w:numPr>
          <w:ilvl w:val="0"/>
          <w:numId w:val="45"/>
        </w:numPr>
        <w:spacing w:line="360" w:lineRule="auto"/>
        <w:rPr>
          <w:rFonts w:ascii="Calibri" w:hAnsi="Calibri" w:cs="Calibri"/>
        </w:rPr>
      </w:pPr>
      <w:r w:rsidRPr="527102C7">
        <w:rPr>
          <w:rFonts w:ascii="Calibri" w:hAnsi="Calibri" w:cs="Calibri"/>
        </w:rPr>
        <w:t>School cannot be held responsible for side effects that occur when medication is taken correctly.</w:t>
      </w:r>
    </w:p>
    <w:p w14:paraId="532685C4" w14:textId="6224B5E3" w:rsidR="005B4FF5" w:rsidRPr="00CA335F" w:rsidRDefault="005B4FF5" w:rsidP="00504860">
      <w:pPr>
        <w:numPr>
          <w:ilvl w:val="0"/>
          <w:numId w:val="45"/>
        </w:numPr>
        <w:spacing w:line="360" w:lineRule="auto"/>
        <w:rPr>
          <w:rFonts w:ascii="Calibri" w:hAnsi="Calibri" w:cs="Calibri"/>
        </w:rPr>
      </w:pPr>
      <w:r w:rsidRPr="00CA335F">
        <w:rPr>
          <w:rFonts w:ascii="Calibri" w:hAnsi="Calibri" w:cs="Calibri"/>
        </w:rPr>
        <w:t>Non-emergency medication will be stored appropriately in a locked cabinet/room.</w:t>
      </w:r>
    </w:p>
    <w:p w14:paraId="50F8E399" w14:textId="66B7B043" w:rsidR="00492AEC" w:rsidRDefault="527102C7" w:rsidP="008B2EF2">
      <w:pPr>
        <w:numPr>
          <w:ilvl w:val="0"/>
          <w:numId w:val="45"/>
        </w:numPr>
        <w:spacing w:line="360" w:lineRule="auto"/>
        <w:rPr>
          <w:rFonts w:ascii="Calibri" w:hAnsi="Calibri" w:cs="Calibri"/>
        </w:rPr>
      </w:pPr>
      <w:r w:rsidRPr="008B2EF2">
        <w:rPr>
          <w:rFonts w:ascii="Calibri" w:hAnsi="Calibri" w:cs="Calibri"/>
        </w:rPr>
        <w:t xml:space="preserve">Emergency medication will </w:t>
      </w:r>
      <w:proofErr w:type="gramStart"/>
      <w:r w:rsidRPr="008B2EF2">
        <w:rPr>
          <w:rFonts w:ascii="Calibri" w:hAnsi="Calibri" w:cs="Calibri"/>
        </w:rPr>
        <w:t>be accessible to the child at all times</w:t>
      </w:r>
      <w:proofErr w:type="gramEnd"/>
      <w:r w:rsidRPr="008B2EF2">
        <w:rPr>
          <w:rFonts w:ascii="Calibri" w:hAnsi="Calibri" w:cs="Calibri"/>
        </w:rPr>
        <w:t>.</w:t>
      </w:r>
    </w:p>
    <w:p w14:paraId="70B55D36" w14:textId="77777777" w:rsidR="005B4FF5" w:rsidRPr="007A5AC7" w:rsidRDefault="005B4FF5" w:rsidP="005B4FF5">
      <w:pPr>
        <w:spacing w:line="360" w:lineRule="auto"/>
        <w:ind w:left="360"/>
        <w:rPr>
          <w:rFonts w:ascii="Calibri" w:hAnsi="Calibri" w:cs="Calibri"/>
          <w:b/>
          <w:bCs/>
        </w:rPr>
      </w:pPr>
      <w:r w:rsidRPr="007A5AC7">
        <w:rPr>
          <w:rFonts w:ascii="Calibri" w:hAnsi="Calibri" w:cs="Calibri"/>
          <w:b/>
          <w:bCs/>
        </w:rPr>
        <w:t>OVER THE COUNTER MEDICATION</w:t>
      </w:r>
    </w:p>
    <w:p w14:paraId="78C5C146" w14:textId="77777777" w:rsidR="005B4FF5" w:rsidRPr="00CA335F" w:rsidRDefault="005B4FF5" w:rsidP="005B4FF5">
      <w:pPr>
        <w:pStyle w:val="ListParagraph"/>
        <w:numPr>
          <w:ilvl w:val="0"/>
          <w:numId w:val="45"/>
        </w:numPr>
        <w:spacing w:line="360" w:lineRule="auto"/>
        <w:rPr>
          <w:rFonts w:ascii="Calibri" w:hAnsi="Calibri" w:cs="Calibri"/>
        </w:rPr>
      </w:pPr>
      <w:proofErr w:type="gramStart"/>
      <w:r w:rsidRPr="00CA335F">
        <w:rPr>
          <w:rFonts w:ascii="Calibri" w:hAnsi="Calibri" w:cs="Calibri"/>
        </w:rPr>
        <w:t>In order for</w:t>
      </w:r>
      <w:proofErr w:type="gramEnd"/>
      <w:r w:rsidRPr="00CA335F">
        <w:rPr>
          <w:rFonts w:ascii="Calibri" w:hAnsi="Calibri" w:cs="Calibri"/>
        </w:rPr>
        <w:t xml:space="preserve"> us to allow children into school with minor ailments, short term, over the counter medication may be accepted, this will be at the discretion of SLT and reviewed on a </w:t>
      </w:r>
      <w:proofErr w:type="gramStart"/>
      <w:r w:rsidRPr="00CA335F">
        <w:rPr>
          <w:rFonts w:ascii="Calibri" w:hAnsi="Calibri" w:cs="Calibri"/>
        </w:rPr>
        <w:t>case to case</w:t>
      </w:r>
      <w:proofErr w:type="gramEnd"/>
      <w:r w:rsidRPr="00CA335F">
        <w:rPr>
          <w:rFonts w:ascii="Calibri" w:hAnsi="Calibri" w:cs="Calibri"/>
        </w:rPr>
        <w:t xml:space="preserve"> basis. </w:t>
      </w:r>
    </w:p>
    <w:p w14:paraId="5594808E"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Where possible, it is preferable for </w:t>
      </w:r>
      <w:proofErr w:type="gramStart"/>
      <w:r w:rsidRPr="00CA335F">
        <w:rPr>
          <w:rFonts w:ascii="Calibri" w:hAnsi="Calibri" w:cs="Calibri"/>
        </w:rPr>
        <w:t>over the counter</w:t>
      </w:r>
      <w:proofErr w:type="gramEnd"/>
      <w:r w:rsidRPr="00CA335F">
        <w:rPr>
          <w:rFonts w:ascii="Calibri" w:hAnsi="Calibri" w:cs="Calibri"/>
        </w:rPr>
        <w:t xml:space="preserve"> medicines to be taken in frequencies that allow the pupil to take them outside of school hours.</w:t>
      </w:r>
    </w:p>
    <w:p w14:paraId="3D14B79B"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If this is not possible, and the medicines require 4 or more dosages per day, then the school staff will administer one of these doses during the school day, usually around the middle of the day. </w:t>
      </w:r>
    </w:p>
    <w:p w14:paraId="5ED47DFD"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Parents must complete an administration of medication form before any medication can be given. </w:t>
      </w:r>
    </w:p>
    <w:p w14:paraId="18F23418"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School may liaise with their school Nurse to seek advice on </w:t>
      </w:r>
      <w:proofErr w:type="gramStart"/>
      <w:r w:rsidRPr="00CA335F">
        <w:rPr>
          <w:rFonts w:ascii="Calibri" w:hAnsi="Calibri" w:cs="Calibri"/>
        </w:rPr>
        <w:t>over the counter</w:t>
      </w:r>
      <w:proofErr w:type="gramEnd"/>
      <w:r w:rsidRPr="00CA335F">
        <w:rPr>
          <w:rFonts w:ascii="Calibri" w:hAnsi="Calibri" w:cs="Calibri"/>
        </w:rPr>
        <w:t xml:space="preserve"> medication and the </w:t>
      </w:r>
      <w:proofErr w:type="gramStart"/>
      <w:r w:rsidRPr="00CA335F">
        <w:rPr>
          <w:rFonts w:ascii="Calibri" w:hAnsi="Calibri" w:cs="Calibri"/>
        </w:rPr>
        <w:t>period of time</w:t>
      </w:r>
      <w:proofErr w:type="gramEnd"/>
      <w:r w:rsidRPr="00CA335F">
        <w:rPr>
          <w:rFonts w:ascii="Calibri" w:hAnsi="Calibri" w:cs="Calibri"/>
        </w:rPr>
        <w:t xml:space="preserve"> this may be taken. </w:t>
      </w:r>
    </w:p>
    <w:p w14:paraId="1EC546C0"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Over the counter medication can only be given in school for a maximum of 1 week, if the child requires a longer course, parents will be advised to seek medical advice. </w:t>
      </w:r>
    </w:p>
    <w:p w14:paraId="1137F8E9"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Over the counter medication MUST be in its original packaging, with the instruction label/leaflet available. Staff will follow the instructions on the medication leaflet/label along with the administration of medicine form completed by parents. If there is a conflict in this, staff will follow the instructions on the medication. </w:t>
      </w:r>
    </w:p>
    <w:p w14:paraId="2FF1F79F" w14:textId="77777777" w:rsidR="005B4FF5" w:rsidRPr="001A226D" w:rsidRDefault="005B4FF5" w:rsidP="005B4FF5">
      <w:pPr>
        <w:spacing w:line="360" w:lineRule="auto"/>
        <w:rPr>
          <w:rFonts w:ascii="Calibri" w:hAnsi="Calibri" w:cs="Calibri"/>
        </w:rPr>
      </w:pPr>
    </w:p>
    <w:p w14:paraId="118FD843" w14:textId="0CE53A43" w:rsidR="00A37DA3" w:rsidRPr="006C6DED" w:rsidRDefault="00476E9F" w:rsidP="00477344">
      <w:pPr>
        <w:rPr>
          <w:rFonts w:ascii="Calibri" w:hAnsi="Calibri" w:cs="Calibri"/>
          <w:b/>
          <w:sz w:val="36"/>
          <w:szCs w:val="36"/>
        </w:rPr>
      </w:pPr>
      <w:r w:rsidRPr="006C6DED">
        <w:rPr>
          <w:rFonts w:ascii="Calibri" w:hAnsi="Calibri" w:cs="Calibri"/>
          <w:b/>
          <w:sz w:val="36"/>
          <w:szCs w:val="36"/>
        </w:rPr>
        <w:lastRenderedPageBreak/>
        <w:t>Emergencies</w:t>
      </w:r>
    </w:p>
    <w:p w14:paraId="245CF08E" w14:textId="77777777" w:rsidR="00B742DC" w:rsidRDefault="00476E9F" w:rsidP="004C7F60">
      <w:pPr>
        <w:spacing w:line="360" w:lineRule="auto"/>
        <w:rPr>
          <w:rFonts w:ascii="Calibri" w:hAnsi="Calibri" w:cs="Calibri"/>
        </w:rPr>
      </w:pPr>
      <w:r w:rsidRPr="00C57EF0">
        <w:rPr>
          <w:rFonts w:ascii="Calibri" w:hAnsi="Calibri" w:cs="Calibri"/>
        </w:rPr>
        <w:t>Medical emergencies will be dealt wit</w:t>
      </w:r>
      <w:r w:rsidR="00C31890" w:rsidRPr="00C57EF0">
        <w:rPr>
          <w:rFonts w:ascii="Calibri" w:hAnsi="Calibri" w:cs="Calibri"/>
        </w:rPr>
        <w:t>h under the school’s emergency procedure</w:t>
      </w:r>
      <w:r w:rsidRPr="00C57EF0">
        <w:rPr>
          <w:rFonts w:ascii="Calibri" w:hAnsi="Calibri" w:cs="Calibri"/>
        </w:rPr>
        <w:t>.</w:t>
      </w:r>
      <w:r w:rsidR="004C7F60">
        <w:rPr>
          <w:rFonts w:ascii="Calibri" w:hAnsi="Calibri" w:cs="Calibri"/>
        </w:rPr>
        <w:t xml:space="preserve"> </w:t>
      </w:r>
    </w:p>
    <w:p w14:paraId="747A4F8F" w14:textId="77777777" w:rsidR="00CE19C8" w:rsidRPr="004C7F60" w:rsidRDefault="00CE19C8" w:rsidP="004C7F60">
      <w:pPr>
        <w:spacing w:line="360" w:lineRule="auto"/>
        <w:rPr>
          <w:rFonts w:ascii="Calibri" w:hAnsi="Calibri" w:cs="Calibri"/>
        </w:rPr>
      </w:pPr>
      <w:r w:rsidRPr="00C57EF0">
        <w:rPr>
          <w:rFonts w:ascii="Calibri" w:hAnsi="Calibri" w:cs="Calibri"/>
          <w:b/>
          <w:lang w:val="en-US"/>
        </w:rPr>
        <w:t>A copy of this information will be displayed in the school office:</w:t>
      </w:r>
    </w:p>
    <w:p w14:paraId="5CBC1E51"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4" w:after="0" w:line="360" w:lineRule="auto"/>
        <w:ind w:left="1080" w:right="144"/>
        <w:textAlignment w:val="baseline"/>
        <w:rPr>
          <w:rFonts w:ascii="Calibri" w:hAnsi="Calibri" w:cs="Calibri"/>
          <w:lang w:val="en-US"/>
        </w:rPr>
      </w:pPr>
      <w:r w:rsidRPr="00C57EF0">
        <w:rPr>
          <w:rFonts w:ascii="Calibri" w:hAnsi="Calibri" w:cs="Calibri"/>
          <w:lang w:val="en-US"/>
        </w:rPr>
        <w:t xml:space="preserve">Request an ambulance </w:t>
      </w:r>
      <w:r w:rsidRPr="00C57EF0">
        <w:rPr>
          <w:rFonts w:ascii="Calibri" w:hAnsi="Calibri" w:cs="Calibri"/>
          <w:sz w:val="23"/>
          <w:szCs w:val="23"/>
          <w:lang w:val="en-US"/>
        </w:rPr>
        <w:t xml:space="preserve">– </w:t>
      </w:r>
      <w:r w:rsidRPr="00C57EF0">
        <w:rPr>
          <w:rFonts w:ascii="Calibri" w:hAnsi="Calibri" w:cs="Calibri"/>
          <w:lang w:val="en-US"/>
        </w:rPr>
        <w:t>dial 999 and be ready with the information below. Speak slowly and clearly and be ready to repeat information if asked</w:t>
      </w:r>
      <w:r w:rsidR="00F17DBB" w:rsidRPr="00C57EF0">
        <w:rPr>
          <w:rFonts w:ascii="Calibri" w:hAnsi="Calibri" w:cs="Calibri"/>
          <w:lang w:val="en-US"/>
        </w:rPr>
        <w:t>:</w:t>
      </w:r>
    </w:p>
    <w:p w14:paraId="7BE02FC7" w14:textId="77777777" w:rsidR="00CE19C8" w:rsidRPr="00C57EF0" w:rsidRDefault="00CE19C8" w:rsidP="00504860">
      <w:pPr>
        <w:widowControl w:val="0"/>
        <w:numPr>
          <w:ilvl w:val="0"/>
          <w:numId w:val="52"/>
        </w:numPr>
        <w:kinsoku w:val="0"/>
        <w:overflowPunct w:val="0"/>
        <w:autoSpaceDE w:val="0"/>
        <w:autoSpaceDN w:val="0"/>
        <w:adjustRightInd w:val="0"/>
        <w:spacing w:before="0" w:after="0" w:line="360" w:lineRule="auto"/>
        <w:textAlignment w:val="baseline"/>
        <w:rPr>
          <w:rFonts w:ascii="Calibri" w:hAnsi="Calibri" w:cs="Calibri"/>
          <w:spacing w:val="-1"/>
          <w:lang w:val="en-US"/>
        </w:rPr>
      </w:pPr>
      <w:r w:rsidRPr="00C57EF0">
        <w:rPr>
          <w:rFonts w:ascii="Calibri" w:hAnsi="Calibri" w:cs="Calibri"/>
          <w:spacing w:val="-1"/>
          <w:sz w:val="23"/>
          <w:szCs w:val="23"/>
          <w:lang w:val="en-US"/>
        </w:rPr>
        <w:t xml:space="preserve">The school’s </w:t>
      </w:r>
      <w:r w:rsidR="00A16985" w:rsidRPr="00C57EF0">
        <w:rPr>
          <w:rFonts w:ascii="Calibri" w:hAnsi="Calibri" w:cs="Calibri"/>
          <w:spacing w:val="-1"/>
          <w:lang w:val="en-US"/>
        </w:rPr>
        <w:t>telephone number</w:t>
      </w:r>
    </w:p>
    <w:p w14:paraId="0018845E" w14:textId="77777777" w:rsidR="00CE19C8" w:rsidRPr="00C57EF0" w:rsidRDefault="00CE19C8" w:rsidP="00504860">
      <w:pPr>
        <w:widowControl w:val="0"/>
        <w:numPr>
          <w:ilvl w:val="0"/>
          <w:numId w:val="52"/>
        </w:numPr>
        <w:kinsoku w:val="0"/>
        <w:overflowPunct w:val="0"/>
        <w:autoSpaceDE w:val="0"/>
        <w:autoSpaceDN w:val="0"/>
        <w:adjustRightInd w:val="0"/>
        <w:spacing w:before="35" w:after="0" w:line="360" w:lineRule="auto"/>
        <w:textAlignment w:val="baseline"/>
        <w:rPr>
          <w:rFonts w:ascii="Calibri" w:hAnsi="Calibri" w:cs="Calibri"/>
          <w:lang w:val="en-US"/>
        </w:rPr>
      </w:pPr>
      <w:r w:rsidRPr="00C57EF0">
        <w:rPr>
          <w:rFonts w:ascii="Calibri" w:hAnsi="Calibri" w:cs="Calibri"/>
          <w:lang w:val="en-US"/>
        </w:rPr>
        <w:t>Your name</w:t>
      </w:r>
    </w:p>
    <w:p w14:paraId="2E45C4CE" w14:textId="77777777" w:rsidR="00CE19C8" w:rsidRPr="00C57EF0" w:rsidRDefault="00CE19C8" w:rsidP="00504860">
      <w:pPr>
        <w:widowControl w:val="0"/>
        <w:numPr>
          <w:ilvl w:val="0"/>
          <w:numId w:val="52"/>
        </w:numPr>
        <w:kinsoku w:val="0"/>
        <w:overflowPunct w:val="0"/>
        <w:autoSpaceDE w:val="0"/>
        <w:autoSpaceDN w:val="0"/>
        <w:adjustRightInd w:val="0"/>
        <w:spacing w:before="31" w:after="0" w:line="360" w:lineRule="auto"/>
        <w:textAlignment w:val="baseline"/>
        <w:rPr>
          <w:rFonts w:ascii="Calibri" w:hAnsi="Calibri" w:cs="Calibri"/>
          <w:lang w:val="en-US"/>
        </w:rPr>
      </w:pPr>
      <w:r w:rsidRPr="00C57EF0">
        <w:rPr>
          <w:rFonts w:ascii="Calibri" w:hAnsi="Calibri" w:cs="Calibri"/>
          <w:lang w:val="en-US"/>
        </w:rPr>
        <w:t>Your location</w:t>
      </w:r>
    </w:p>
    <w:p w14:paraId="1F3E82F5" w14:textId="77777777" w:rsidR="00CE19C8" w:rsidRPr="00C57EF0" w:rsidRDefault="00CE19C8" w:rsidP="00504860">
      <w:pPr>
        <w:widowControl w:val="0"/>
        <w:numPr>
          <w:ilvl w:val="0"/>
          <w:numId w:val="52"/>
        </w:numPr>
        <w:kinsoku w:val="0"/>
        <w:overflowPunct w:val="0"/>
        <w:autoSpaceDE w:val="0"/>
        <w:autoSpaceDN w:val="0"/>
        <w:adjustRightInd w:val="0"/>
        <w:spacing w:before="29" w:after="0" w:line="360" w:lineRule="auto"/>
        <w:textAlignment w:val="baseline"/>
        <w:rPr>
          <w:rFonts w:ascii="Calibri" w:hAnsi="Calibri" w:cs="Calibri"/>
          <w:lang w:val="en-US"/>
        </w:rPr>
      </w:pPr>
      <w:r w:rsidRPr="00C57EF0">
        <w:rPr>
          <w:rFonts w:ascii="Calibri" w:hAnsi="Calibri" w:cs="Calibri"/>
          <w:lang w:val="en-US"/>
        </w:rPr>
        <w:t>Provide the exact location of the patient within the school.</w:t>
      </w:r>
    </w:p>
    <w:p w14:paraId="34A9429A" w14:textId="77777777" w:rsidR="00CE19C8" w:rsidRPr="00C57EF0" w:rsidRDefault="00CE19C8" w:rsidP="00504860">
      <w:pPr>
        <w:widowControl w:val="0"/>
        <w:numPr>
          <w:ilvl w:val="0"/>
          <w:numId w:val="52"/>
        </w:numPr>
        <w:kinsoku w:val="0"/>
        <w:overflowPunct w:val="0"/>
        <w:autoSpaceDE w:val="0"/>
        <w:autoSpaceDN w:val="0"/>
        <w:adjustRightInd w:val="0"/>
        <w:spacing w:before="34" w:after="0" w:line="360" w:lineRule="auto"/>
        <w:textAlignment w:val="baseline"/>
        <w:rPr>
          <w:rFonts w:ascii="Calibri" w:hAnsi="Calibri" w:cs="Calibri"/>
          <w:lang w:val="en-US"/>
        </w:rPr>
      </w:pPr>
      <w:r w:rsidRPr="00C57EF0">
        <w:rPr>
          <w:rFonts w:ascii="Calibri" w:hAnsi="Calibri" w:cs="Calibri"/>
          <w:lang w:val="en-US"/>
        </w:rPr>
        <w:t>Provide the name of the child and a brief description of their symptoms.</w:t>
      </w:r>
    </w:p>
    <w:p w14:paraId="09815DD6" w14:textId="77777777" w:rsidR="00CE19C8" w:rsidRPr="00C57EF0" w:rsidRDefault="00CE19C8" w:rsidP="00504860">
      <w:pPr>
        <w:widowControl w:val="0"/>
        <w:numPr>
          <w:ilvl w:val="0"/>
          <w:numId w:val="52"/>
        </w:numPr>
        <w:kinsoku w:val="0"/>
        <w:overflowPunct w:val="0"/>
        <w:autoSpaceDE w:val="0"/>
        <w:autoSpaceDN w:val="0"/>
        <w:adjustRightInd w:val="0"/>
        <w:spacing w:before="0" w:after="0" w:line="360" w:lineRule="auto"/>
        <w:ind w:right="360"/>
        <w:textAlignment w:val="baseline"/>
        <w:rPr>
          <w:rFonts w:ascii="Calibri" w:hAnsi="Calibri" w:cs="Calibri"/>
          <w:lang w:val="en-US"/>
        </w:rPr>
      </w:pPr>
      <w:r w:rsidRPr="00C57EF0">
        <w:rPr>
          <w:rFonts w:ascii="Calibri" w:hAnsi="Calibri" w:cs="Calibri"/>
          <w:lang w:val="en-US"/>
        </w:rPr>
        <w:t>Inform ambulance control of the best entrance to use and state that the crew will be met and taken to the patient.</w:t>
      </w:r>
    </w:p>
    <w:p w14:paraId="0F7E554F"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4" w:after="0" w:line="360" w:lineRule="auto"/>
        <w:ind w:left="1080"/>
        <w:textAlignment w:val="baseline"/>
        <w:rPr>
          <w:rFonts w:ascii="Calibri" w:hAnsi="Calibri" w:cs="Calibri"/>
          <w:lang w:val="en-US"/>
        </w:rPr>
      </w:pPr>
      <w:r w:rsidRPr="00C57EF0">
        <w:rPr>
          <w:rFonts w:ascii="Calibri" w:hAnsi="Calibri" w:cs="Calibri"/>
          <w:lang w:val="en-US"/>
        </w:rPr>
        <w:t>Ask office staff to contact premises to open relevant gates for entry</w:t>
      </w:r>
      <w:r w:rsidR="00ED2558" w:rsidRPr="00C57EF0">
        <w:rPr>
          <w:rFonts w:ascii="Calibri" w:hAnsi="Calibri" w:cs="Calibri"/>
          <w:lang w:val="en-US"/>
        </w:rPr>
        <w:t>.</w:t>
      </w:r>
    </w:p>
    <w:p w14:paraId="0092C12E"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4" w:after="0" w:line="360" w:lineRule="auto"/>
        <w:ind w:left="1080"/>
        <w:textAlignment w:val="baseline"/>
        <w:rPr>
          <w:rFonts w:ascii="Calibri" w:hAnsi="Calibri" w:cs="Calibri"/>
          <w:lang w:val="en-US"/>
        </w:rPr>
      </w:pPr>
      <w:r w:rsidRPr="00C57EF0">
        <w:rPr>
          <w:rFonts w:ascii="Calibri" w:hAnsi="Calibri" w:cs="Calibri"/>
          <w:lang w:val="en-US"/>
        </w:rPr>
        <w:t>Contact the parents to inform them of the situation</w:t>
      </w:r>
      <w:r w:rsidR="00ED2558" w:rsidRPr="00C57EF0">
        <w:rPr>
          <w:rFonts w:ascii="Calibri" w:hAnsi="Calibri" w:cs="Calibri"/>
          <w:lang w:val="en-US"/>
        </w:rPr>
        <w:t>.</w:t>
      </w:r>
    </w:p>
    <w:p w14:paraId="1DFF44C0"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3" w:after="0" w:line="360" w:lineRule="auto"/>
        <w:ind w:left="1080" w:right="144"/>
        <w:textAlignment w:val="baseline"/>
        <w:rPr>
          <w:rFonts w:ascii="Calibri" w:hAnsi="Calibri" w:cs="Calibri"/>
          <w:lang w:val="en-US"/>
        </w:rPr>
      </w:pPr>
      <w:r w:rsidRPr="00C57EF0">
        <w:rPr>
          <w:rFonts w:ascii="Calibri" w:hAnsi="Calibri" w:cs="Calibri"/>
          <w:lang w:val="en-US"/>
        </w:rPr>
        <w:t>A member of staff should stay with the pupil until the parent/carer arrives. If a parent/carer does not arrive before the pupil is transported to hospital, a member of staff should accompany the child in the ambulance.</w:t>
      </w:r>
    </w:p>
    <w:p w14:paraId="53E9300C" w14:textId="6CC0DE18" w:rsidR="00A3295B" w:rsidRPr="0088285F" w:rsidRDefault="527102C7" w:rsidP="00504860">
      <w:pPr>
        <w:widowControl w:val="0"/>
        <w:numPr>
          <w:ilvl w:val="0"/>
          <w:numId w:val="46"/>
        </w:numPr>
        <w:tabs>
          <w:tab w:val="clear" w:pos="1440"/>
          <w:tab w:val="num" w:pos="1080"/>
        </w:tabs>
        <w:kinsoku w:val="0"/>
        <w:overflowPunct w:val="0"/>
        <w:autoSpaceDE w:val="0"/>
        <w:autoSpaceDN w:val="0"/>
        <w:adjustRightInd w:val="0"/>
        <w:spacing w:before="33" w:after="0" w:line="360" w:lineRule="auto"/>
        <w:ind w:left="1080" w:right="144"/>
        <w:textAlignment w:val="baseline"/>
        <w:rPr>
          <w:rFonts w:ascii="Calibri" w:hAnsi="Calibri" w:cs="Calibri"/>
          <w:lang w:val="en-US"/>
        </w:rPr>
      </w:pPr>
      <w:r w:rsidRPr="008B2EF2">
        <w:rPr>
          <w:rFonts w:ascii="Calibri" w:hAnsi="Calibri" w:cs="Calibri"/>
        </w:rPr>
        <w:t xml:space="preserve">It is the parent’s/carer’s responsibility to ensure that all medication brought into school is in date and </w:t>
      </w:r>
      <w:proofErr w:type="gramStart"/>
      <w:r w:rsidRPr="008B2EF2">
        <w:rPr>
          <w:rFonts w:ascii="Calibri" w:hAnsi="Calibri" w:cs="Calibri"/>
        </w:rPr>
        <w:t>labelled correctly at all times</w:t>
      </w:r>
      <w:proofErr w:type="gramEnd"/>
      <w:r w:rsidRPr="008B2EF2">
        <w:rPr>
          <w:rFonts w:ascii="Calibri" w:hAnsi="Calibri" w:cs="Calibri"/>
        </w:rPr>
        <w:t xml:space="preserve">. School will carry out regular checks on all medication stored on site to ensure correct labelling i.e. expiry dates, dosage and how often is in place. However, </w:t>
      </w:r>
      <w:proofErr w:type="gramStart"/>
      <w:r w:rsidRPr="008B2EF2">
        <w:rPr>
          <w:rFonts w:ascii="Calibri" w:hAnsi="Calibri" w:cs="Calibri"/>
        </w:rPr>
        <w:t>If</w:t>
      </w:r>
      <w:proofErr w:type="gramEnd"/>
      <w:r w:rsidRPr="008B2EF2">
        <w:rPr>
          <w:rFonts w:ascii="Calibri" w:hAnsi="Calibri" w:cs="Calibri"/>
        </w:rPr>
        <w:t xml:space="preserve"> a child requires emergency medication (such as an </w:t>
      </w:r>
      <w:proofErr w:type="gramStart"/>
      <w:r w:rsidRPr="008B2EF2">
        <w:rPr>
          <w:rFonts w:ascii="Calibri" w:hAnsi="Calibri" w:cs="Calibri"/>
        </w:rPr>
        <w:t>auto-injector</w:t>
      </w:r>
      <w:proofErr w:type="gramEnd"/>
      <w:r w:rsidRPr="008B2EF2">
        <w:rPr>
          <w:rFonts w:ascii="Calibri" w:hAnsi="Calibri" w:cs="Calibri"/>
        </w:rPr>
        <w:t xml:space="preserve"> or an inhaler) and this medication is out of date, then staff will administer this in the absence of any appropriate medicine</w:t>
      </w:r>
      <w:r w:rsidRPr="527102C7">
        <w:rPr>
          <w:rFonts w:ascii="Calibri" w:hAnsi="Calibri" w:cs="Calibri"/>
        </w:rPr>
        <w:t xml:space="preserve">.   </w:t>
      </w:r>
    </w:p>
    <w:p w14:paraId="2AF40B47" w14:textId="77777777" w:rsidR="00476E9F" w:rsidRPr="00B742DC" w:rsidRDefault="00476E9F" w:rsidP="00F51BB2">
      <w:pPr>
        <w:spacing w:line="360" w:lineRule="auto"/>
        <w:rPr>
          <w:rFonts w:ascii="Calibri" w:hAnsi="Calibri" w:cs="Calibri"/>
          <w:b/>
        </w:rPr>
      </w:pPr>
      <w:r w:rsidRPr="00B742DC">
        <w:rPr>
          <w:rFonts w:ascii="Calibri" w:hAnsi="Calibri" w:cs="Calibri"/>
          <w:b/>
        </w:rPr>
        <w:t xml:space="preserve">Where an </w:t>
      </w:r>
      <w:r w:rsidR="00341A4E" w:rsidRPr="00B742DC">
        <w:rPr>
          <w:rFonts w:ascii="Calibri" w:hAnsi="Calibri" w:cs="Calibri"/>
          <w:b/>
        </w:rPr>
        <w:t>IHCP</w:t>
      </w:r>
      <w:r w:rsidRPr="00B742DC">
        <w:rPr>
          <w:rFonts w:ascii="Calibri" w:hAnsi="Calibri" w:cs="Calibri"/>
          <w:b/>
        </w:rPr>
        <w:t xml:space="preserve"> is in place, it should detail:</w:t>
      </w:r>
    </w:p>
    <w:p w14:paraId="0C35CB37" w14:textId="4EBCF01A" w:rsidR="00476E9F" w:rsidRPr="007A5AC7" w:rsidRDefault="527102C7" w:rsidP="007A5AC7">
      <w:pPr>
        <w:pStyle w:val="ListParagraph"/>
        <w:numPr>
          <w:ilvl w:val="0"/>
          <w:numId w:val="82"/>
        </w:numPr>
        <w:spacing w:line="360" w:lineRule="auto"/>
        <w:rPr>
          <w:rFonts w:ascii="Calibri" w:hAnsi="Calibri" w:cs="Calibri"/>
        </w:rPr>
      </w:pPr>
      <w:r w:rsidRPr="007A5AC7">
        <w:rPr>
          <w:rFonts w:ascii="Calibri" w:hAnsi="Calibri" w:cs="Calibri"/>
        </w:rPr>
        <w:t>What constitutes as an emergency?</w:t>
      </w:r>
    </w:p>
    <w:p w14:paraId="1847D5F3" w14:textId="4153E70B" w:rsidR="00A81707" w:rsidRPr="007A5AC7" w:rsidRDefault="527102C7" w:rsidP="007A5AC7">
      <w:pPr>
        <w:pStyle w:val="ListParagraph"/>
        <w:numPr>
          <w:ilvl w:val="0"/>
          <w:numId w:val="82"/>
        </w:numPr>
        <w:spacing w:line="360" w:lineRule="auto"/>
        <w:rPr>
          <w:rFonts w:ascii="Calibri" w:hAnsi="Calibri" w:cs="Calibri"/>
          <w:color w:val="000000" w:themeColor="text1"/>
        </w:rPr>
      </w:pPr>
      <w:r w:rsidRPr="007A5AC7">
        <w:rPr>
          <w:rFonts w:ascii="Calibri" w:hAnsi="Calibri" w:cs="Calibri"/>
        </w:rPr>
        <w:t>What to do in an emergency?</w:t>
      </w:r>
    </w:p>
    <w:p w14:paraId="1C5CD1BA" w14:textId="244F1AB5" w:rsidR="004C7F60" w:rsidRPr="007A5AC7" w:rsidRDefault="527102C7" w:rsidP="007A5AC7">
      <w:pPr>
        <w:pStyle w:val="ListParagraph"/>
        <w:numPr>
          <w:ilvl w:val="0"/>
          <w:numId w:val="82"/>
        </w:numPr>
        <w:spacing w:line="360" w:lineRule="auto"/>
        <w:rPr>
          <w:rFonts w:ascii="Calibri" w:hAnsi="Calibri" w:cs="Calibri"/>
          <w:color w:val="000000" w:themeColor="text1"/>
        </w:rPr>
      </w:pPr>
      <w:r w:rsidRPr="007A5AC7">
        <w:rPr>
          <w:rFonts w:ascii="Calibri" w:hAnsi="Calibri" w:cs="Calibri"/>
        </w:rPr>
        <w:t>Who to contact in an emergency?</w:t>
      </w:r>
    </w:p>
    <w:p w14:paraId="099730E0" w14:textId="77777777" w:rsidR="00A81707" w:rsidRPr="006C6DED" w:rsidRDefault="00A81707" w:rsidP="00477344">
      <w:pPr>
        <w:spacing w:line="360" w:lineRule="auto"/>
        <w:rPr>
          <w:rFonts w:ascii="Calibri" w:hAnsi="Calibri" w:cs="Calibri"/>
          <w:b/>
          <w:sz w:val="36"/>
          <w:szCs w:val="36"/>
        </w:rPr>
      </w:pPr>
      <w:r w:rsidRPr="006C6DED">
        <w:rPr>
          <w:rFonts w:ascii="Calibri" w:hAnsi="Calibri" w:cs="Calibri"/>
          <w:b/>
          <w:sz w:val="36"/>
          <w:szCs w:val="36"/>
        </w:rPr>
        <w:lastRenderedPageBreak/>
        <w:t>Enrichment and Extra Curricular Activities</w:t>
      </w:r>
    </w:p>
    <w:p w14:paraId="648889F4" w14:textId="77777777" w:rsidR="00A81707" w:rsidRPr="00C57EF0" w:rsidRDefault="00A81707" w:rsidP="00504860">
      <w:pPr>
        <w:pStyle w:val="ListParagraph"/>
        <w:numPr>
          <w:ilvl w:val="0"/>
          <w:numId w:val="47"/>
        </w:numPr>
        <w:spacing w:before="0" w:after="200" w:line="360" w:lineRule="auto"/>
        <w:contextualSpacing/>
        <w:rPr>
          <w:rFonts w:ascii="Calibri" w:hAnsi="Calibri" w:cs="Calibri"/>
          <w:b/>
          <w:i/>
          <w:szCs w:val="24"/>
          <w:u w:val="single"/>
        </w:rPr>
      </w:pPr>
      <w:r w:rsidRPr="00C57EF0">
        <w:rPr>
          <w:rFonts w:ascii="Calibri" w:hAnsi="Calibri" w:cs="Calibri"/>
          <w:szCs w:val="24"/>
        </w:rPr>
        <w:t xml:space="preserve">Reasonable adjustments will be made to enable pupils with a medical condition to participate fully and safely in day trips, residential trips, sporting activities and other extra-curricular activities. Arrangements for the inclusion of pupils in such activities will be made unless evidence from a </w:t>
      </w:r>
      <w:proofErr w:type="gramStart"/>
      <w:r w:rsidRPr="00C57EF0">
        <w:rPr>
          <w:rFonts w:ascii="Calibri" w:hAnsi="Calibri" w:cs="Calibri"/>
          <w:szCs w:val="24"/>
        </w:rPr>
        <w:t>clinician states</w:t>
      </w:r>
      <w:proofErr w:type="gramEnd"/>
      <w:r w:rsidRPr="00C57EF0">
        <w:rPr>
          <w:rFonts w:ascii="Calibri" w:hAnsi="Calibri" w:cs="Calibri"/>
          <w:szCs w:val="24"/>
        </w:rPr>
        <w:t xml:space="preserve"> that this is not possible. </w:t>
      </w:r>
    </w:p>
    <w:p w14:paraId="749907AF" w14:textId="77777777" w:rsidR="00A81707" w:rsidRPr="00C57EF0" w:rsidRDefault="00A81707" w:rsidP="00504860">
      <w:pPr>
        <w:pStyle w:val="ListParagraph"/>
        <w:numPr>
          <w:ilvl w:val="0"/>
          <w:numId w:val="47"/>
        </w:numPr>
        <w:spacing w:before="0" w:after="200" w:line="360" w:lineRule="auto"/>
        <w:contextualSpacing/>
        <w:rPr>
          <w:rFonts w:ascii="Calibri" w:hAnsi="Calibri" w:cs="Calibri"/>
          <w:b/>
          <w:i/>
          <w:szCs w:val="24"/>
          <w:u w:val="single"/>
        </w:rPr>
      </w:pPr>
      <w:r w:rsidRPr="00C57EF0">
        <w:rPr>
          <w:rFonts w:ascii="Calibri" w:hAnsi="Calibri" w:cs="Calibri"/>
          <w:szCs w:val="24"/>
        </w:rPr>
        <w:t xml:space="preserve">Risk Assessments will be implemented so that planning arrangements </w:t>
      </w:r>
      <w:proofErr w:type="gramStart"/>
      <w:r w:rsidRPr="00C57EF0">
        <w:rPr>
          <w:rFonts w:ascii="Calibri" w:hAnsi="Calibri" w:cs="Calibri"/>
          <w:szCs w:val="24"/>
        </w:rPr>
        <w:t>take into account</w:t>
      </w:r>
      <w:proofErr w:type="gramEnd"/>
      <w:r w:rsidRPr="00C57EF0">
        <w:rPr>
          <w:rFonts w:ascii="Calibri" w:hAnsi="Calibri" w:cs="Calibri"/>
          <w:szCs w:val="24"/>
        </w:rPr>
        <w:t xml:space="preserve"> the needs of pupils with medical conditions to ensure that they are included. </w:t>
      </w:r>
    </w:p>
    <w:p w14:paraId="19BD0C41" w14:textId="72BAAD6F" w:rsidR="00477344" w:rsidRPr="0037567A" w:rsidRDefault="00A81707" w:rsidP="00477344">
      <w:pPr>
        <w:pStyle w:val="ListParagraph"/>
        <w:numPr>
          <w:ilvl w:val="0"/>
          <w:numId w:val="47"/>
        </w:numPr>
        <w:spacing w:before="0" w:after="200" w:line="360" w:lineRule="auto"/>
        <w:contextualSpacing/>
        <w:rPr>
          <w:rFonts w:ascii="Calibri" w:hAnsi="Calibri" w:cs="Calibri"/>
          <w:b/>
          <w:i/>
          <w:color w:val="2E74B5"/>
          <w:szCs w:val="24"/>
          <w:u w:val="single"/>
        </w:rPr>
      </w:pPr>
      <w:r w:rsidRPr="00C57EF0">
        <w:rPr>
          <w:rFonts w:ascii="Calibri" w:hAnsi="Calibri" w:cs="Calibri"/>
          <w:szCs w:val="24"/>
        </w:rPr>
        <w:t xml:space="preserve">When carrying out risk assessments, parents/carers, pupils </w:t>
      </w:r>
      <w:r w:rsidRPr="00041992">
        <w:rPr>
          <w:rFonts w:ascii="Calibri" w:hAnsi="Calibri" w:cs="Calibri"/>
          <w:szCs w:val="24"/>
        </w:rPr>
        <w:t xml:space="preserve">and </w:t>
      </w:r>
      <w:r w:rsidR="00CA335F" w:rsidRPr="00041992">
        <w:rPr>
          <w:rFonts w:ascii="Calibri" w:hAnsi="Calibri" w:cs="Calibri"/>
          <w:szCs w:val="24"/>
        </w:rPr>
        <w:t>other</w:t>
      </w:r>
      <w:r w:rsidRPr="00041992">
        <w:rPr>
          <w:rFonts w:ascii="Calibri" w:hAnsi="Calibri" w:cs="Calibri"/>
          <w:szCs w:val="24"/>
        </w:rPr>
        <w:t xml:space="preserve"> professiona</w:t>
      </w:r>
      <w:r w:rsidR="005E30BB" w:rsidRPr="00041992">
        <w:rPr>
          <w:rFonts w:ascii="Calibri" w:hAnsi="Calibri" w:cs="Calibri"/>
          <w:szCs w:val="24"/>
        </w:rPr>
        <w:t>ls</w:t>
      </w:r>
      <w:r w:rsidR="00CA335F">
        <w:rPr>
          <w:rFonts w:ascii="Calibri" w:hAnsi="Calibri" w:cs="Calibri"/>
          <w:b/>
          <w:szCs w:val="24"/>
        </w:rPr>
        <w:t xml:space="preserve"> </w:t>
      </w:r>
      <w:r w:rsidRPr="00C57EF0">
        <w:rPr>
          <w:rFonts w:ascii="Calibri" w:hAnsi="Calibri" w:cs="Calibri"/>
          <w:szCs w:val="24"/>
        </w:rPr>
        <w:t xml:space="preserve">will be consulted </w:t>
      </w:r>
      <w:r w:rsidR="00B742DC">
        <w:rPr>
          <w:rFonts w:ascii="Calibri" w:hAnsi="Calibri" w:cs="Calibri"/>
          <w:szCs w:val="24"/>
        </w:rPr>
        <w:t xml:space="preserve">to </w:t>
      </w:r>
      <w:r w:rsidRPr="00C57EF0">
        <w:rPr>
          <w:rFonts w:ascii="Calibri" w:hAnsi="Calibri" w:cs="Calibri"/>
          <w:szCs w:val="24"/>
        </w:rPr>
        <w:t>ensure that pupils can participate safely.</w:t>
      </w:r>
      <w:r w:rsidR="006C6445" w:rsidRPr="00C57EF0">
        <w:rPr>
          <w:rFonts w:ascii="Calibri" w:hAnsi="Calibri" w:cs="Calibri"/>
          <w:color w:val="2E74B5"/>
          <w:szCs w:val="24"/>
        </w:rPr>
        <w:t xml:space="preserve"> </w:t>
      </w:r>
    </w:p>
    <w:p w14:paraId="11CC0A06" w14:textId="778383F1" w:rsidR="0037567A" w:rsidRDefault="0037567A" w:rsidP="0037567A">
      <w:pPr>
        <w:spacing w:before="0" w:after="200" w:line="360" w:lineRule="auto"/>
        <w:contextualSpacing/>
        <w:rPr>
          <w:rFonts w:ascii="Calibri" w:hAnsi="Calibri" w:cs="Calibri"/>
          <w:b/>
          <w:i/>
          <w:color w:val="2E74B5"/>
          <w:szCs w:val="24"/>
          <w:u w:val="single"/>
        </w:rPr>
      </w:pPr>
    </w:p>
    <w:p w14:paraId="0B699DD4" w14:textId="77777777" w:rsidR="0037567A" w:rsidRPr="0037567A" w:rsidRDefault="0037567A" w:rsidP="0037567A">
      <w:pPr>
        <w:spacing w:before="0" w:after="200" w:line="360" w:lineRule="auto"/>
        <w:contextualSpacing/>
        <w:rPr>
          <w:rFonts w:ascii="Calibri" w:hAnsi="Calibri" w:cs="Calibri"/>
          <w:b/>
          <w:i/>
          <w:color w:val="2E74B5"/>
          <w:szCs w:val="24"/>
          <w:u w:val="single"/>
        </w:rPr>
      </w:pPr>
    </w:p>
    <w:p w14:paraId="60FC85AF" w14:textId="7327302F" w:rsidR="00A37DA3" w:rsidRPr="006C6DED" w:rsidRDefault="00476E9F" w:rsidP="008B2EF2">
      <w:pPr>
        <w:spacing w:before="0" w:after="120" w:line="360" w:lineRule="auto"/>
        <w:contextualSpacing/>
        <w:rPr>
          <w:rFonts w:ascii="Calibri" w:hAnsi="Calibri" w:cs="Calibri"/>
          <w:b/>
          <w:i/>
          <w:szCs w:val="24"/>
          <w:u w:val="single"/>
        </w:rPr>
      </w:pPr>
      <w:r w:rsidRPr="006C6DED">
        <w:rPr>
          <w:rFonts w:ascii="Calibri" w:hAnsi="Calibri" w:cs="Calibri"/>
          <w:b/>
          <w:sz w:val="36"/>
          <w:szCs w:val="36"/>
        </w:rPr>
        <w:t xml:space="preserve">Avoiding </w:t>
      </w:r>
      <w:r w:rsidR="00A81707" w:rsidRPr="006C6DED">
        <w:rPr>
          <w:rFonts w:ascii="Calibri" w:hAnsi="Calibri" w:cs="Calibri"/>
          <w:b/>
          <w:sz w:val="36"/>
          <w:szCs w:val="36"/>
        </w:rPr>
        <w:t>U</w:t>
      </w:r>
      <w:r w:rsidRPr="006C6DED">
        <w:rPr>
          <w:rFonts w:ascii="Calibri" w:hAnsi="Calibri" w:cs="Calibri"/>
          <w:b/>
          <w:sz w:val="36"/>
          <w:szCs w:val="36"/>
        </w:rPr>
        <w:t xml:space="preserve">nacceptable </w:t>
      </w:r>
      <w:r w:rsidR="00A81707" w:rsidRPr="006C6DED">
        <w:rPr>
          <w:rFonts w:ascii="Calibri" w:hAnsi="Calibri" w:cs="Calibri"/>
          <w:b/>
          <w:sz w:val="36"/>
          <w:szCs w:val="36"/>
        </w:rPr>
        <w:t>P</w:t>
      </w:r>
      <w:r w:rsidRPr="006C6DED">
        <w:rPr>
          <w:rFonts w:ascii="Calibri" w:hAnsi="Calibri" w:cs="Calibri"/>
          <w:b/>
          <w:sz w:val="36"/>
          <w:szCs w:val="36"/>
        </w:rPr>
        <w:t>ractice</w:t>
      </w:r>
    </w:p>
    <w:p w14:paraId="401C2E31" w14:textId="77777777" w:rsidR="00476E9F" w:rsidRPr="00B742DC" w:rsidRDefault="00476E9F" w:rsidP="00F51BB2">
      <w:pPr>
        <w:tabs>
          <w:tab w:val="decimal" w:pos="216"/>
          <w:tab w:val="left" w:pos="792"/>
        </w:tabs>
        <w:kinsoku w:val="0"/>
        <w:overflowPunct w:val="0"/>
        <w:spacing w:before="0" w:line="360" w:lineRule="auto"/>
        <w:ind w:left="74"/>
        <w:textAlignment w:val="baseline"/>
        <w:rPr>
          <w:rFonts w:ascii="Calibri" w:hAnsi="Calibri" w:cs="Calibri"/>
          <w:b/>
          <w:szCs w:val="24"/>
        </w:rPr>
      </w:pPr>
      <w:r w:rsidRPr="00B742DC">
        <w:rPr>
          <w:rFonts w:ascii="Calibri" w:hAnsi="Calibri" w:cs="Calibri"/>
          <w:b/>
          <w:szCs w:val="24"/>
        </w:rPr>
        <w:t>School understands that the following behaviour is unacceptable:</w:t>
      </w:r>
    </w:p>
    <w:p w14:paraId="67F24AD9" w14:textId="77777777" w:rsidR="00476E9F" w:rsidRPr="00C57EF0" w:rsidRDefault="00476E9F" w:rsidP="00504860">
      <w:pPr>
        <w:numPr>
          <w:ilvl w:val="0"/>
          <w:numId w:val="41"/>
        </w:numPr>
        <w:spacing w:line="360" w:lineRule="auto"/>
        <w:rPr>
          <w:rFonts w:ascii="Calibri" w:hAnsi="Calibri" w:cs="Calibri"/>
        </w:rPr>
      </w:pPr>
      <w:proofErr w:type="gramStart"/>
      <w:r w:rsidRPr="00C57EF0">
        <w:rPr>
          <w:rFonts w:ascii="Calibri" w:hAnsi="Calibri" w:cs="Calibri"/>
        </w:rPr>
        <w:t>Assuming that</w:t>
      </w:r>
      <w:proofErr w:type="gramEnd"/>
      <w:r w:rsidRPr="00C57EF0">
        <w:rPr>
          <w:rFonts w:ascii="Calibri" w:hAnsi="Calibri" w:cs="Calibri"/>
        </w:rPr>
        <w:t xml:space="preserve"> pupils with the same condition require the same treatment.</w:t>
      </w:r>
    </w:p>
    <w:p w14:paraId="3F80FD53"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Ignoring medical evidence or opinion.</w:t>
      </w:r>
    </w:p>
    <w:p w14:paraId="25896446"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 xml:space="preserve">Preventing pupils from taking </w:t>
      </w:r>
      <w:r w:rsidR="00F51BB2" w:rsidRPr="00C57EF0">
        <w:rPr>
          <w:rFonts w:ascii="Calibri" w:hAnsi="Calibri" w:cs="Calibri"/>
        </w:rPr>
        <w:t>inhalers or any medication that is necessary</w:t>
      </w:r>
      <w:r w:rsidR="00C31890" w:rsidRPr="00C57EF0">
        <w:rPr>
          <w:rFonts w:ascii="Calibri" w:hAnsi="Calibri" w:cs="Calibri"/>
        </w:rPr>
        <w:t>.</w:t>
      </w:r>
    </w:p>
    <w:p w14:paraId="18E64F92" w14:textId="77777777" w:rsidR="00F51BB2" w:rsidRPr="00C57EF0" w:rsidRDefault="00F51BB2" w:rsidP="00504860">
      <w:pPr>
        <w:numPr>
          <w:ilvl w:val="0"/>
          <w:numId w:val="41"/>
        </w:numPr>
        <w:spacing w:line="360" w:lineRule="auto"/>
        <w:rPr>
          <w:rFonts w:ascii="Calibri" w:hAnsi="Calibri" w:cs="Calibri"/>
        </w:rPr>
      </w:pPr>
      <w:r w:rsidRPr="00C57EF0">
        <w:rPr>
          <w:rFonts w:ascii="Calibri" w:hAnsi="Calibri" w:cs="Calibri"/>
        </w:rPr>
        <w:t>Preventing children from taking part in any activities during school hours.</w:t>
      </w:r>
    </w:p>
    <w:p w14:paraId="50CFBB63"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Penalising pupils with medical conditions for their attendance record where the absences relate to their condition.</w:t>
      </w:r>
      <w:r w:rsidR="00FC6D07" w:rsidRPr="00C57EF0">
        <w:rPr>
          <w:rFonts w:ascii="Calibri" w:hAnsi="Calibri" w:cs="Calibri"/>
        </w:rPr>
        <w:t xml:space="preserve"> </w:t>
      </w:r>
    </w:p>
    <w:p w14:paraId="3140617F"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Creating barriers to children participating in school life, including school trips.</w:t>
      </w:r>
    </w:p>
    <w:p w14:paraId="2B94A1A4" w14:textId="77777777" w:rsidR="00414D62" w:rsidRPr="00C57EF0" w:rsidRDefault="00476E9F" w:rsidP="00504860">
      <w:pPr>
        <w:numPr>
          <w:ilvl w:val="0"/>
          <w:numId w:val="41"/>
        </w:numPr>
        <w:spacing w:line="360" w:lineRule="auto"/>
        <w:rPr>
          <w:rFonts w:ascii="Calibri" w:hAnsi="Calibri" w:cs="Calibri"/>
        </w:rPr>
      </w:pPr>
      <w:r w:rsidRPr="00C57EF0">
        <w:rPr>
          <w:rFonts w:ascii="Calibri" w:hAnsi="Calibri" w:cs="Calibri"/>
        </w:rPr>
        <w:t>Refusing to allow pupils to eat, drink or use the toilet when</w:t>
      </w:r>
      <w:r w:rsidR="00A16985" w:rsidRPr="00C57EF0">
        <w:rPr>
          <w:rFonts w:ascii="Calibri" w:hAnsi="Calibri" w:cs="Calibri"/>
        </w:rPr>
        <w:t xml:space="preserve"> there is a recognised medical need as diagnosed by a doctor,</w:t>
      </w:r>
      <w:r w:rsidRPr="00C57EF0">
        <w:rPr>
          <w:rFonts w:ascii="Calibri" w:hAnsi="Calibri" w:cs="Calibri"/>
        </w:rPr>
        <w:t xml:space="preserve"> </w:t>
      </w:r>
      <w:proofErr w:type="gramStart"/>
      <w:r w:rsidRPr="00C57EF0">
        <w:rPr>
          <w:rFonts w:ascii="Calibri" w:hAnsi="Calibri" w:cs="Calibri"/>
        </w:rPr>
        <w:t xml:space="preserve">in </w:t>
      </w:r>
      <w:r w:rsidR="00414D62" w:rsidRPr="00C57EF0">
        <w:rPr>
          <w:rFonts w:ascii="Calibri" w:hAnsi="Calibri" w:cs="Calibri"/>
        </w:rPr>
        <w:t>order to</w:t>
      </w:r>
      <w:proofErr w:type="gramEnd"/>
      <w:r w:rsidR="00414D62" w:rsidRPr="00C57EF0">
        <w:rPr>
          <w:rFonts w:ascii="Calibri" w:hAnsi="Calibri" w:cs="Calibri"/>
        </w:rPr>
        <w:t xml:space="preserve"> manage their condition.</w:t>
      </w:r>
    </w:p>
    <w:p w14:paraId="150DC1DE" w14:textId="77777777" w:rsidR="00341A4E" w:rsidRPr="00C57EF0" w:rsidRDefault="00F51BB2" w:rsidP="00504860">
      <w:pPr>
        <w:numPr>
          <w:ilvl w:val="0"/>
          <w:numId w:val="41"/>
        </w:numPr>
        <w:spacing w:line="360" w:lineRule="auto"/>
        <w:rPr>
          <w:rFonts w:ascii="Calibri" w:hAnsi="Calibri" w:cs="Calibri"/>
        </w:rPr>
      </w:pPr>
      <w:r w:rsidRPr="00C57EF0">
        <w:rPr>
          <w:rFonts w:ascii="Calibri" w:hAnsi="Calibri" w:cs="Calibri"/>
        </w:rPr>
        <w:t xml:space="preserve">Sending children with medical conditions home frequently for reasons associated with their medical condition or prevent them from staying for normal school activities, including lunch, unless this is specified in their </w:t>
      </w:r>
      <w:r w:rsidR="00341A4E" w:rsidRPr="00C57EF0">
        <w:rPr>
          <w:rFonts w:ascii="Calibri" w:hAnsi="Calibri" w:cs="Calibri"/>
        </w:rPr>
        <w:t>ICHP.</w:t>
      </w:r>
    </w:p>
    <w:p w14:paraId="249AA6B5" w14:textId="4674F11B" w:rsidR="00FC6D07" w:rsidRDefault="00341A4E" w:rsidP="00504860">
      <w:pPr>
        <w:numPr>
          <w:ilvl w:val="0"/>
          <w:numId w:val="41"/>
        </w:numPr>
        <w:spacing w:line="360" w:lineRule="auto"/>
        <w:rPr>
          <w:rFonts w:ascii="Calibri" w:hAnsi="Calibri" w:cs="Calibri"/>
        </w:rPr>
      </w:pPr>
      <w:r w:rsidRPr="00C57EF0">
        <w:rPr>
          <w:rFonts w:ascii="Calibri" w:hAnsi="Calibri" w:cs="Calibri"/>
        </w:rPr>
        <w:lastRenderedPageBreak/>
        <w:t>Routinely require parents to attend the school to administer medication or provide medical support to their child including toileting issues. (There may be extenuating circumstances where this may have t</w:t>
      </w:r>
      <w:r w:rsidR="00FC6D07" w:rsidRPr="00C57EF0">
        <w:rPr>
          <w:rFonts w:ascii="Calibri" w:hAnsi="Calibri" w:cs="Calibri"/>
        </w:rPr>
        <w:t xml:space="preserve">o happen for </w:t>
      </w:r>
      <w:proofErr w:type="gramStart"/>
      <w:r w:rsidR="00FC6D07" w:rsidRPr="00C57EF0">
        <w:rPr>
          <w:rFonts w:ascii="Calibri" w:hAnsi="Calibri" w:cs="Calibri"/>
        </w:rPr>
        <w:t>a period of time</w:t>
      </w:r>
      <w:proofErr w:type="gramEnd"/>
      <w:r w:rsidR="00FC6D07" w:rsidRPr="00C57EF0">
        <w:rPr>
          <w:rFonts w:ascii="Calibri" w:hAnsi="Calibri" w:cs="Calibri"/>
        </w:rPr>
        <w:t>).</w:t>
      </w:r>
    </w:p>
    <w:p w14:paraId="0F52817D" w14:textId="6F4CE941" w:rsidR="005E30BB" w:rsidRPr="00CA335F" w:rsidRDefault="005E30BB" w:rsidP="00504860">
      <w:pPr>
        <w:numPr>
          <w:ilvl w:val="0"/>
          <w:numId w:val="41"/>
        </w:numPr>
        <w:spacing w:line="360" w:lineRule="auto"/>
        <w:rPr>
          <w:rFonts w:ascii="Calibri" w:hAnsi="Calibri" w:cs="Calibri"/>
        </w:rPr>
      </w:pPr>
      <w:r w:rsidRPr="00CA335F">
        <w:rPr>
          <w:rFonts w:ascii="Calibri" w:hAnsi="Calibri" w:cs="Calibri"/>
        </w:rPr>
        <w:t>Parents must send their child to school if they are deemed fit by a medical professional.</w:t>
      </w:r>
    </w:p>
    <w:p w14:paraId="53A64365" w14:textId="77777777" w:rsidR="004C7F60" w:rsidRPr="006C6DED" w:rsidRDefault="000D4C93" w:rsidP="004C7F60">
      <w:pPr>
        <w:rPr>
          <w:rFonts w:ascii="Calibri" w:hAnsi="Calibri" w:cs="Calibri"/>
          <w:b/>
          <w:sz w:val="40"/>
          <w:szCs w:val="40"/>
        </w:rPr>
      </w:pPr>
      <w:r w:rsidRPr="006C6DED">
        <w:rPr>
          <w:rFonts w:ascii="Calibri" w:hAnsi="Calibri" w:cs="Calibri"/>
          <w:b/>
          <w:sz w:val="36"/>
          <w:szCs w:val="36"/>
        </w:rPr>
        <w:t>Insurance</w:t>
      </w:r>
    </w:p>
    <w:p w14:paraId="3AB2981B" w14:textId="77777777" w:rsidR="004C7F60" w:rsidRPr="004C7F60" w:rsidRDefault="527102C7" w:rsidP="004C7F60">
      <w:pPr>
        <w:spacing w:line="360" w:lineRule="auto"/>
        <w:rPr>
          <w:rFonts w:ascii="Calibri" w:hAnsi="Calibri" w:cs="Calibri"/>
        </w:rPr>
      </w:pPr>
      <w:r w:rsidRPr="008B2EF2">
        <w:rPr>
          <w:rFonts w:ascii="Calibri" w:hAnsi="Calibri" w:cs="Calibri"/>
        </w:rPr>
        <w:t>Staff</w:t>
      </w:r>
      <w:r w:rsidRPr="527102C7">
        <w:rPr>
          <w:rFonts w:ascii="Calibri" w:hAnsi="Calibri" w:cs="Calibri"/>
        </w:rPr>
        <w:t xml:space="preserve"> who undertake responsibilities within this policy are covered by the school’s insurance. Full written insurance policy documents are available to be viewed by members of staff who are providing support to pupils with medical conditions. Those who wish to see the documents should contact the school office. </w:t>
      </w:r>
    </w:p>
    <w:p w14:paraId="4A0619C5" w14:textId="77777777" w:rsidR="00476E9F" w:rsidRPr="006C6DED" w:rsidRDefault="00476E9F" w:rsidP="00900AEB">
      <w:pPr>
        <w:widowControl w:val="0"/>
        <w:kinsoku w:val="0"/>
        <w:overflowPunct w:val="0"/>
        <w:spacing w:before="235" w:after="0" w:line="254" w:lineRule="exact"/>
        <w:textAlignment w:val="baseline"/>
        <w:rPr>
          <w:rFonts w:ascii="Calibri" w:hAnsi="Calibri" w:cs="Calibri"/>
          <w:b/>
          <w:spacing w:val="-1"/>
          <w:sz w:val="36"/>
          <w:szCs w:val="36"/>
        </w:rPr>
      </w:pPr>
      <w:r w:rsidRPr="006C6DED">
        <w:rPr>
          <w:rFonts w:ascii="Calibri" w:hAnsi="Calibri" w:cs="Calibri"/>
          <w:b/>
          <w:spacing w:val="-1"/>
          <w:sz w:val="36"/>
          <w:szCs w:val="36"/>
        </w:rPr>
        <w:t>Complaints</w:t>
      </w:r>
    </w:p>
    <w:p w14:paraId="31598CB5" w14:textId="743B9DEB" w:rsidR="00846CAC" w:rsidRPr="00C57EF0" w:rsidRDefault="00476E9F" w:rsidP="00B742DC">
      <w:pPr>
        <w:kinsoku w:val="0"/>
        <w:overflowPunct w:val="0"/>
        <w:spacing w:before="207" w:line="288" w:lineRule="exact"/>
        <w:ind w:right="648"/>
        <w:textAlignment w:val="baseline"/>
        <w:rPr>
          <w:rFonts w:ascii="Calibri" w:hAnsi="Calibri" w:cs="Calibri"/>
          <w:szCs w:val="24"/>
        </w:rPr>
      </w:pPr>
      <w:r w:rsidRPr="00C57EF0">
        <w:rPr>
          <w:rFonts w:ascii="Calibri" w:hAnsi="Calibri" w:cs="Calibri"/>
          <w:szCs w:val="24"/>
        </w:rPr>
        <w:t xml:space="preserve"> The details of how to make a complaint can be found in the </w:t>
      </w:r>
      <w:r w:rsidR="0037567A">
        <w:rPr>
          <w:rFonts w:ascii="Calibri" w:hAnsi="Calibri" w:cs="Calibri"/>
          <w:szCs w:val="24"/>
        </w:rPr>
        <w:t xml:space="preserve">Trusts </w:t>
      </w:r>
      <w:r w:rsidRPr="00C57EF0">
        <w:rPr>
          <w:rFonts w:ascii="Calibri" w:hAnsi="Calibri" w:cs="Calibri"/>
          <w:szCs w:val="24"/>
        </w:rPr>
        <w:t>Complaints Policy.</w:t>
      </w:r>
    </w:p>
    <w:p w14:paraId="1231BE67" w14:textId="19001B1F" w:rsidR="00393AD3" w:rsidRDefault="004A35E8" w:rsidP="009C2757">
      <w:pPr>
        <w:pStyle w:val="Heading1"/>
      </w:pPr>
      <w:r>
        <w:t xml:space="preserve">                           </w:t>
      </w:r>
      <w:bookmarkStart w:id="4" w:name="_Toc120080403"/>
      <w:bookmarkEnd w:id="0"/>
    </w:p>
    <w:p w14:paraId="4D235F1D" w14:textId="77777777" w:rsidR="009C2757" w:rsidRDefault="009C2757" w:rsidP="009C2757"/>
    <w:p w14:paraId="0EE53C13" w14:textId="77777777" w:rsidR="009C2757" w:rsidRDefault="009C2757" w:rsidP="009C2757"/>
    <w:p w14:paraId="70D17E6B" w14:textId="77777777" w:rsidR="009C2757" w:rsidRDefault="009C2757" w:rsidP="009C2757"/>
    <w:p w14:paraId="01DBDB74" w14:textId="77777777" w:rsidR="009C2757" w:rsidRDefault="009C2757" w:rsidP="009C2757"/>
    <w:p w14:paraId="165BC023" w14:textId="77777777" w:rsidR="009C2757" w:rsidRDefault="009C2757" w:rsidP="009C2757"/>
    <w:p w14:paraId="27D2B681" w14:textId="77777777" w:rsidR="009C2757" w:rsidRDefault="009C2757" w:rsidP="009C2757"/>
    <w:p w14:paraId="5B0E2BFA" w14:textId="77777777" w:rsidR="009C2757" w:rsidRDefault="009C2757" w:rsidP="009C2757"/>
    <w:p w14:paraId="7D937368" w14:textId="77777777" w:rsidR="009C2757" w:rsidRDefault="009C2757" w:rsidP="009C2757"/>
    <w:p w14:paraId="75113946" w14:textId="77777777" w:rsidR="009C2757" w:rsidRDefault="009C2757" w:rsidP="009C2757"/>
    <w:p w14:paraId="1504C2FD" w14:textId="77777777" w:rsidR="009C2757" w:rsidRDefault="009C2757" w:rsidP="009C2757"/>
    <w:p w14:paraId="417B25DF" w14:textId="77777777" w:rsidR="009C2757" w:rsidRDefault="009C2757" w:rsidP="009C2757"/>
    <w:p w14:paraId="46381356" w14:textId="77777777" w:rsidR="009C2757" w:rsidRPr="009C2757" w:rsidRDefault="009C2757" w:rsidP="009C2757"/>
    <w:p w14:paraId="36FEB5B0" w14:textId="77777777" w:rsidR="00393AD3" w:rsidRPr="00C57EF0" w:rsidRDefault="00393AD3" w:rsidP="004140D3">
      <w:pPr>
        <w:ind w:left="360"/>
        <w:rPr>
          <w:rFonts w:ascii="Calibri" w:hAnsi="Calibri" w:cs="Calibri"/>
          <w:szCs w:val="24"/>
        </w:rPr>
      </w:pPr>
    </w:p>
    <w:p w14:paraId="1933EC76" w14:textId="26F8A1DB" w:rsidR="00393AD3" w:rsidRPr="00C57EF0" w:rsidRDefault="00B95E5D" w:rsidP="006C6DED">
      <w:pPr>
        <w:pStyle w:val="Heading1"/>
      </w:pPr>
      <w:r>
        <w:lastRenderedPageBreak/>
        <w:t xml:space="preserve">                              </w:t>
      </w:r>
      <w:r w:rsidR="00393AD3" w:rsidRPr="00C57EF0">
        <w:t>Asthma Policy</w:t>
      </w:r>
    </w:p>
    <w:p w14:paraId="30D7AA69" w14:textId="77777777" w:rsidR="00393AD3" w:rsidRPr="00C57EF0" w:rsidRDefault="00393AD3" w:rsidP="004C7F60">
      <w:pPr>
        <w:autoSpaceDE w:val="0"/>
        <w:autoSpaceDN w:val="0"/>
        <w:adjustRightInd w:val="0"/>
        <w:spacing w:after="0"/>
        <w:rPr>
          <w:rFonts w:ascii="Calibri" w:hAnsi="Calibri" w:cs="Calibri"/>
          <w:b/>
          <w:bCs/>
          <w:color w:val="000000"/>
          <w:szCs w:val="24"/>
          <w:u w:val="single"/>
        </w:rPr>
      </w:pPr>
    </w:p>
    <w:p w14:paraId="2635E364" w14:textId="77777777" w:rsidR="00D328BE" w:rsidRPr="006C6DED" w:rsidRDefault="00624A15" w:rsidP="009266B2">
      <w:pPr>
        <w:pStyle w:val="Default"/>
        <w:rPr>
          <w:b/>
          <w:color w:val="auto"/>
          <w:sz w:val="36"/>
          <w:szCs w:val="36"/>
        </w:rPr>
      </w:pPr>
      <w:bookmarkStart w:id="5" w:name="_Toc369266778"/>
      <w:r w:rsidRPr="006C6DED">
        <w:rPr>
          <w:b/>
          <w:color w:val="auto"/>
          <w:sz w:val="36"/>
          <w:szCs w:val="36"/>
        </w:rPr>
        <w:t xml:space="preserve">Introduction </w:t>
      </w:r>
    </w:p>
    <w:p w14:paraId="7196D064" w14:textId="77777777" w:rsidR="009266B2" w:rsidRPr="004C7F60" w:rsidRDefault="009266B2" w:rsidP="009266B2">
      <w:pPr>
        <w:pStyle w:val="Default"/>
        <w:ind w:left="720"/>
        <w:rPr>
          <w:color w:val="auto"/>
          <w:sz w:val="32"/>
          <w:szCs w:val="32"/>
        </w:rPr>
      </w:pPr>
    </w:p>
    <w:p w14:paraId="060C3D63" w14:textId="77777777" w:rsidR="009266B2" w:rsidRPr="009862AA" w:rsidRDefault="00624A15" w:rsidP="00624A15">
      <w:pPr>
        <w:pStyle w:val="Default"/>
        <w:rPr>
          <w:color w:val="auto"/>
          <w:sz w:val="32"/>
          <w:szCs w:val="28"/>
        </w:rPr>
      </w:pPr>
      <w:r w:rsidRPr="00C57EF0">
        <w:rPr>
          <w:color w:val="auto"/>
          <w:szCs w:val="22"/>
        </w:rPr>
        <w:t xml:space="preserve">Asthma is a </w:t>
      </w:r>
      <w:r w:rsidR="00035FBC" w:rsidRPr="00C57EF0">
        <w:rPr>
          <w:color w:val="auto"/>
          <w:szCs w:val="22"/>
        </w:rPr>
        <w:t>life-threatening</w:t>
      </w:r>
      <w:r w:rsidRPr="00C57EF0">
        <w:rPr>
          <w:color w:val="auto"/>
          <w:szCs w:val="22"/>
        </w:rPr>
        <w:t xml:space="preserve"> condition which demands to be taken seriously. </w:t>
      </w:r>
      <w:r w:rsidR="00EC1541" w:rsidRPr="00C57EF0">
        <w:t xml:space="preserve">Having asthma should not impact on a child’s life, </w:t>
      </w:r>
      <w:proofErr w:type="gramStart"/>
      <w:r w:rsidR="00EC1541" w:rsidRPr="00C57EF0">
        <w:t>as long as</w:t>
      </w:r>
      <w:proofErr w:type="gramEnd"/>
      <w:r w:rsidR="00EC1541" w:rsidRPr="00C57EF0">
        <w:t xml:space="preserve"> they are compliant with their prescribed treatments and are supported by the adults who look after them. </w:t>
      </w:r>
    </w:p>
    <w:p w14:paraId="34FF1C98" w14:textId="77777777" w:rsidR="009266B2" w:rsidRDefault="009266B2" w:rsidP="00624A15">
      <w:pPr>
        <w:pStyle w:val="Default"/>
      </w:pPr>
    </w:p>
    <w:p w14:paraId="74393FA8" w14:textId="77777777" w:rsidR="00624A15" w:rsidRDefault="00624A15" w:rsidP="00624A15">
      <w:pPr>
        <w:pStyle w:val="Default"/>
        <w:rPr>
          <w:color w:val="auto"/>
          <w:szCs w:val="22"/>
        </w:rPr>
      </w:pPr>
      <w:r w:rsidRPr="009266B2">
        <w:rPr>
          <w:b/>
          <w:color w:val="auto"/>
          <w:szCs w:val="22"/>
        </w:rPr>
        <w:t>At school a child with asthma has the right to expect</w:t>
      </w:r>
      <w:r w:rsidRPr="00C57EF0">
        <w:rPr>
          <w:color w:val="auto"/>
          <w:szCs w:val="22"/>
        </w:rPr>
        <w:t xml:space="preserve">: </w:t>
      </w:r>
    </w:p>
    <w:p w14:paraId="6D072C0D" w14:textId="77777777" w:rsidR="009266B2" w:rsidRPr="00C57EF0" w:rsidRDefault="009266B2" w:rsidP="00624A15">
      <w:pPr>
        <w:pStyle w:val="Default"/>
        <w:rPr>
          <w:color w:val="auto"/>
          <w:szCs w:val="22"/>
        </w:rPr>
      </w:pPr>
    </w:p>
    <w:p w14:paraId="13B96577"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Immediate access to their inhaler </w:t>
      </w:r>
      <w:r w:rsidR="007A6C4D" w:rsidRPr="00C57EF0">
        <w:rPr>
          <w:color w:val="auto"/>
          <w:szCs w:val="22"/>
        </w:rPr>
        <w:t xml:space="preserve">which </w:t>
      </w:r>
      <w:r w:rsidRPr="00C57EF0">
        <w:rPr>
          <w:color w:val="auto"/>
          <w:szCs w:val="22"/>
        </w:rPr>
        <w:t xml:space="preserve">will be visible and accessible. </w:t>
      </w:r>
    </w:p>
    <w:p w14:paraId="48E7F9FE"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Appropriate support to fully participate in PE and all activities. </w:t>
      </w:r>
    </w:p>
    <w:p w14:paraId="64E24F79"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Help in catching up with lessons after time off school. </w:t>
      </w:r>
    </w:p>
    <w:p w14:paraId="4E7BDFB1" w14:textId="77777777" w:rsidR="00624A15" w:rsidRPr="00C57EF0" w:rsidRDefault="00624A15" w:rsidP="00D328BE">
      <w:pPr>
        <w:pStyle w:val="Default"/>
        <w:numPr>
          <w:ilvl w:val="0"/>
          <w:numId w:val="7"/>
        </w:numPr>
        <w:rPr>
          <w:color w:val="auto"/>
          <w:szCs w:val="22"/>
        </w:rPr>
      </w:pPr>
      <w:r w:rsidRPr="00C57EF0">
        <w:rPr>
          <w:color w:val="auto"/>
          <w:szCs w:val="22"/>
        </w:rPr>
        <w:t xml:space="preserve">An environment free of asthma triggers such as </w:t>
      </w:r>
      <w:r w:rsidR="00D328BE" w:rsidRPr="00C57EF0">
        <w:rPr>
          <w:color w:val="auto"/>
          <w:szCs w:val="22"/>
        </w:rPr>
        <w:t xml:space="preserve">excessive dust. </w:t>
      </w:r>
      <w:r w:rsidRPr="00C57EF0">
        <w:rPr>
          <w:color w:val="auto"/>
          <w:szCs w:val="22"/>
        </w:rPr>
        <w:t xml:space="preserve"> </w:t>
      </w:r>
    </w:p>
    <w:p w14:paraId="29D6B04F" w14:textId="77777777" w:rsidR="00624A15" w:rsidRPr="00C57EF0" w:rsidRDefault="00624A15" w:rsidP="00624A15">
      <w:pPr>
        <w:pStyle w:val="Default"/>
        <w:rPr>
          <w:color w:val="auto"/>
          <w:sz w:val="22"/>
          <w:szCs w:val="22"/>
        </w:rPr>
      </w:pPr>
      <w:r w:rsidRPr="00C57EF0">
        <w:rPr>
          <w:i/>
          <w:iCs/>
          <w:color w:val="auto"/>
          <w:sz w:val="22"/>
          <w:szCs w:val="22"/>
        </w:rPr>
        <w:t xml:space="preserve"> </w:t>
      </w:r>
    </w:p>
    <w:p w14:paraId="37DF562B" w14:textId="77777777" w:rsidR="00624A15" w:rsidRPr="006C6DED" w:rsidRDefault="00624A15" w:rsidP="00624A15">
      <w:pPr>
        <w:pStyle w:val="Default"/>
        <w:rPr>
          <w:b/>
          <w:color w:val="auto"/>
          <w:sz w:val="36"/>
          <w:szCs w:val="36"/>
        </w:rPr>
      </w:pPr>
      <w:r w:rsidRPr="006C6DED">
        <w:rPr>
          <w:b/>
          <w:color w:val="auto"/>
          <w:sz w:val="36"/>
          <w:szCs w:val="36"/>
        </w:rPr>
        <w:t xml:space="preserve">Aims </w:t>
      </w:r>
    </w:p>
    <w:p w14:paraId="48A21919" w14:textId="77777777" w:rsidR="009266B2" w:rsidRPr="00504860" w:rsidRDefault="009266B2" w:rsidP="00624A15">
      <w:pPr>
        <w:pStyle w:val="Default"/>
        <w:rPr>
          <w:rFonts w:ascii="Calibri Light" w:hAnsi="Calibri Light" w:cs="Calibri Light"/>
          <w:b/>
          <w:color w:val="2E74B5"/>
          <w:sz w:val="36"/>
          <w:szCs w:val="36"/>
        </w:rPr>
      </w:pPr>
    </w:p>
    <w:p w14:paraId="5662BB22" w14:textId="77777777" w:rsidR="00D328BE" w:rsidRPr="00C57EF0" w:rsidRDefault="00D328BE" w:rsidP="00624A15">
      <w:pPr>
        <w:pStyle w:val="Default"/>
        <w:rPr>
          <w:color w:val="auto"/>
          <w:szCs w:val="22"/>
        </w:rPr>
      </w:pPr>
      <w:r w:rsidRPr="00C57EF0">
        <w:rPr>
          <w:color w:val="auto"/>
          <w:szCs w:val="22"/>
        </w:rPr>
        <w:t>Hales Valley Trust</w:t>
      </w:r>
      <w:r w:rsidR="00624A15" w:rsidRPr="00C57EF0">
        <w:rPr>
          <w:color w:val="auto"/>
          <w:szCs w:val="22"/>
        </w:rPr>
        <w:t xml:space="preserve"> adopts this policy to ensure that pupi</w:t>
      </w:r>
      <w:r w:rsidRPr="00C57EF0">
        <w:rPr>
          <w:color w:val="auto"/>
          <w:szCs w:val="22"/>
        </w:rPr>
        <w:t>l’</w:t>
      </w:r>
      <w:r w:rsidR="00624A15" w:rsidRPr="00C57EF0">
        <w:rPr>
          <w:color w:val="auto"/>
          <w:szCs w:val="22"/>
        </w:rPr>
        <w:t xml:space="preserve">s individual health needs are met in line with the </w:t>
      </w:r>
      <w:r w:rsidRPr="00C57EF0">
        <w:rPr>
          <w:color w:val="auto"/>
          <w:szCs w:val="22"/>
        </w:rPr>
        <w:t xml:space="preserve">SEND Code of Practice 0-25, 2014. </w:t>
      </w:r>
    </w:p>
    <w:p w14:paraId="0A6959E7" w14:textId="77777777" w:rsidR="00624A15" w:rsidRPr="00C57EF0" w:rsidRDefault="00624A15" w:rsidP="00624A15">
      <w:pPr>
        <w:pStyle w:val="Default"/>
        <w:rPr>
          <w:color w:val="auto"/>
          <w:szCs w:val="22"/>
        </w:rPr>
      </w:pPr>
      <w:r w:rsidRPr="00C57EF0">
        <w:rPr>
          <w:color w:val="auto"/>
          <w:szCs w:val="22"/>
        </w:rPr>
        <w:t xml:space="preserve"> </w:t>
      </w:r>
    </w:p>
    <w:p w14:paraId="13C89F43" w14:textId="77777777" w:rsidR="00624A15" w:rsidRPr="00C57EF0" w:rsidRDefault="00624A15" w:rsidP="00624A15">
      <w:pPr>
        <w:pStyle w:val="Default"/>
        <w:rPr>
          <w:color w:val="auto"/>
          <w:szCs w:val="22"/>
        </w:rPr>
      </w:pPr>
      <w:r w:rsidRPr="009266B2">
        <w:rPr>
          <w:color w:val="auto"/>
          <w:szCs w:val="22"/>
        </w:rPr>
        <w:t xml:space="preserve">All </w:t>
      </w:r>
      <w:r w:rsidR="00D328BE" w:rsidRPr="009266B2">
        <w:rPr>
          <w:color w:val="auto"/>
          <w:szCs w:val="22"/>
        </w:rPr>
        <w:t>staff</w:t>
      </w:r>
      <w:r w:rsidR="009862AA">
        <w:rPr>
          <w:color w:val="auto"/>
          <w:szCs w:val="22"/>
        </w:rPr>
        <w:t xml:space="preserve"> </w:t>
      </w:r>
      <w:r w:rsidR="00D328BE" w:rsidRPr="00C57EF0">
        <w:rPr>
          <w:color w:val="auto"/>
          <w:szCs w:val="22"/>
        </w:rPr>
        <w:t xml:space="preserve">are </w:t>
      </w:r>
      <w:r w:rsidRPr="00C57EF0">
        <w:rPr>
          <w:color w:val="auto"/>
          <w:szCs w:val="22"/>
        </w:rPr>
        <w:t>made aware of the policy</w:t>
      </w:r>
      <w:r w:rsidR="00407635" w:rsidRPr="00C57EF0">
        <w:rPr>
          <w:color w:val="auto"/>
          <w:szCs w:val="22"/>
        </w:rPr>
        <w:t xml:space="preserve"> and receive annual training</w:t>
      </w:r>
      <w:r w:rsidR="00D328BE" w:rsidRPr="00C57EF0">
        <w:rPr>
          <w:color w:val="auto"/>
          <w:szCs w:val="22"/>
        </w:rPr>
        <w:t xml:space="preserve"> so that they are informed how</w:t>
      </w:r>
      <w:r w:rsidR="00FD1AE7" w:rsidRPr="00C57EF0">
        <w:rPr>
          <w:color w:val="auto"/>
          <w:szCs w:val="22"/>
        </w:rPr>
        <w:t xml:space="preserve"> to</w:t>
      </w:r>
      <w:r w:rsidR="00D328BE" w:rsidRPr="00C57EF0">
        <w:rPr>
          <w:color w:val="auto"/>
          <w:szCs w:val="22"/>
        </w:rPr>
        <w:t>:</w:t>
      </w:r>
    </w:p>
    <w:p w14:paraId="6BD18F9B" w14:textId="77777777" w:rsidR="00D328BE" w:rsidRPr="00C57EF0" w:rsidRDefault="00D328BE" w:rsidP="00624A15">
      <w:pPr>
        <w:pStyle w:val="Default"/>
        <w:rPr>
          <w:color w:val="auto"/>
          <w:szCs w:val="22"/>
        </w:rPr>
      </w:pPr>
    </w:p>
    <w:p w14:paraId="44DD30AB" w14:textId="77777777" w:rsidR="00407635" w:rsidRPr="00C57EF0" w:rsidRDefault="00407635" w:rsidP="00D328BE">
      <w:pPr>
        <w:pStyle w:val="Default"/>
        <w:numPr>
          <w:ilvl w:val="0"/>
          <w:numId w:val="7"/>
        </w:numPr>
        <w:spacing w:after="60"/>
        <w:rPr>
          <w:color w:val="auto"/>
          <w:szCs w:val="22"/>
        </w:rPr>
      </w:pPr>
      <w:r w:rsidRPr="00C57EF0">
        <w:rPr>
          <w:color w:val="auto"/>
          <w:szCs w:val="22"/>
        </w:rPr>
        <w:t xml:space="preserve">Understand their duty of care to children in the event of an emergency. </w:t>
      </w:r>
    </w:p>
    <w:p w14:paraId="4F147AEC" w14:textId="77777777" w:rsidR="00624A15" w:rsidRPr="00C57EF0" w:rsidRDefault="00FD1AE7" w:rsidP="00D328BE">
      <w:pPr>
        <w:pStyle w:val="Default"/>
        <w:numPr>
          <w:ilvl w:val="0"/>
          <w:numId w:val="7"/>
        </w:numPr>
        <w:spacing w:after="60"/>
        <w:rPr>
          <w:color w:val="auto"/>
          <w:szCs w:val="22"/>
        </w:rPr>
      </w:pPr>
      <w:r w:rsidRPr="00C57EF0">
        <w:rPr>
          <w:color w:val="auto"/>
          <w:szCs w:val="22"/>
        </w:rPr>
        <w:t>R</w:t>
      </w:r>
      <w:r w:rsidR="00624A15" w:rsidRPr="00C57EF0">
        <w:rPr>
          <w:color w:val="auto"/>
          <w:szCs w:val="22"/>
        </w:rPr>
        <w:t xml:space="preserve">ecognise the needs of all the children with asthma. </w:t>
      </w:r>
    </w:p>
    <w:p w14:paraId="2EF2E3C7" w14:textId="77777777" w:rsidR="00624A15" w:rsidRPr="00C57EF0" w:rsidRDefault="00FD1AE7" w:rsidP="00D328BE">
      <w:pPr>
        <w:pStyle w:val="Default"/>
        <w:numPr>
          <w:ilvl w:val="0"/>
          <w:numId w:val="7"/>
        </w:numPr>
        <w:spacing w:after="60"/>
        <w:rPr>
          <w:color w:val="auto"/>
          <w:szCs w:val="22"/>
        </w:rPr>
      </w:pPr>
      <w:r w:rsidRPr="00C57EF0">
        <w:rPr>
          <w:color w:val="auto"/>
          <w:szCs w:val="22"/>
        </w:rPr>
        <w:t>E</w:t>
      </w:r>
      <w:r w:rsidR="00624A15" w:rsidRPr="00C57EF0">
        <w:rPr>
          <w:color w:val="auto"/>
          <w:szCs w:val="22"/>
        </w:rPr>
        <w:t xml:space="preserve">nsure that children with asthma participate fully in all aspects of school life. </w:t>
      </w:r>
    </w:p>
    <w:p w14:paraId="06932A72" w14:textId="77777777" w:rsidR="00624A15" w:rsidRPr="00C57EF0" w:rsidRDefault="00FD1AE7" w:rsidP="00D328BE">
      <w:pPr>
        <w:pStyle w:val="Default"/>
        <w:numPr>
          <w:ilvl w:val="0"/>
          <w:numId w:val="7"/>
        </w:numPr>
        <w:spacing w:after="60"/>
        <w:rPr>
          <w:color w:val="auto"/>
          <w:szCs w:val="22"/>
        </w:rPr>
      </w:pPr>
      <w:r w:rsidRPr="00C57EF0">
        <w:rPr>
          <w:color w:val="auto"/>
          <w:szCs w:val="22"/>
        </w:rPr>
        <w:t>R</w:t>
      </w:r>
      <w:r w:rsidR="00624A15" w:rsidRPr="00C57EF0">
        <w:rPr>
          <w:color w:val="auto"/>
          <w:szCs w:val="22"/>
        </w:rPr>
        <w:t>ecognise that immediate access to the chil</w:t>
      </w:r>
      <w:r w:rsidR="00D328BE" w:rsidRPr="00C57EF0">
        <w:rPr>
          <w:color w:val="auto"/>
          <w:szCs w:val="22"/>
        </w:rPr>
        <w:t>d’</w:t>
      </w:r>
      <w:r w:rsidR="00624A15" w:rsidRPr="00C57EF0">
        <w:rPr>
          <w:color w:val="auto"/>
          <w:szCs w:val="22"/>
        </w:rPr>
        <w:t xml:space="preserve">s inhaler is vital. </w:t>
      </w:r>
    </w:p>
    <w:p w14:paraId="3B5BDF7C" w14:textId="77777777" w:rsidR="00624A15" w:rsidRPr="00C57EF0" w:rsidRDefault="00FD1AE7" w:rsidP="00D328BE">
      <w:pPr>
        <w:pStyle w:val="Default"/>
        <w:numPr>
          <w:ilvl w:val="0"/>
          <w:numId w:val="7"/>
        </w:numPr>
        <w:rPr>
          <w:color w:val="auto"/>
          <w:szCs w:val="22"/>
        </w:rPr>
      </w:pPr>
      <w:r w:rsidRPr="00C57EF0">
        <w:rPr>
          <w:color w:val="auto"/>
          <w:szCs w:val="22"/>
        </w:rPr>
        <w:t>M</w:t>
      </w:r>
      <w:r w:rsidR="00624A15" w:rsidRPr="00C57EF0">
        <w:rPr>
          <w:color w:val="auto"/>
          <w:szCs w:val="22"/>
        </w:rPr>
        <w:t xml:space="preserve">aintain a high level of awareness throughout the school regarding all named pupils and their needs. </w:t>
      </w:r>
    </w:p>
    <w:p w14:paraId="238601FE" w14:textId="77777777" w:rsidR="00624A15" w:rsidRPr="00C57EF0" w:rsidRDefault="00624A15" w:rsidP="00624A15">
      <w:pPr>
        <w:pStyle w:val="Default"/>
        <w:rPr>
          <w:color w:val="auto"/>
          <w:sz w:val="22"/>
          <w:szCs w:val="22"/>
        </w:rPr>
      </w:pPr>
    </w:p>
    <w:p w14:paraId="0E0287E3" w14:textId="77777777" w:rsidR="00624A15" w:rsidRPr="006C6DED" w:rsidRDefault="009266B2" w:rsidP="00624A15">
      <w:pPr>
        <w:pStyle w:val="Default"/>
        <w:rPr>
          <w:b/>
          <w:color w:val="auto"/>
          <w:sz w:val="36"/>
          <w:szCs w:val="36"/>
        </w:rPr>
      </w:pPr>
      <w:r w:rsidRPr="006C6DED">
        <w:rPr>
          <w:b/>
          <w:color w:val="auto"/>
          <w:sz w:val="36"/>
          <w:szCs w:val="36"/>
        </w:rPr>
        <w:t>Guidance</w:t>
      </w:r>
    </w:p>
    <w:p w14:paraId="365A350B" w14:textId="77777777" w:rsidR="00624A15" w:rsidRPr="00C57EF0" w:rsidRDefault="00624A15" w:rsidP="00624A15">
      <w:pPr>
        <w:pStyle w:val="Default"/>
        <w:rPr>
          <w:color w:val="auto"/>
          <w:szCs w:val="22"/>
        </w:rPr>
      </w:pPr>
      <w:proofErr w:type="gramStart"/>
      <w:r w:rsidRPr="00C57EF0">
        <w:rPr>
          <w:color w:val="auto"/>
          <w:szCs w:val="22"/>
        </w:rPr>
        <w:t>In order to</w:t>
      </w:r>
      <w:proofErr w:type="gramEnd"/>
      <w:r w:rsidRPr="00C57EF0">
        <w:rPr>
          <w:color w:val="auto"/>
          <w:szCs w:val="22"/>
        </w:rPr>
        <w:t xml:space="preserve"> achieve these aims, the following guidance should be carried out:</w:t>
      </w:r>
    </w:p>
    <w:p w14:paraId="0F3CABC7" w14:textId="77777777" w:rsidR="00D328BE" w:rsidRPr="00C57EF0" w:rsidRDefault="00D328BE" w:rsidP="00624A15">
      <w:pPr>
        <w:pStyle w:val="Default"/>
        <w:rPr>
          <w:color w:val="auto"/>
          <w:szCs w:val="22"/>
        </w:rPr>
      </w:pPr>
    </w:p>
    <w:p w14:paraId="53D05A7C" w14:textId="55544E92" w:rsidR="00FD1AE7" w:rsidRPr="00C57EF0" w:rsidRDefault="527102C7" w:rsidP="527102C7">
      <w:pPr>
        <w:pStyle w:val="Default"/>
        <w:numPr>
          <w:ilvl w:val="0"/>
          <w:numId w:val="7"/>
        </w:numPr>
        <w:spacing w:after="60"/>
        <w:rPr>
          <w:color w:val="auto"/>
        </w:rPr>
      </w:pPr>
      <w:r w:rsidRPr="527102C7">
        <w:rPr>
          <w:color w:val="auto"/>
        </w:rPr>
        <w:t>All staff are given basic awareness training about asthma and the use of an inhaler. This training will be updated annually by the School Nurse</w:t>
      </w:r>
      <w:r w:rsidR="00041992">
        <w:rPr>
          <w:color w:val="auto"/>
        </w:rPr>
        <w:t>.</w:t>
      </w:r>
    </w:p>
    <w:p w14:paraId="2987E4DD" w14:textId="77777777" w:rsidR="004C7F60" w:rsidRDefault="527102C7" w:rsidP="527102C7">
      <w:pPr>
        <w:pStyle w:val="Default"/>
        <w:numPr>
          <w:ilvl w:val="0"/>
          <w:numId w:val="7"/>
        </w:numPr>
        <w:spacing w:after="60"/>
        <w:rPr>
          <w:color w:val="auto"/>
        </w:rPr>
      </w:pPr>
      <w:r w:rsidRPr="527102C7">
        <w:rPr>
          <w:color w:val="auto"/>
        </w:rPr>
        <w:t xml:space="preserve">All staff have a clear understanding of the procedure to follow when a child has an asthma attack. </w:t>
      </w:r>
    </w:p>
    <w:p w14:paraId="196663D2" w14:textId="77777777" w:rsidR="00780A8F" w:rsidRPr="009266B2" w:rsidRDefault="527102C7" w:rsidP="527102C7">
      <w:pPr>
        <w:pStyle w:val="Default"/>
        <w:numPr>
          <w:ilvl w:val="0"/>
          <w:numId w:val="7"/>
        </w:numPr>
        <w:spacing w:after="60"/>
        <w:rPr>
          <w:color w:val="auto"/>
        </w:rPr>
      </w:pPr>
      <w:r w:rsidRPr="527102C7">
        <w:rPr>
          <w:color w:val="auto"/>
          <w:sz w:val="22"/>
          <w:szCs w:val="22"/>
        </w:rPr>
        <w:lastRenderedPageBreak/>
        <w:t>I</w:t>
      </w:r>
      <w:r w:rsidRPr="527102C7">
        <w:rPr>
          <w:color w:val="auto"/>
        </w:rPr>
        <w:t xml:space="preserve">nhalers for children </w:t>
      </w:r>
      <w:proofErr w:type="gramStart"/>
      <w:r w:rsidRPr="527102C7">
        <w:rPr>
          <w:color w:val="auto"/>
        </w:rPr>
        <w:t>are accessible at all times</w:t>
      </w:r>
      <w:proofErr w:type="gramEnd"/>
      <w:r w:rsidRPr="527102C7">
        <w:rPr>
          <w:color w:val="auto"/>
        </w:rPr>
        <w:t xml:space="preserve">. Inhalers to be kept in their classrooms clearly labelled, either in the classroom </w:t>
      </w:r>
      <w:r w:rsidRPr="008B2EF2">
        <w:rPr>
          <w:color w:val="auto"/>
        </w:rPr>
        <w:t>grab bags</w:t>
      </w:r>
      <w:r w:rsidRPr="527102C7">
        <w:rPr>
          <w:color w:val="auto"/>
        </w:rPr>
        <w:t xml:space="preserve"> or be close to the child at the site of the lesson if the child is taking part in physical activity. </w:t>
      </w:r>
    </w:p>
    <w:p w14:paraId="1079DCD7" w14:textId="77777777" w:rsidR="00624A15" w:rsidRPr="00041992" w:rsidRDefault="527102C7" w:rsidP="527102C7">
      <w:pPr>
        <w:pStyle w:val="Default"/>
        <w:numPr>
          <w:ilvl w:val="0"/>
          <w:numId w:val="7"/>
        </w:numPr>
        <w:spacing w:after="60"/>
        <w:rPr>
          <w:color w:val="auto"/>
        </w:rPr>
      </w:pPr>
      <w:r w:rsidRPr="527102C7">
        <w:rPr>
          <w:color w:val="auto"/>
        </w:rPr>
        <w:t xml:space="preserve">Risk assessments are carried out for the school setting and when children go on trips or residential visits. Inhalers are taken on all school trips and children noted in the risk </w:t>
      </w:r>
      <w:r w:rsidRPr="00041992">
        <w:rPr>
          <w:color w:val="auto"/>
        </w:rPr>
        <w:t xml:space="preserve">assessment. </w:t>
      </w:r>
    </w:p>
    <w:p w14:paraId="7FE29681" w14:textId="6FF9AE52" w:rsidR="00624A15" w:rsidRPr="00C57EF0" w:rsidRDefault="527102C7" w:rsidP="527102C7">
      <w:pPr>
        <w:pStyle w:val="Default"/>
        <w:numPr>
          <w:ilvl w:val="0"/>
          <w:numId w:val="7"/>
        </w:numPr>
        <w:spacing w:after="60"/>
        <w:rPr>
          <w:color w:val="auto"/>
        </w:rPr>
      </w:pPr>
      <w:r w:rsidRPr="00041992">
        <w:rPr>
          <w:color w:val="auto"/>
        </w:rPr>
        <w:t xml:space="preserve">The school maintains a register of asthmatics with </w:t>
      </w:r>
      <w:proofErr w:type="gramStart"/>
      <w:r w:rsidRPr="00041992">
        <w:rPr>
          <w:color w:val="auto"/>
        </w:rPr>
        <w:t>up to date</w:t>
      </w:r>
      <w:proofErr w:type="gramEnd"/>
      <w:r w:rsidRPr="00041992">
        <w:rPr>
          <w:color w:val="auto"/>
        </w:rPr>
        <w:t xml:space="preserve"> medical details which is kept in the Health Room</w:t>
      </w:r>
      <w:r w:rsidR="00096099" w:rsidRPr="00041992">
        <w:rPr>
          <w:color w:val="auto"/>
        </w:rPr>
        <w:t xml:space="preserve"> </w:t>
      </w:r>
      <w:r w:rsidR="00096099" w:rsidRPr="00041992">
        <w:rPr>
          <w:b/>
          <w:color w:val="auto"/>
        </w:rPr>
        <w:t>This will be different for each school</w:t>
      </w:r>
      <w:r w:rsidRPr="00041992">
        <w:rPr>
          <w:color w:val="auto"/>
        </w:rPr>
        <w:t>. Asthma care plans are completed. These are shared with relevant staff and kept in the Health Room and classroom</w:t>
      </w:r>
      <w:r w:rsidRPr="008B2EF2">
        <w:rPr>
          <w:color w:val="auto"/>
        </w:rPr>
        <w:t xml:space="preserve"> grab bags</w:t>
      </w:r>
      <w:r w:rsidRPr="527102C7">
        <w:rPr>
          <w:color w:val="auto"/>
        </w:rPr>
        <w:t xml:space="preserve">. </w:t>
      </w:r>
    </w:p>
    <w:p w14:paraId="2D947F6A"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Upon completion of a child’s details for the asthma register, parents/carers may give permission to use the emergency inhalers kept in school. </w:t>
      </w:r>
    </w:p>
    <w:p w14:paraId="50CBEBE5" w14:textId="77777777" w:rsidR="00624A15" w:rsidRPr="008B2EF2" w:rsidRDefault="527102C7" w:rsidP="527102C7">
      <w:pPr>
        <w:pStyle w:val="Default"/>
        <w:numPr>
          <w:ilvl w:val="0"/>
          <w:numId w:val="7"/>
        </w:numPr>
        <w:spacing w:after="60"/>
        <w:rPr>
          <w:color w:val="auto"/>
        </w:rPr>
      </w:pPr>
      <w:r w:rsidRPr="527102C7">
        <w:rPr>
          <w:color w:val="auto"/>
        </w:rPr>
        <w:t>Emergency inhalers are kept</w:t>
      </w:r>
      <w:r w:rsidRPr="527102C7">
        <w:rPr>
          <w:strike/>
          <w:color w:val="auto"/>
        </w:rPr>
        <w:t xml:space="preserve"> </w:t>
      </w:r>
      <w:r w:rsidRPr="008B2EF2">
        <w:rPr>
          <w:color w:val="auto"/>
        </w:rPr>
        <w:t>at locations around the school</w:t>
      </w:r>
      <w:r w:rsidRPr="527102C7">
        <w:rPr>
          <w:color w:val="auto"/>
        </w:rPr>
        <w:t xml:space="preserve"> and </w:t>
      </w:r>
      <w:r w:rsidRPr="008B2EF2">
        <w:rPr>
          <w:color w:val="auto"/>
        </w:rPr>
        <w:t>monitored by the First Aid Co-ordinator termly.</w:t>
      </w:r>
    </w:p>
    <w:p w14:paraId="79EEB486" w14:textId="77777777" w:rsidR="00624A15" w:rsidRPr="00C57EF0" w:rsidRDefault="527102C7" w:rsidP="527102C7">
      <w:pPr>
        <w:pStyle w:val="Default"/>
        <w:numPr>
          <w:ilvl w:val="0"/>
          <w:numId w:val="7"/>
        </w:numPr>
        <w:spacing w:after="60"/>
        <w:rPr>
          <w:color w:val="auto"/>
        </w:rPr>
      </w:pPr>
      <w:r w:rsidRPr="527102C7">
        <w:rPr>
          <w:color w:val="auto"/>
        </w:rPr>
        <w:t xml:space="preserve">The First Aid Co-ordinator will ensure that at the start of each term, staff check that inhalers are a) in school and b) in date. However, it is ultimately the parent’s/carer’s responsibility to ensure that in date inhalers are in school. </w:t>
      </w:r>
    </w:p>
    <w:p w14:paraId="5B08B5D1" w14:textId="77777777" w:rsidR="00624A15" w:rsidRPr="00C57EF0" w:rsidRDefault="00624A15" w:rsidP="00624A15">
      <w:pPr>
        <w:pStyle w:val="Default"/>
        <w:rPr>
          <w:color w:val="auto"/>
          <w:sz w:val="22"/>
          <w:szCs w:val="22"/>
        </w:rPr>
      </w:pPr>
    </w:p>
    <w:p w14:paraId="66D06E03" w14:textId="77777777" w:rsidR="00624A15" w:rsidRPr="006C6DED" w:rsidRDefault="527102C7" w:rsidP="527102C7">
      <w:pPr>
        <w:pStyle w:val="Default"/>
        <w:rPr>
          <w:b/>
          <w:bCs/>
          <w:color w:val="auto"/>
          <w:sz w:val="36"/>
          <w:szCs w:val="36"/>
        </w:rPr>
      </w:pPr>
      <w:r w:rsidRPr="006C6DED">
        <w:rPr>
          <w:b/>
          <w:bCs/>
          <w:color w:val="auto"/>
          <w:sz w:val="36"/>
          <w:szCs w:val="36"/>
        </w:rPr>
        <w:t xml:space="preserve">Management of Asthma in School </w:t>
      </w:r>
    </w:p>
    <w:p w14:paraId="16DEB4AB" w14:textId="77777777" w:rsidR="004C7F60" w:rsidRPr="00C57EF0" w:rsidRDefault="004C7F60" w:rsidP="00624A15">
      <w:pPr>
        <w:pStyle w:val="Default"/>
        <w:rPr>
          <w:color w:val="auto"/>
          <w:sz w:val="28"/>
          <w:szCs w:val="28"/>
        </w:rPr>
      </w:pPr>
    </w:p>
    <w:p w14:paraId="2BCA6C52" w14:textId="77777777" w:rsidR="00624A15" w:rsidRPr="00C57EF0" w:rsidRDefault="527102C7" w:rsidP="527102C7">
      <w:pPr>
        <w:pStyle w:val="Default"/>
        <w:numPr>
          <w:ilvl w:val="0"/>
          <w:numId w:val="7"/>
        </w:numPr>
        <w:spacing w:after="60"/>
        <w:rPr>
          <w:color w:val="auto"/>
        </w:rPr>
      </w:pPr>
      <w:r w:rsidRPr="527102C7">
        <w:rPr>
          <w:color w:val="auto"/>
        </w:rPr>
        <w:t xml:space="preserve">Early administration of the correct reliever treatment, usually a blue inhaler, will cause </w:t>
      </w:r>
      <w:proofErr w:type="gramStart"/>
      <w:r w:rsidRPr="527102C7">
        <w:rPr>
          <w:color w:val="auto"/>
        </w:rPr>
        <w:t>the majority of</w:t>
      </w:r>
      <w:proofErr w:type="gramEnd"/>
      <w:r w:rsidRPr="527102C7">
        <w:rPr>
          <w:color w:val="auto"/>
        </w:rPr>
        <w:t xml:space="preserve"> attacks to be completely resolved. </w:t>
      </w:r>
    </w:p>
    <w:p w14:paraId="6328F0C2" w14:textId="77777777" w:rsidR="00624A15" w:rsidRPr="00C57EF0" w:rsidRDefault="527102C7" w:rsidP="527102C7">
      <w:pPr>
        <w:pStyle w:val="Default"/>
        <w:numPr>
          <w:ilvl w:val="0"/>
          <w:numId w:val="7"/>
        </w:numPr>
        <w:spacing w:after="60"/>
        <w:rPr>
          <w:color w:val="auto"/>
        </w:rPr>
      </w:pPr>
      <w:r w:rsidRPr="527102C7">
        <w:rPr>
          <w:color w:val="auto"/>
        </w:rPr>
        <w:t>Parents/carers should supply a</w:t>
      </w:r>
      <w:r w:rsidRPr="527102C7">
        <w:rPr>
          <w:strike/>
          <w:color w:val="auto"/>
        </w:rPr>
        <w:t xml:space="preserve"> </w:t>
      </w:r>
      <w:r w:rsidRPr="008B2EF2">
        <w:rPr>
          <w:color w:val="auto"/>
        </w:rPr>
        <w:t>prescribed</w:t>
      </w:r>
      <w:r w:rsidRPr="527102C7">
        <w:rPr>
          <w:color w:val="auto"/>
        </w:rPr>
        <w:t xml:space="preserve"> inhaler and a spacer device. </w:t>
      </w:r>
    </w:p>
    <w:p w14:paraId="79EA80FE" w14:textId="1E57172D" w:rsidR="00624A15" w:rsidRPr="00C57EF0" w:rsidRDefault="527102C7" w:rsidP="527102C7">
      <w:pPr>
        <w:pStyle w:val="Default"/>
        <w:numPr>
          <w:ilvl w:val="0"/>
          <w:numId w:val="7"/>
        </w:numPr>
        <w:spacing w:after="60"/>
        <w:rPr>
          <w:color w:val="auto"/>
        </w:rPr>
      </w:pPr>
      <w:r w:rsidRPr="527102C7">
        <w:rPr>
          <w:color w:val="auto"/>
        </w:rPr>
        <w:t xml:space="preserve">Parents/carers </w:t>
      </w:r>
      <w:r w:rsidRPr="008B2EF2">
        <w:rPr>
          <w:color w:val="auto"/>
        </w:rPr>
        <w:t>must complete a care plan</w:t>
      </w:r>
      <w:r w:rsidRPr="527102C7">
        <w:rPr>
          <w:color w:val="auto"/>
        </w:rPr>
        <w:t xml:space="preserve">, which is kept in the </w:t>
      </w:r>
      <w:r w:rsidRPr="00041992">
        <w:rPr>
          <w:color w:val="auto"/>
        </w:rPr>
        <w:t>Health Room</w:t>
      </w:r>
      <w:r w:rsidRPr="527102C7">
        <w:rPr>
          <w:color w:val="auto"/>
        </w:rPr>
        <w:t xml:space="preserve"> </w:t>
      </w:r>
      <w:r w:rsidRPr="008B2EF2">
        <w:rPr>
          <w:color w:val="auto"/>
        </w:rPr>
        <w:t>and classroom grab bag, outlining</w:t>
      </w:r>
      <w:r w:rsidRPr="527102C7">
        <w:rPr>
          <w:color w:val="auto"/>
        </w:rPr>
        <w:t xml:space="preserve"> the treatment needed in an attack. The child is then put onto the Asthma Register. </w:t>
      </w:r>
    </w:p>
    <w:p w14:paraId="5F544BC4" w14:textId="77777777" w:rsidR="00624A15" w:rsidRPr="00C57EF0" w:rsidRDefault="527102C7" w:rsidP="527102C7">
      <w:pPr>
        <w:pStyle w:val="Default"/>
        <w:numPr>
          <w:ilvl w:val="0"/>
          <w:numId w:val="7"/>
        </w:numPr>
        <w:spacing w:after="60"/>
        <w:rPr>
          <w:color w:val="auto"/>
        </w:rPr>
      </w:pPr>
      <w:r w:rsidRPr="527102C7">
        <w:rPr>
          <w:color w:val="auto"/>
        </w:rPr>
        <w:t xml:space="preserve">Parents/carers should notify the school of any changes in the treatment. Details are evaluated by the school annually. </w:t>
      </w:r>
    </w:p>
    <w:p w14:paraId="790BC9C0" w14:textId="77777777" w:rsidR="00624A15" w:rsidRPr="00C57EF0" w:rsidRDefault="527102C7" w:rsidP="527102C7">
      <w:pPr>
        <w:pStyle w:val="Default"/>
        <w:numPr>
          <w:ilvl w:val="0"/>
          <w:numId w:val="7"/>
        </w:numPr>
        <w:spacing w:after="60"/>
        <w:rPr>
          <w:color w:val="auto"/>
        </w:rPr>
      </w:pPr>
      <w:r w:rsidRPr="527102C7">
        <w:rPr>
          <w:color w:val="auto"/>
        </w:rPr>
        <w:t xml:space="preserve">All </w:t>
      </w:r>
      <w:r w:rsidRPr="008B2EF2">
        <w:rPr>
          <w:color w:val="auto"/>
        </w:rPr>
        <w:t>staff</w:t>
      </w:r>
      <w:r w:rsidRPr="527102C7">
        <w:rPr>
          <w:color w:val="auto"/>
        </w:rPr>
        <w:t xml:space="preserve"> must be aware of the children in their class with asthma and their treatment. </w:t>
      </w:r>
    </w:p>
    <w:p w14:paraId="1942CF25" w14:textId="77777777" w:rsidR="00624A15" w:rsidRPr="00C57EF0" w:rsidRDefault="527102C7" w:rsidP="527102C7">
      <w:pPr>
        <w:pStyle w:val="Default"/>
        <w:numPr>
          <w:ilvl w:val="0"/>
          <w:numId w:val="7"/>
        </w:numPr>
        <w:spacing w:after="60"/>
        <w:rPr>
          <w:color w:val="auto"/>
        </w:rPr>
      </w:pPr>
      <w:r w:rsidRPr="527102C7">
        <w:rPr>
          <w:color w:val="auto"/>
        </w:rPr>
        <w:t xml:space="preserve">Staff should remind pupils whose asthma is triggered by exercise to take their inhaler before the lesson, if </w:t>
      </w:r>
      <w:r w:rsidRPr="008B2EF2">
        <w:rPr>
          <w:color w:val="auto"/>
        </w:rPr>
        <w:t>stated in their care plan</w:t>
      </w:r>
      <w:r w:rsidRPr="527102C7">
        <w:rPr>
          <w:color w:val="auto"/>
        </w:rPr>
        <w:t xml:space="preserve">. Each child’s inhaler must be prescribed and kept at the site of the lesson. </w:t>
      </w:r>
    </w:p>
    <w:p w14:paraId="542544EB" w14:textId="77777777" w:rsidR="00624A15" w:rsidRPr="00C57EF0" w:rsidRDefault="527102C7" w:rsidP="527102C7">
      <w:pPr>
        <w:pStyle w:val="Default"/>
        <w:numPr>
          <w:ilvl w:val="0"/>
          <w:numId w:val="7"/>
        </w:numPr>
        <w:spacing w:after="60"/>
        <w:rPr>
          <w:color w:val="auto"/>
        </w:rPr>
      </w:pPr>
      <w:r w:rsidRPr="527102C7">
        <w:rPr>
          <w:color w:val="auto"/>
        </w:rPr>
        <w:t>If a child needs to use their inhaler during the lesson they will be encouraged to do so. Staff must check if a spacer is</w:t>
      </w:r>
      <w:r w:rsidRPr="527102C7">
        <w:rPr>
          <w:strike/>
          <w:color w:val="auto"/>
        </w:rPr>
        <w:t xml:space="preserve"> </w:t>
      </w:r>
      <w:r w:rsidRPr="527102C7">
        <w:rPr>
          <w:color w:val="auto"/>
        </w:rPr>
        <w:t>a</w:t>
      </w:r>
      <w:r w:rsidRPr="008B2EF2">
        <w:rPr>
          <w:color w:val="auto"/>
        </w:rPr>
        <w:t>vailable and follow the care plan</w:t>
      </w:r>
    </w:p>
    <w:p w14:paraId="04916C43" w14:textId="58A168C3" w:rsidR="004C7F60" w:rsidRDefault="527102C7" w:rsidP="527102C7">
      <w:pPr>
        <w:pStyle w:val="Default"/>
        <w:numPr>
          <w:ilvl w:val="0"/>
          <w:numId w:val="7"/>
        </w:numPr>
        <w:rPr>
          <w:color w:val="auto"/>
        </w:rPr>
      </w:pPr>
      <w:r w:rsidRPr="527102C7">
        <w:rPr>
          <w:color w:val="auto"/>
        </w:rPr>
        <w:t xml:space="preserve">If a child uses their inhaler in school, parents or carers will be informed so they can monitor usage. </w:t>
      </w:r>
    </w:p>
    <w:p w14:paraId="433CED1D" w14:textId="2B743795" w:rsidR="00096099" w:rsidRPr="00B70BAE" w:rsidRDefault="00096099" w:rsidP="527102C7">
      <w:pPr>
        <w:pStyle w:val="Default"/>
        <w:numPr>
          <w:ilvl w:val="0"/>
          <w:numId w:val="7"/>
        </w:numPr>
        <w:rPr>
          <w:color w:val="auto"/>
        </w:rPr>
      </w:pPr>
      <w:r w:rsidRPr="00B70BAE">
        <w:rPr>
          <w:color w:val="auto"/>
        </w:rPr>
        <w:t xml:space="preserve">Staff will monitor usage of an inhaler, if they feel the child is needing it regularly, this will be passed to the appropriate member of staff to notify parents to seek an asthma review with a medical professional </w:t>
      </w:r>
    </w:p>
    <w:p w14:paraId="0AD9C6F4" w14:textId="77777777" w:rsidR="004C7F60" w:rsidRDefault="004C7F60" w:rsidP="004C7F60">
      <w:pPr>
        <w:pStyle w:val="Default"/>
        <w:rPr>
          <w:color w:val="auto"/>
          <w:szCs w:val="22"/>
        </w:rPr>
      </w:pPr>
    </w:p>
    <w:p w14:paraId="4B1F511A" w14:textId="77777777" w:rsidR="009266B2" w:rsidRPr="00096099" w:rsidRDefault="009266B2" w:rsidP="004C7F60">
      <w:pPr>
        <w:pStyle w:val="Default"/>
        <w:rPr>
          <w:vanish/>
          <w:color w:val="auto"/>
          <w:szCs w:val="22"/>
          <w:specVanish/>
        </w:rPr>
      </w:pPr>
    </w:p>
    <w:p w14:paraId="65F9C3DC" w14:textId="24851650" w:rsidR="00842AD5" w:rsidRDefault="00096099" w:rsidP="004C7F60">
      <w:pPr>
        <w:pStyle w:val="Default"/>
        <w:rPr>
          <w:color w:val="auto"/>
          <w:szCs w:val="22"/>
        </w:rPr>
      </w:pPr>
      <w:r>
        <w:rPr>
          <w:color w:val="auto"/>
          <w:szCs w:val="22"/>
        </w:rPr>
        <w:t xml:space="preserve"> </w:t>
      </w:r>
    </w:p>
    <w:p w14:paraId="5023141B" w14:textId="77777777" w:rsidR="00842AD5" w:rsidRDefault="00842AD5" w:rsidP="004C7F60">
      <w:pPr>
        <w:pStyle w:val="Default"/>
        <w:rPr>
          <w:color w:val="auto"/>
          <w:szCs w:val="22"/>
        </w:rPr>
      </w:pPr>
    </w:p>
    <w:p w14:paraId="694416AD" w14:textId="77777777" w:rsidR="00624A15" w:rsidRPr="006C6DED" w:rsidRDefault="00624A15" w:rsidP="004C7F60">
      <w:pPr>
        <w:pStyle w:val="Default"/>
        <w:rPr>
          <w:b/>
          <w:color w:val="auto"/>
          <w:sz w:val="36"/>
          <w:szCs w:val="36"/>
        </w:rPr>
      </w:pPr>
      <w:r w:rsidRPr="006C6DED">
        <w:rPr>
          <w:b/>
          <w:color w:val="auto"/>
          <w:sz w:val="36"/>
          <w:szCs w:val="36"/>
        </w:rPr>
        <w:t xml:space="preserve">In the </w:t>
      </w:r>
      <w:r w:rsidR="00035FBC" w:rsidRPr="006C6DED">
        <w:rPr>
          <w:b/>
          <w:color w:val="auto"/>
          <w:sz w:val="36"/>
          <w:szCs w:val="36"/>
        </w:rPr>
        <w:t>E</w:t>
      </w:r>
      <w:r w:rsidRPr="006C6DED">
        <w:rPr>
          <w:b/>
          <w:color w:val="auto"/>
          <w:sz w:val="36"/>
          <w:szCs w:val="36"/>
        </w:rPr>
        <w:t xml:space="preserve">vent of an </w:t>
      </w:r>
      <w:r w:rsidR="00035FBC" w:rsidRPr="006C6DED">
        <w:rPr>
          <w:b/>
          <w:color w:val="auto"/>
          <w:sz w:val="36"/>
          <w:szCs w:val="36"/>
        </w:rPr>
        <w:t>A</w:t>
      </w:r>
      <w:r w:rsidRPr="006C6DED">
        <w:rPr>
          <w:b/>
          <w:color w:val="auto"/>
          <w:sz w:val="36"/>
          <w:szCs w:val="36"/>
        </w:rPr>
        <w:t xml:space="preserve">sthma </w:t>
      </w:r>
      <w:r w:rsidR="00035FBC" w:rsidRPr="006C6DED">
        <w:rPr>
          <w:b/>
          <w:color w:val="auto"/>
          <w:sz w:val="36"/>
          <w:szCs w:val="36"/>
        </w:rPr>
        <w:t>A</w:t>
      </w:r>
      <w:r w:rsidRPr="006C6DED">
        <w:rPr>
          <w:b/>
          <w:color w:val="auto"/>
          <w:sz w:val="36"/>
          <w:szCs w:val="36"/>
        </w:rPr>
        <w:t xml:space="preserve">ttack </w:t>
      </w:r>
    </w:p>
    <w:p w14:paraId="1F3B1409" w14:textId="77777777" w:rsidR="00121109" w:rsidRPr="00C57EF0" w:rsidRDefault="00121109" w:rsidP="00624A15">
      <w:pPr>
        <w:pStyle w:val="Default"/>
        <w:rPr>
          <w:color w:val="auto"/>
          <w:sz w:val="28"/>
          <w:szCs w:val="28"/>
        </w:rPr>
      </w:pPr>
    </w:p>
    <w:p w14:paraId="41D3E094" w14:textId="77777777" w:rsidR="00BF0A86" w:rsidRPr="00BF0A86" w:rsidRDefault="527102C7" w:rsidP="527102C7">
      <w:pPr>
        <w:rPr>
          <w:rFonts w:ascii="Calibri Light" w:hAnsi="Calibri Light" w:cs="Calibri Light"/>
          <w:b/>
          <w:bCs/>
          <w:sz w:val="40"/>
          <w:szCs w:val="40"/>
        </w:rPr>
      </w:pPr>
      <w:r w:rsidRPr="008B2EF2">
        <w:rPr>
          <w:rFonts w:ascii="Calibri Light" w:hAnsi="Calibri Light" w:cs="Calibri Light"/>
          <w:b/>
          <w:bCs/>
          <w:sz w:val="40"/>
          <w:szCs w:val="40"/>
        </w:rPr>
        <w:t xml:space="preserve">* </w:t>
      </w:r>
      <w:r w:rsidRPr="006C6DED">
        <w:rPr>
          <w:rFonts w:ascii="Calibri" w:hAnsi="Calibri" w:cs="Calibri"/>
          <w:b/>
          <w:bCs/>
          <w:sz w:val="36"/>
          <w:szCs w:val="36"/>
        </w:rPr>
        <w:t>Please follow the child’s care plan</w:t>
      </w:r>
    </w:p>
    <w:p w14:paraId="562C75D1" w14:textId="77777777" w:rsidR="004C7F60" w:rsidRPr="00C57EF0" w:rsidRDefault="004C7F60" w:rsidP="00624A15">
      <w:pPr>
        <w:pStyle w:val="Default"/>
        <w:rPr>
          <w:color w:val="auto"/>
          <w:sz w:val="28"/>
          <w:szCs w:val="28"/>
        </w:rPr>
      </w:pPr>
    </w:p>
    <w:p w14:paraId="2560E86A" w14:textId="77777777" w:rsidR="00AB4EFC" w:rsidRPr="00C57EF0" w:rsidRDefault="527102C7" w:rsidP="527102C7">
      <w:pPr>
        <w:pStyle w:val="Default"/>
        <w:numPr>
          <w:ilvl w:val="0"/>
          <w:numId w:val="7"/>
        </w:numPr>
        <w:spacing w:after="60"/>
        <w:rPr>
          <w:color w:val="auto"/>
        </w:rPr>
      </w:pPr>
      <w:r w:rsidRPr="527102C7">
        <w:rPr>
          <w:color w:val="auto"/>
        </w:rPr>
        <w:t xml:space="preserve">After the attack and as soon as they feel better, the child can return to normal school activities, </w:t>
      </w:r>
      <w:r w:rsidRPr="008B2EF2">
        <w:rPr>
          <w:color w:val="auto"/>
        </w:rPr>
        <w:t>if able to do so</w:t>
      </w:r>
      <w:r w:rsidRPr="527102C7">
        <w:rPr>
          <w:color w:val="auto"/>
        </w:rPr>
        <w:t>.</w:t>
      </w:r>
    </w:p>
    <w:p w14:paraId="0B4CB26C" w14:textId="77777777" w:rsidR="00AB4EFC" w:rsidRPr="00C57EF0" w:rsidRDefault="527102C7" w:rsidP="527102C7">
      <w:pPr>
        <w:pStyle w:val="Default"/>
        <w:numPr>
          <w:ilvl w:val="0"/>
          <w:numId w:val="7"/>
        </w:numPr>
        <w:spacing w:after="60"/>
        <w:rPr>
          <w:color w:val="auto"/>
        </w:rPr>
      </w:pPr>
      <w:r w:rsidRPr="527102C7">
        <w:rPr>
          <w:color w:val="auto"/>
        </w:rPr>
        <w:t xml:space="preserve">The child’s parents/carers must be informed of the attack. </w:t>
      </w:r>
    </w:p>
    <w:p w14:paraId="34CE88D7" w14:textId="77777777" w:rsidR="00AB4EFC" w:rsidRPr="008B2EF2" w:rsidRDefault="527102C7" w:rsidP="527102C7">
      <w:pPr>
        <w:pStyle w:val="Default"/>
        <w:numPr>
          <w:ilvl w:val="0"/>
          <w:numId w:val="7"/>
        </w:numPr>
        <w:rPr>
          <w:color w:val="auto"/>
        </w:rPr>
      </w:pPr>
      <w:r w:rsidRPr="527102C7">
        <w:rPr>
          <w:color w:val="auto"/>
        </w:rPr>
        <w:t xml:space="preserve">If a child has </w:t>
      </w:r>
      <w:r w:rsidRPr="008B2EF2">
        <w:rPr>
          <w:color w:val="auto"/>
        </w:rPr>
        <w:t>an</w:t>
      </w:r>
      <w:r w:rsidRPr="527102C7">
        <w:rPr>
          <w:color w:val="auto"/>
        </w:rPr>
        <w:t xml:space="preserve"> attack and NO personal inhaler is at school, the emergency inhaler will be </w:t>
      </w:r>
      <w:proofErr w:type="gramStart"/>
      <w:r w:rsidRPr="527102C7">
        <w:rPr>
          <w:color w:val="auto"/>
        </w:rPr>
        <w:t>used</w:t>
      </w:r>
      <w:proofErr w:type="gramEnd"/>
      <w:r w:rsidRPr="527102C7">
        <w:rPr>
          <w:color w:val="auto"/>
        </w:rPr>
        <w:t xml:space="preserve"> and the parents/carers will be contacted. If parents fail to provide a personal inhaler, the school nurse should then be informed. </w:t>
      </w:r>
      <w:r w:rsidRPr="008B2EF2">
        <w:rPr>
          <w:color w:val="auto"/>
        </w:rPr>
        <w:t>The child may only use the emergency inhaler if we have prior permission to do so and they are on the school’s asthma register.</w:t>
      </w:r>
    </w:p>
    <w:p w14:paraId="664355AD" w14:textId="77777777" w:rsidR="00AB4EFC" w:rsidRPr="00C57EF0" w:rsidRDefault="00AB4EFC" w:rsidP="00AB4EFC">
      <w:pPr>
        <w:pStyle w:val="Default"/>
        <w:rPr>
          <w:color w:val="auto"/>
          <w:sz w:val="22"/>
          <w:szCs w:val="22"/>
        </w:rPr>
      </w:pPr>
    </w:p>
    <w:p w14:paraId="7228D599" w14:textId="77777777" w:rsidR="00AB4EFC" w:rsidRPr="006C6DED" w:rsidRDefault="527102C7" w:rsidP="527102C7">
      <w:pPr>
        <w:pStyle w:val="Default"/>
        <w:rPr>
          <w:b/>
          <w:bCs/>
          <w:color w:val="auto"/>
          <w:sz w:val="36"/>
          <w:szCs w:val="36"/>
        </w:rPr>
      </w:pPr>
      <w:r w:rsidRPr="006C6DED">
        <w:rPr>
          <w:b/>
          <w:bCs/>
          <w:color w:val="auto"/>
          <w:sz w:val="36"/>
          <w:szCs w:val="36"/>
        </w:rPr>
        <w:t xml:space="preserve">In an Emergency Situation </w:t>
      </w:r>
    </w:p>
    <w:p w14:paraId="1A965116" w14:textId="77777777" w:rsidR="004C7F60" w:rsidRDefault="004C7F60" w:rsidP="00AB4EFC">
      <w:pPr>
        <w:pStyle w:val="Default"/>
        <w:rPr>
          <w:color w:val="auto"/>
          <w:sz w:val="22"/>
          <w:szCs w:val="22"/>
        </w:rPr>
      </w:pPr>
    </w:p>
    <w:p w14:paraId="1BC506B2" w14:textId="77777777" w:rsidR="00AB4EFC" w:rsidRPr="00237894" w:rsidRDefault="00AB4EFC" w:rsidP="00AB4EFC">
      <w:pPr>
        <w:pStyle w:val="Default"/>
        <w:rPr>
          <w:b/>
          <w:color w:val="auto"/>
          <w:sz w:val="22"/>
          <w:szCs w:val="22"/>
        </w:rPr>
      </w:pPr>
      <w:r w:rsidRPr="00237894">
        <w:rPr>
          <w:b/>
          <w:color w:val="auto"/>
          <w:sz w:val="22"/>
          <w:szCs w:val="22"/>
        </w:rPr>
        <w:t xml:space="preserve">Call the ambulance </w:t>
      </w:r>
      <w:proofErr w:type="gramStart"/>
      <w:r w:rsidRPr="00237894">
        <w:rPr>
          <w:b/>
          <w:color w:val="auto"/>
          <w:sz w:val="22"/>
          <w:szCs w:val="22"/>
        </w:rPr>
        <w:t>if:-</w:t>
      </w:r>
      <w:proofErr w:type="gramEnd"/>
      <w:r w:rsidRPr="00237894">
        <w:rPr>
          <w:b/>
          <w:color w:val="auto"/>
          <w:sz w:val="22"/>
          <w:szCs w:val="22"/>
        </w:rPr>
        <w:t xml:space="preserve"> </w:t>
      </w:r>
    </w:p>
    <w:p w14:paraId="7DF4E37C" w14:textId="77777777" w:rsidR="00AB4EFC" w:rsidRPr="00C57EF0" w:rsidRDefault="00AB4EFC" w:rsidP="00AB4EFC">
      <w:pPr>
        <w:autoSpaceDE w:val="0"/>
        <w:autoSpaceDN w:val="0"/>
        <w:adjustRightInd w:val="0"/>
        <w:spacing w:before="0" w:after="0"/>
        <w:rPr>
          <w:rFonts w:ascii="Calibri" w:hAnsi="Calibri" w:cs="Calibri"/>
          <w:color w:val="000000"/>
          <w:szCs w:val="24"/>
        </w:rPr>
      </w:pPr>
    </w:p>
    <w:p w14:paraId="0BB3CFB6" w14:textId="77777777" w:rsidR="00AB4EFC" w:rsidRPr="00C57EF0"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 xml:space="preserve">The reliever has NO effect after 5-10 minutes. </w:t>
      </w:r>
    </w:p>
    <w:p w14:paraId="42712E68" w14:textId="77777777" w:rsidR="00AB4EFC" w:rsidRPr="00C57EF0"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 xml:space="preserve">The child is either distressed or unable to talk. </w:t>
      </w:r>
    </w:p>
    <w:p w14:paraId="08CA977C" w14:textId="77777777" w:rsidR="00AB4EFC" w:rsidRPr="00C57EF0"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The child is getting exhausted.</w:t>
      </w:r>
    </w:p>
    <w:p w14:paraId="7FECABC0" w14:textId="77777777" w:rsidR="00AB4EFC"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 xml:space="preserve">You have any doubts at all about their condition. </w:t>
      </w:r>
    </w:p>
    <w:p w14:paraId="70275783" w14:textId="77777777" w:rsidR="00237894" w:rsidRPr="008B2EF2" w:rsidRDefault="527102C7" w:rsidP="527102C7">
      <w:pPr>
        <w:numPr>
          <w:ilvl w:val="0"/>
          <w:numId w:val="50"/>
        </w:numPr>
        <w:autoSpaceDE w:val="0"/>
        <w:autoSpaceDN w:val="0"/>
        <w:adjustRightInd w:val="0"/>
        <w:spacing w:before="0" w:after="83"/>
        <w:rPr>
          <w:rFonts w:ascii="Calibri" w:hAnsi="Calibri" w:cs="Calibri"/>
          <w:color w:val="000000"/>
        </w:rPr>
      </w:pPr>
      <w:r w:rsidRPr="008B2EF2">
        <w:rPr>
          <w:rFonts w:ascii="Calibri" w:hAnsi="Calibri" w:cs="Calibri"/>
          <w:color w:val="000000" w:themeColor="text1"/>
        </w:rPr>
        <w:t>The child becomes unresponsive</w:t>
      </w:r>
    </w:p>
    <w:p w14:paraId="7062B617" w14:textId="77777777" w:rsidR="00BE0C76" w:rsidRPr="008B2EF2" w:rsidRDefault="527102C7" w:rsidP="527102C7">
      <w:pPr>
        <w:autoSpaceDE w:val="0"/>
        <w:autoSpaceDN w:val="0"/>
        <w:adjustRightInd w:val="0"/>
        <w:spacing w:before="0" w:after="0"/>
        <w:ind w:left="360"/>
        <w:jc w:val="center"/>
        <w:rPr>
          <w:rFonts w:ascii="Calibri" w:hAnsi="Calibri" w:cs="Calibri"/>
          <w:b/>
          <w:bCs/>
          <w:color w:val="000000"/>
        </w:rPr>
      </w:pPr>
      <w:r w:rsidRPr="527102C7">
        <w:rPr>
          <w:rFonts w:ascii="Calibri" w:hAnsi="Calibri" w:cs="Calibri"/>
          <w:b/>
          <w:bCs/>
          <w:color w:val="000000" w:themeColor="text1"/>
        </w:rPr>
        <w:t xml:space="preserve">Continue to give the inhaler 1 puff every </w:t>
      </w:r>
      <w:r w:rsidRPr="00C1204D">
        <w:rPr>
          <w:rFonts w:ascii="Calibri" w:hAnsi="Calibri" w:cs="Calibri"/>
          <w:b/>
          <w:bCs/>
          <w:color w:val="000000" w:themeColor="text1"/>
        </w:rPr>
        <w:t>minute</w:t>
      </w:r>
      <w:r w:rsidRPr="527102C7">
        <w:rPr>
          <w:rFonts w:ascii="Calibri" w:hAnsi="Calibri" w:cs="Calibri"/>
          <w:b/>
          <w:bCs/>
          <w:color w:val="000000" w:themeColor="text1"/>
        </w:rPr>
        <w:t xml:space="preserve"> </w:t>
      </w:r>
      <w:r w:rsidRPr="008B2EF2">
        <w:rPr>
          <w:rFonts w:ascii="Calibri" w:hAnsi="Calibri" w:cs="Calibri"/>
          <w:b/>
          <w:bCs/>
          <w:color w:val="000000" w:themeColor="text1"/>
        </w:rPr>
        <w:t>(every 30 to 60 seconds)</w:t>
      </w:r>
      <w:r w:rsidRPr="527102C7">
        <w:rPr>
          <w:rFonts w:ascii="Calibri" w:hAnsi="Calibri" w:cs="Calibri"/>
          <w:b/>
          <w:bCs/>
          <w:color w:val="000000" w:themeColor="text1"/>
        </w:rPr>
        <w:t xml:space="preserve"> until help arrives. </w:t>
      </w:r>
    </w:p>
    <w:p w14:paraId="44FB30F8" w14:textId="77777777" w:rsidR="00BE0C76" w:rsidRPr="00C57EF0" w:rsidRDefault="00BE0C76" w:rsidP="527102C7">
      <w:pPr>
        <w:autoSpaceDE w:val="0"/>
        <w:autoSpaceDN w:val="0"/>
        <w:adjustRightInd w:val="0"/>
        <w:spacing w:before="0" w:after="0"/>
        <w:ind w:left="360"/>
        <w:jc w:val="center"/>
        <w:rPr>
          <w:rFonts w:ascii="Calibri" w:hAnsi="Calibri" w:cs="Calibri"/>
          <w:color w:val="000000"/>
        </w:rPr>
      </w:pPr>
    </w:p>
    <w:p w14:paraId="5FF9D255" w14:textId="77777777" w:rsidR="00AB4EFC" w:rsidRPr="00237894" w:rsidRDefault="00AB4EFC" w:rsidP="00951B31">
      <w:pPr>
        <w:pStyle w:val="Default"/>
        <w:ind w:left="360"/>
        <w:rPr>
          <w:b/>
          <w:color w:val="auto"/>
          <w:szCs w:val="22"/>
        </w:rPr>
      </w:pPr>
      <w:r w:rsidRPr="00237894">
        <w:rPr>
          <w:b/>
          <w:color w:val="auto"/>
          <w:szCs w:val="22"/>
        </w:rPr>
        <w:t>In the event of a child needing to go to hospital:</w:t>
      </w:r>
    </w:p>
    <w:p w14:paraId="1DA6542E" w14:textId="77777777" w:rsidR="004C7F60" w:rsidRPr="00C57EF0" w:rsidRDefault="004C7F60" w:rsidP="00951B31">
      <w:pPr>
        <w:pStyle w:val="Default"/>
        <w:ind w:left="360"/>
        <w:rPr>
          <w:color w:val="auto"/>
          <w:szCs w:val="22"/>
        </w:rPr>
      </w:pPr>
    </w:p>
    <w:p w14:paraId="6D320439" w14:textId="77777777" w:rsidR="00AB4EFC" w:rsidRDefault="00F0562A" w:rsidP="00504860">
      <w:pPr>
        <w:pStyle w:val="Default"/>
        <w:numPr>
          <w:ilvl w:val="0"/>
          <w:numId w:val="62"/>
        </w:numPr>
      </w:pPr>
      <w:r w:rsidRPr="00C57EF0">
        <w:t>Hales Valley schools</w:t>
      </w:r>
      <w:r w:rsidR="00AB4EFC" w:rsidRPr="00C57EF0">
        <w:t xml:space="preserve"> has procedures in place for a copy of the child’s health care plan to be sent to the emergency care setting with the pupil. On occasions when this is not possible, the form is sent or the information on it is communicated to the hospital as soon as possible</w:t>
      </w:r>
      <w:r w:rsidR="00951B31" w:rsidRPr="00C57EF0">
        <w:t>.</w:t>
      </w:r>
    </w:p>
    <w:p w14:paraId="3041E394" w14:textId="77777777" w:rsidR="004C7F60" w:rsidRPr="00C57EF0" w:rsidRDefault="004C7F60" w:rsidP="004C7F60">
      <w:pPr>
        <w:pStyle w:val="Default"/>
        <w:ind w:left="720"/>
      </w:pPr>
    </w:p>
    <w:p w14:paraId="722B00AE" w14:textId="7BF7D300" w:rsidR="00CA51E3" w:rsidRPr="008B2EF2" w:rsidRDefault="00AB4EFC" w:rsidP="008B2EF2">
      <w:pPr>
        <w:pStyle w:val="Default"/>
        <w:numPr>
          <w:ilvl w:val="0"/>
          <w:numId w:val="50"/>
        </w:numPr>
        <w:rPr>
          <w:b/>
          <w:i/>
          <w:color w:val="2E74B5"/>
        </w:rPr>
      </w:pPr>
      <w:r w:rsidRPr="00C57EF0">
        <w:t>If a child needs to be taken to hospital, a member of staff will always accompany them and will stay with them until a parent arrives. The scho</w:t>
      </w:r>
      <w:r w:rsidR="00951B31" w:rsidRPr="00C57EF0">
        <w:t>ol will try</w:t>
      </w:r>
      <w:r w:rsidRPr="00C57EF0">
        <w:t xml:space="preserve"> to ensure that the staff member will be one the child knows</w:t>
      </w:r>
      <w:r w:rsidR="00951B31" w:rsidRPr="00C57EF0">
        <w:t>.</w:t>
      </w:r>
      <w:r w:rsidRPr="00C57EF0">
        <w:t xml:space="preserve"> </w:t>
      </w:r>
    </w:p>
    <w:p w14:paraId="7E1B3FD6" w14:textId="77777777" w:rsidR="00121109" w:rsidRPr="0037567A" w:rsidRDefault="00AB4EFC" w:rsidP="006C6DED">
      <w:pPr>
        <w:pStyle w:val="Heading2"/>
      </w:pPr>
      <w:r w:rsidRPr="0037567A">
        <w:t xml:space="preserve">Safety and Hygiene Issues </w:t>
      </w:r>
    </w:p>
    <w:p w14:paraId="2561ED64" w14:textId="3363F14B" w:rsidR="00AB4EFC" w:rsidRPr="009B16EF" w:rsidRDefault="527102C7" w:rsidP="527102C7">
      <w:pPr>
        <w:pStyle w:val="Default"/>
        <w:numPr>
          <w:ilvl w:val="0"/>
          <w:numId w:val="51"/>
        </w:numPr>
        <w:rPr>
          <w:rFonts w:eastAsia="Calibri"/>
          <w:color w:val="auto"/>
        </w:rPr>
      </w:pPr>
      <w:r w:rsidRPr="527102C7">
        <w:rPr>
          <w:color w:val="auto"/>
        </w:rPr>
        <w:t>The drug in the blue inhalers which is used to relieve symptoms is very safe and cannot do any harm if given too much.</w:t>
      </w:r>
    </w:p>
    <w:p w14:paraId="5E1A553B" w14:textId="0CE75B6F" w:rsidR="00AB4EFC" w:rsidRPr="009B16EF" w:rsidRDefault="527102C7" w:rsidP="527102C7">
      <w:pPr>
        <w:pStyle w:val="Default"/>
        <w:numPr>
          <w:ilvl w:val="0"/>
          <w:numId w:val="51"/>
        </w:numPr>
        <w:rPr>
          <w:color w:val="auto"/>
        </w:rPr>
      </w:pPr>
      <w:r w:rsidRPr="527102C7">
        <w:rPr>
          <w:color w:val="auto"/>
        </w:rPr>
        <w:t xml:space="preserve"> No harm will come to a non-asthmatic child that takes an</w:t>
      </w:r>
      <w:r w:rsidRPr="00C1204D">
        <w:rPr>
          <w:color w:val="auto"/>
        </w:rPr>
        <w:t xml:space="preserve"> </w:t>
      </w:r>
      <w:r w:rsidR="00AB4EFC" w:rsidRPr="00C1204D">
        <w:rPr>
          <w:color w:val="auto"/>
        </w:rPr>
        <w:t>inhaler</w:t>
      </w:r>
    </w:p>
    <w:p w14:paraId="24A8B31E" w14:textId="6D669F55" w:rsidR="00AB4EFC" w:rsidRPr="0037567A" w:rsidRDefault="00AB4EFC" w:rsidP="527102C7">
      <w:pPr>
        <w:pStyle w:val="Default"/>
        <w:numPr>
          <w:ilvl w:val="0"/>
          <w:numId w:val="51"/>
        </w:numPr>
        <w:rPr>
          <w:color w:val="auto"/>
        </w:rPr>
      </w:pPr>
      <w:r w:rsidRPr="00C1204D">
        <w:rPr>
          <w:color w:val="auto"/>
        </w:rPr>
        <w:lastRenderedPageBreak/>
        <w:t>T</w:t>
      </w:r>
      <w:r w:rsidR="00D63790" w:rsidRPr="00C1204D">
        <w:t>o</w:t>
      </w:r>
      <w:r w:rsidR="00D63790" w:rsidRPr="0037567A">
        <w:t xml:space="preserve"> avoid possible risk of cross-infection, the plastic spacer should not be reused. See link </w:t>
      </w:r>
      <w:r w:rsidR="00D63790" w:rsidRPr="0037567A">
        <w:rPr>
          <w:position w:val="10"/>
          <w:sz w:val="13"/>
          <w:szCs w:val="13"/>
        </w:rPr>
        <w:t xml:space="preserve">  </w:t>
      </w:r>
      <w:hyperlink r:id="rId13">
        <w:r w:rsidR="00D63790" w:rsidRPr="0037567A">
          <w:rPr>
            <w:color w:val="0000FF"/>
            <w:sz w:val="20"/>
            <w:szCs w:val="20"/>
            <w:u w:val="single" w:color="0000FF"/>
          </w:rPr>
          <w:t>https://www.gov.uk/government/publications/emergency-asthma-inhalers-for-use-in-schools</w:t>
        </w:r>
      </w:hyperlink>
    </w:p>
    <w:p w14:paraId="42C6D796" w14:textId="77777777" w:rsidR="00D63790" w:rsidRPr="009B16EF" w:rsidRDefault="00D63790" w:rsidP="00D63790">
      <w:pPr>
        <w:pStyle w:val="Default"/>
        <w:ind w:left="720"/>
        <w:rPr>
          <w:color w:val="auto"/>
          <w:szCs w:val="22"/>
          <w:highlight w:val="cyan"/>
        </w:rPr>
      </w:pPr>
    </w:p>
    <w:p w14:paraId="486169E2" w14:textId="77777777" w:rsidR="00121109" w:rsidRPr="008B2EF2" w:rsidRDefault="527102C7" w:rsidP="527102C7">
      <w:pPr>
        <w:pStyle w:val="Default"/>
        <w:numPr>
          <w:ilvl w:val="0"/>
          <w:numId w:val="51"/>
        </w:numPr>
        <w:rPr>
          <w:color w:val="auto"/>
        </w:rPr>
      </w:pPr>
      <w:r w:rsidRPr="008B2EF2">
        <w:rPr>
          <w:color w:val="auto"/>
        </w:rPr>
        <w:t>Child’s personal spacer must be washed after use and replaced every 12 months.</w:t>
      </w:r>
    </w:p>
    <w:p w14:paraId="6E1831B3" w14:textId="77777777" w:rsidR="00237894" w:rsidRDefault="00237894" w:rsidP="00AB4EFC">
      <w:pPr>
        <w:pStyle w:val="Default"/>
        <w:rPr>
          <w:color w:val="auto"/>
          <w:szCs w:val="22"/>
        </w:rPr>
      </w:pPr>
    </w:p>
    <w:p w14:paraId="56B069B5" w14:textId="77777777" w:rsidR="00AB4EFC" w:rsidRPr="006C6DED" w:rsidRDefault="004C3F86" w:rsidP="00AB4EFC">
      <w:pPr>
        <w:pStyle w:val="Default"/>
        <w:rPr>
          <w:b/>
          <w:color w:val="auto"/>
          <w:sz w:val="36"/>
          <w:szCs w:val="36"/>
        </w:rPr>
      </w:pPr>
      <w:r w:rsidRPr="006C6DED">
        <w:rPr>
          <w:b/>
          <w:color w:val="auto"/>
          <w:sz w:val="36"/>
          <w:szCs w:val="36"/>
        </w:rPr>
        <w:t xml:space="preserve">Administration of Medicines </w:t>
      </w:r>
    </w:p>
    <w:p w14:paraId="54E11D2A" w14:textId="77777777" w:rsidR="004C7F60" w:rsidRPr="00C57EF0" w:rsidRDefault="004C7F60" w:rsidP="00AB4EFC">
      <w:pPr>
        <w:pStyle w:val="Default"/>
        <w:rPr>
          <w:color w:val="auto"/>
          <w:szCs w:val="22"/>
        </w:rPr>
      </w:pPr>
    </w:p>
    <w:p w14:paraId="5739C7CB" w14:textId="77777777" w:rsidR="00AB4EFC" w:rsidRPr="00C57EF0" w:rsidRDefault="00AB4EFC" w:rsidP="00AB4EFC">
      <w:pPr>
        <w:pStyle w:val="Default"/>
      </w:pPr>
      <w:r w:rsidRPr="00C57EF0">
        <w:t>Hales Valley Trust has clear guidance on the administration of medicines</w:t>
      </w:r>
      <w:r w:rsidR="006C547D">
        <w:t>.</w:t>
      </w:r>
      <w:r w:rsidRPr="00C57EF0">
        <w:t xml:space="preserve"> </w:t>
      </w:r>
    </w:p>
    <w:p w14:paraId="31126E5D" w14:textId="77777777" w:rsidR="00237894" w:rsidRDefault="00237894" w:rsidP="00AB4EFC">
      <w:pPr>
        <w:pStyle w:val="Default"/>
      </w:pPr>
    </w:p>
    <w:p w14:paraId="677D2F5A" w14:textId="77777777" w:rsidR="00AB4EFC" w:rsidRPr="006C6DED" w:rsidRDefault="004C3F86" w:rsidP="00AB4EFC">
      <w:pPr>
        <w:pStyle w:val="Default"/>
        <w:rPr>
          <w:b/>
          <w:color w:val="auto"/>
          <w:sz w:val="36"/>
          <w:szCs w:val="36"/>
        </w:rPr>
      </w:pPr>
      <w:r w:rsidRPr="006C6DED">
        <w:rPr>
          <w:b/>
          <w:color w:val="auto"/>
          <w:sz w:val="36"/>
          <w:szCs w:val="36"/>
        </w:rPr>
        <w:t>Reliever M</w:t>
      </w:r>
      <w:r w:rsidR="00AB4EFC" w:rsidRPr="006C6DED">
        <w:rPr>
          <w:b/>
          <w:color w:val="auto"/>
          <w:sz w:val="36"/>
          <w:szCs w:val="36"/>
        </w:rPr>
        <w:t xml:space="preserve">edicines </w:t>
      </w:r>
    </w:p>
    <w:p w14:paraId="2DE403A5" w14:textId="77777777" w:rsidR="004C7F60" w:rsidRPr="00C57EF0" w:rsidRDefault="004C7F60" w:rsidP="00AB4EFC">
      <w:pPr>
        <w:pStyle w:val="Default"/>
        <w:rPr>
          <w:sz w:val="28"/>
          <w:szCs w:val="28"/>
        </w:rPr>
      </w:pPr>
    </w:p>
    <w:p w14:paraId="58C96C0A" w14:textId="77777777" w:rsidR="00AB4EFC" w:rsidRPr="00C57EF0" w:rsidRDefault="00AB4EFC" w:rsidP="00504860">
      <w:pPr>
        <w:pStyle w:val="Default"/>
        <w:numPr>
          <w:ilvl w:val="0"/>
          <w:numId w:val="55"/>
        </w:numPr>
      </w:pPr>
      <w:r w:rsidRPr="00C57EF0">
        <w:t>All children with asthma have easy access to their reliever medicines</w:t>
      </w:r>
      <w:r w:rsidR="004C3F86" w:rsidRPr="00C57EF0">
        <w:t>.</w:t>
      </w:r>
      <w:r w:rsidRPr="00C57EF0">
        <w:t xml:space="preserve"> </w:t>
      </w:r>
    </w:p>
    <w:p w14:paraId="500D2234" w14:textId="77777777" w:rsidR="00AB4EFC" w:rsidRPr="00C57EF0" w:rsidRDefault="00AB4EFC" w:rsidP="00504860">
      <w:pPr>
        <w:pStyle w:val="Default"/>
        <w:numPr>
          <w:ilvl w:val="0"/>
          <w:numId w:val="55"/>
        </w:numPr>
      </w:pPr>
      <w:r w:rsidRPr="00C57EF0">
        <w:t xml:space="preserve">All staff have been informed through training that they are required, under common law duty of care, to act like any reasonably prudent parent. In </w:t>
      </w:r>
      <w:proofErr w:type="gramStart"/>
      <w:r w:rsidRPr="00C57EF0">
        <w:t>an emergency situation</w:t>
      </w:r>
      <w:proofErr w:type="gramEnd"/>
      <w:r w:rsidRPr="00C57EF0">
        <w:t xml:space="preserve">, this may include </w:t>
      </w:r>
      <w:proofErr w:type="gramStart"/>
      <w:r w:rsidRPr="00C57EF0">
        <w:t>taking action</w:t>
      </w:r>
      <w:proofErr w:type="gramEnd"/>
      <w:r w:rsidRPr="00C57EF0">
        <w:t xml:space="preserve"> such as administering medicines</w:t>
      </w:r>
      <w:r w:rsidR="004C3F86" w:rsidRPr="00C57EF0">
        <w:t>.</w:t>
      </w:r>
      <w:r w:rsidRPr="00C57EF0">
        <w:t xml:space="preserve"> </w:t>
      </w:r>
    </w:p>
    <w:p w14:paraId="0EB4F20C" w14:textId="77777777" w:rsidR="00AB4EFC" w:rsidRPr="00C57EF0" w:rsidRDefault="00AB4EFC" w:rsidP="00504860">
      <w:pPr>
        <w:pStyle w:val="Default"/>
        <w:numPr>
          <w:ilvl w:val="0"/>
          <w:numId w:val="55"/>
        </w:numPr>
      </w:pPr>
      <w:r w:rsidRPr="00C57EF0">
        <w:t>All staff attending off site visits should be aware of any children on the visit with asthma. They should receive information about what to do in an emergency and any other additional support necessary, including any additional medicines or equipment needed</w:t>
      </w:r>
      <w:r w:rsidR="004C3F86" w:rsidRPr="00C57EF0">
        <w:t>.</w:t>
      </w:r>
      <w:r w:rsidRPr="00C57EF0">
        <w:t xml:space="preserve"> </w:t>
      </w:r>
    </w:p>
    <w:p w14:paraId="3CD0E953" w14:textId="61B46D43" w:rsidR="00AB4EFC" w:rsidRPr="00C57EF0" w:rsidRDefault="00AB4EFC" w:rsidP="00504860">
      <w:pPr>
        <w:pStyle w:val="Default"/>
        <w:numPr>
          <w:ilvl w:val="0"/>
          <w:numId w:val="55"/>
        </w:numPr>
      </w:pPr>
      <w:r w:rsidRPr="00C57EF0">
        <w:t>If a trained member of staff who is usually responsible for carrying or administering medicine</w:t>
      </w:r>
      <w:r w:rsidR="00C1204D">
        <w:t xml:space="preserve"> </w:t>
      </w:r>
      <w:r w:rsidRPr="00C57EF0">
        <w:t>is not available</w:t>
      </w:r>
      <w:r w:rsidR="00C1204D">
        <w:t>,</w:t>
      </w:r>
      <w:r w:rsidRPr="00C57EF0">
        <w:t xml:space="preserve"> the school should make alternative arrangements to provide the service. This should be addressed in the risk assessment for the activity</w:t>
      </w:r>
      <w:r w:rsidR="004C3F86" w:rsidRPr="00C57EF0">
        <w:t>.</w:t>
      </w:r>
      <w:r w:rsidRPr="00C57EF0">
        <w:t xml:space="preserve"> </w:t>
      </w:r>
    </w:p>
    <w:p w14:paraId="06ACD61F" w14:textId="77777777" w:rsidR="004C7F60" w:rsidRDefault="00AB4EFC" w:rsidP="00504860">
      <w:pPr>
        <w:pStyle w:val="Default"/>
        <w:numPr>
          <w:ilvl w:val="0"/>
          <w:numId w:val="55"/>
        </w:numPr>
      </w:pPr>
      <w:r w:rsidRPr="00C57EF0">
        <w:t xml:space="preserve">If a child misuses medicines, either their own or another child’s, their parents will be informed </w:t>
      </w:r>
      <w:proofErr w:type="gramStart"/>
      <w:r w:rsidRPr="00C57EF0">
        <w:t>as soon as possible</w:t>
      </w:r>
      <w:proofErr w:type="gramEnd"/>
      <w:r w:rsidRPr="00C57EF0">
        <w:t xml:space="preserve"> and they </w:t>
      </w:r>
      <w:r w:rsidR="000D3607" w:rsidRPr="00C57EF0">
        <w:t>will be subject to the school’s</w:t>
      </w:r>
      <w:r w:rsidR="004C7F60">
        <w:t xml:space="preserve"> usual disciplinary procedures.</w:t>
      </w:r>
    </w:p>
    <w:p w14:paraId="770DD904" w14:textId="77777777" w:rsidR="004C3F86" w:rsidRPr="00C57EF0" w:rsidRDefault="00AB4EFC" w:rsidP="00504860">
      <w:pPr>
        <w:pStyle w:val="Default"/>
        <w:numPr>
          <w:ilvl w:val="0"/>
          <w:numId w:val="55"/>
        </w:numPr>
      </w:pPr>
      <w:r w:rsidRPr="00C57EF0">
        <w:t>The school has clear guidance on the storage of medicines</w:t>
      </w:r>
      <w:r w:rsidR="004C3F86" w:rsidRPr="00C57EF0">
        <w:t>.</w:t>
      </w:r>
      <w:r w:rsidRPr="00C57EF0">
        <w:t xml:space="preserve"> </w:t>
      </w:r>
    </w:p>
    <w:p w14:paraId="62431CDC" w14:textId="77777777" w:rsidR="004C3F86" w:rsidRPr="0037567A" w:rsidRDefault="004C3F86" w:rsidP="00AB4EFC">
      <w:pPr>
        <w:pStyle w:val="Default"/>
        <w:rPr>
          <w:color w:val="auto"/>
        </w:rPr>
      </w:pPr>
    </w:p>
    <w:p w14:paraId="01AB5AD3" w14:textId="77777777" w:rsidR="00806B79" w:rsidRPr="006C6DED" w:rsidRDefault="004C3F86" w:rsidP="00AB4EFC">
      <w:pPr>
        <w:pStyle w:val="Default"/>
        <w:rPr>
          <w:b/>
          <w:color w:val="auto"/>
          <w:sz w:val="36"/>
          <w:szCs w:val="36"/>
        </w:rPr>
      </w:pPr>
      <w:r w:rsidRPr="006C6DED">
        <w:rPr>
          <w:b/>
          <w:color w:val="auto"/>
          <w:sz w:val="36"/>
          <w:szCs w:val="36"/>
        </w:rPr>
        <w:t>Safe Storage - Reliever M</w:t>
      </w:r>
      <w:r w:rsidR="00AB4EFC" w:rsidRPr="006C6DED">
        <w:rPr>
          <w:b/>
          <w:color w:val="auto"/>
          <w:sz w:val="36"/>
          <w:szCs w:val="36"/>
        </w:rPr>
        <w:t>edicine</w:t>
      </w:r>
    </w:p>
    <w:p w14:paraId="34B3F2EB" w14:textId="77777777" w:rsidR="004C7F60" w:rsidRPr="00C57EF0" w:rsidRDefault="004C7F60" w:rsidP="00AB4EFC">
      <w:pPr>
        <w:pStyle w:val="Default"/>
        <w:rPr>
          <w:sz w:val="28"/>
          <w:szCs w:val="28"/>
        </w:rPr>
      </w:pPr>
    </w:p>
    <w:p w14:paraId="17757856" w14:textId="77777777" w:rsidR="00AB4EFC" w:rsidRPr="00C57EF0" w:rsidRDefault="00AB4EFC" w:rsidP="00504860">
      <w:pPr>
        <w:pStyle w:val="Default"/>
        <w:numPr>
          <w:ilvl w:val="0"/>
          <w:numId w:val="56"/>
        </w:numPr>
      </w:pPr>
      <w:r w:rsidRPr="00C57EF0">
        <w:t xml:space="preserve">Reliever medicines are readily available to children who </w:t>
      </w:r>
      <w:proofErr w:type="gramStart"/>
      <w:r w:rsidRPr="00C57EF0">
        <w:t>require them at all times</w:t>
      </w:r>
      <w:proofErr w:type="gramEnd"/>
      <w:r w:rsidRPr="00C57EF0">
        <w:t xml:space="preserve"> during the day or at off-site activities</w:t>
      </w:r>
      <w:r w:rsidR="004C3F86" w:rsidRPr="00C57EF0">
        <w:t>.</w:t>
      </w:r>
      <w:r w:rsidRPr="00C57EF0">
        <w:t xml:space="preserve"> </w:t>
      </w:r>
    </w:p>
    <w:p w14:paraId="4FD02A4C" w14:textId="77777777" w:rsidR="00AB4EFC" w:rsidRPr="00C57EF0" w:rsidRDefault="00AB4EFC" w:rsidP="00504860">
      <w:pPr>
        <w:pStyle w:val="Default"/>
        <w:numPr>
          <w:ilvl w:val="0"/>
          <w:numId w:val="56"/>
        </w:numPr>
      </w:pPr>
      <w:r w:rsidRPr="00C57EF0">
        <w:t>Children, whose healthcare professionals and parents advise the school that their child is not</w:t>
      </w:r>
      <w:r w:rsidR="004C3F86" w:rsidRPr="00C57EF0">
        <w:t xml:space="preserve"> yet able or old enough to self-</w:t>
      </w:r>
      <w:r w:rsidRPr="00C57EF0">
        <w:t>manage and carry their own reliever</w:t>
      </w:r>
      <w:r w:rsidR="004C3F86" w:rsidRPr="00C57EF0">
        <w:t xml:space="preserve"> </w:t>
      </w:r>
      <w:r w:rsidRPr="00C57EF0">
        <w:t xml:space="preserve">medicines on them, know exactly where to access </w:t>
      </w:r>
      <w:r w:rsidR="000D3607" w:rsidRPr="00C57EF0">
        <w:t>them.</w:t>
      </w:r>
      <w:r w:rsidRPr="00C57EF0">
        <w:t xml:space="preserve"> </w:t>
      </w:r>
    </w:p>
    <w:p w14:paraId="212BFB64" w14:textId="77777777" w:rsidR="004C3F86" w:rsidRPr="00C57EF0" w:rsidRDefault="00AB4EFC" w:rsidP="00504860">
      <w:pPr>
        <w:pStyle w:val="Default"/>
        <w:numPr>
          <w:ilvl w:val="0"/>
          <w:numId w:val="56"/>
        </w:numPr>
      </w:pPr>
      <w:r w:rsidRPr="00C57EF0">
        <w:t xml:space="preserve">All medicines are supplied and stored, </w:t>
      </w:r>
      <w:r w:rsidRPr="00C1204D">
        <w:t>wherever possible,</w:t>
      </w:r>
      <w:r w:rsidRPr="00C57EF0">
        <w:t xml:space="preserve"> in their original containers. </w:t>
      </w:r>
    </w:p>
    <w:p w14:paraId="5BFCD79A" w14:textId="77777777" w:rsidR="00AB4EFC" w:rsidRPr="00C57EF0" w:rsidRDefault="00AB4EFC" w:rsidP="00504860">
      <w:pPr>
        <w:pStyle w:val="Default"/>
        <w:numPr>
          <w:ilvl w:val="0"/>
          <w:numId w:val="56"/>
        </w:numPr>
      </w:pPr>
      <w:r w:rsidRPr="00C57EF0">
        <w:t>A</w:t>
      </w:r>
      <w:r w:rsidR="00237894">
        <w:t>ll medicines need to be prescribed</w:t>
      </w:r>
      <w:r w:rsidRPr="00C57EF0">
        <w:t xml:space="preserve"> with the child’s name, the name of the medicine, expiry date and the prescriber’s instructions for administration, including dose and frequency</w:t>
      </w:r>
      <w:r w:rsidR="004C3F86" w:rsidRPr="00C57EF0">
        <w:t>.</w:t>
      </w:r>
      <w:r w:rsidRPr="00C57EF0">
        <w:t xml:space="preserve"> </w:t>
      </w:r>
    </w:p>
    <w:p w14:paraId="52445E3B" w14:textId="77777777" w:rsidR="00AB4EFC" w:rsidRPr="00041992" w:rsidRDefault="00AB4EFC" w:rsidP="00504860">
      <w:pPr>
        <w:pStyle w:val="Default"/>
        <w:numPr>
          <w:ilvl w:val="0"/>
          <w:numId w:val="56"/>
        </w:numPr>
      </w:pPr>
      <w:r w:rsidRPr="00041992">
        <w:t xml:space="preserve">Medicines are stored in accordance with instructions paying </w:t>
      </w:r>
      <w:proofErr w:type="gramStart"/>
      <w:r w:rsidRPr="00041992">
        <w:t>particular note</w:t>
      </w:r>
      <w:proofErr w:type="gramEnd"/>
      <w:r w:rsidRPr="00041992">
        <w:t xml:space="preserve"> to temperature</w:t>
      </w:r>
      <w:r w:rsidR="004C3F86" w:rsidRPr="00041992">
        <w:t>.</w:t>
      </w:r>
      <w:r w:rsidRPr="00041992">
        <w:t xml:space="preserve"> </w:t>
      </w:r>
    </w:p>
    <w:p w14:paraId="076F4E61" w14:textId="46CC18A9" w:rsidR="00AB4EFC" w:rsidRPr="00041992" w:rsidRDefault="00AB4EFC" w:rsidP="00504860">
      <w:pPr>
        <w:pStyle w:val="Default"/>
        <w:numPr>
          <w:ilvl w:val="0"/>
          <w:numId w:val="56"/>
        </w:numPr>
      </w:pPr>
      <w:r w:rsidRPr="00041992">
        <w:t>All medicines are sent home with children at the end of the school year. Medicines are not stored in school over the summer holidays</w:t>
      </w:r>
      <w:r w:rsidR="009F4BE9" w:rsidRPr="00041992">
        <w:t>- schools to change to match their practice</w:t>
      </w:r>
    </w:p>
    <w:p w14:paraId="56BF8885" w14:textId="77777777" w:rsidR="004C3F86" w:rsidRPr="00C57EF0" w:rsidRDefault="00AB4EFC" w:rsidP="00504860">
      <w:pPr>
        <w:pStyle w:val="Default"/>
        <w:numPr>
          <w:ilvl w:val="0"/>
          <w:numId w:val="56"/>
        </w:numPr>
      </w:pPr>
      <w:r w:rsidRPr="00C57EF0">
        <w:t>It is the parent’s responsibility to ensure new and in date medicines come into school on the first day of the new academic year</w:t>
      </w:r>
      <w:r w:rsidR="004C3F86" w:rsidRPr="00C57EF0">
        <w:t>.</w:t>
      </w:r>
      <w:r w:rsidRPr="00C57EF0">
        <w:t xml:space="preserve"> </w:t>
      </w:r>
    </w:p>
    <w:p w14:paraId="7D34F5C7" w14:textId="77777777" w:rsidR="004C3F86" w:rsidRPr="00C57EF0" w:rsidRDefault="004C3F86" w:rsidP="004C3F86">
      <w:pPr>
        <w:pStyle w:val="Default"/>
        <w:ind w:left="720"/>
      </w:pPr>
    </w:p>
    <w:p w14:paraId="30F82839" w14:textId="77777777" w:rsidR="00AB4EFC" w:rsidRPr="0037567A" w:rsidRDefault="004C3F86" w:rsidP="006C6DED">
      <w:pPr>
        <w:pStyle w:val="Heading2"/>
      </w:pPr>
      <w:r w:rsidRPr="0037567A">
        <w:lastRenderedPageBreak/>
        <w:t>Safe D</w:t>
      </w:r>
      <w:r w:rsidR="00AB4EFC" w:rsidRPr="0037567A">
        <w:t xml:space="preserve">isposal </w:t>
      </w:r>
    </w:p>
    <w:p w14:paraId="749F61A9" w14:textId="77777777" w:rsidR="00AB4EFC" w:rsidRPr="00C57EF0" w:rsidRDefault="00AB4EFC" w:rsidP="00504860">
      <w:pPr>
        <w:pStyle w:val="Default"/>
        <w:numPr>
          <w:ilvl w:val="0"/>
          <w:numId w:val="56"/>
        </w:numPr>
      </w:pPr>
      <w:r w:rsidRPr="00C57EF0">
        <w:t>Parents are asked to collect out of</w:t>
      </w:r>
      <w:r w:rsidR="000D3607" w:rsidRPr="00C57EF0">
        <w:t xml:space="preserve"> date medicines from the school.</w:t>
      </w:r>
      <w:r w:rsidRPr="00C57EF0">
        <w:t xml:space="preserve"> </w:t>
      </w:r>
    </w:p>
    <w:p w14:paraId="2648C715" w14:textId="77777777" w:rsidR="00AB4EFC" w:rsidRPr="00C57EF0" w:rsidRDefault="00AB4EFC" w:rsidP="00504860">
      <w:pPr>
        <w:pStyle w:val="Default"/>
        <w:numPr>
          <w:ilvl w:val="0"/>
          <w:numId w:val="56"/>
        </w:numPr>
      </w:pPr>
      <w:r w:rsidRPr="00C57EF0">
        <w:t>If parents do not pick up out of date medicines or at the end of the school year medicines are taken to a local pharmacy for safe disposal</w:t>
      </w:r>
      <w:r w:rsidR="004C3F86" w:rsidRPr="00C57EF0">
        <w:t>.</w:t>
      </w:r>
      <w:r w:rsidRPr="00C57EF0">
        <w:t xml:space="preserve"> </w:t>
      </w:r>
    </w:p>
    <w:p w14:paraId="58CE6234" w14:textId="5212F2D5" w:rsidR="004C3F86" w:rsidRPr="00041992" w:rsidRDefault="527102C7" w:rsidP="00504860">
      <w:pPr>
        <w:pStyle w:val="Default"/>
        <w:numPr>
          <w:ilvl w:val="0"/>
          <w:numId w:val="56"/>
        </w:numPr>
        <w:rPr>
          <w:strike/>
        </w:rPr>
      </w:pPr>
      <w:r w:rsidRPr="00041992">
        <w:t xml:space="preserve">The First Aid Co-ordinator is responsible for checking the dates of medicines and arranging for the disposal of those that have expired. This check is done at the beginning of every term. </w:t>
      </w:r>
      <w:r w:rsidR="009319FA" w:rsidRPr="00041992">
        <w:t>Schools keep records of any medicine which has been disposed of.</w:t>
      </w:r>
    </w:p>
    <w:p w14:paraId="0B4020A7" w14:textId="77777777" w:rsidR="00237894" w:rsidRPr="009319FA" w:rsidRDefault="00237894" w:rsidP="00AB4EFC">
      <w:pPr>
        <w:pStyle w:val="Default"/>
        <w:rPr>
          <w:strike/>
        </w:rPr>
      </w:pPr>
    </w:p>
    <w:p w14:paraId="04ACE061" w14:textId="77777777" w:rsidR="00AB4EFC" w:rsidRPr="006C6DED" w:rsidRDefault="004C3F86" w:rsidP="00AB4EFC">
      <w:pPr>
        <w:pStyle w:val="Default"/>
        <w:rPr>
          <w:b/>
          <w:color w:val="auto"/>
          <w:sz w:val="36"/>
          <w:szCs w:val="36"/>
        </w:rPr>
      </w:pPr>
      <w:r w:rsidRPr="006C6DED">
        <w:rPr>
          <w:b/>
          <w:color w:val="auto"/>
          <w:sz w:val="36"/>
          <w:szCs w:val="36"/>
        </w:rPr>
        <w:t>Enrolment F</w:t>
      </w:r>
      <w:r w:rsidR="00AB4EFC" w:rsidRPr="006C6DED">
        <w:rPr>
          <w:b/>
          <w:color w:val="auto"/>
          <w:sz w:val="36"/>
          <w:szCs w:val="36"/>
        </w:rPr>
        <w:t xml:space="preserve">orms </w:t>
      </w:r>
    </w:p>
    <w:p w14:paraId="447B61B4" w14:textId="77777777" w:rsidR="00AB4EFC" w:rsidRPr="00C57EF0" w:rsidRDefault="00AB4EFC" w:rsidP="00504860">
      <w:pPr>
        <w:pStyle w:val="Default"/>
        <w:numPr>
          <w:ilvl w:val="0"/>
          <w:numId w:val="58"/>
        </w:numPr>
      </w:pPr>
      <w:r w:rsidRPr="00C57EF0">
        <w:t xml:space="preserve">Parents at </w:t>
      </w:r>
      <w:r w:rsidR="00F0562A" w:rsidRPr="00C57EF0">
        <w:t xml:space="preserve">schools in Hales Valley Trust </w:t>
      </w:r>
      <w:r w:rsidRPr="00C57EF0">
        <w:t>are asked if their child has any health conditions or health issues on the enrolment form, which is filled out at the start of each school year</w:t>
      </w:r>
      <w:r w:rsidR="00F0562A" w:rsidRPr="00C57EF0">
        <w:t>.</w:t>
      </w:r>
      <w:r w:rsidRPr="00C57EF0">
        <w:t xml:space="preserve"> </w:t>
      </w:r>
    </w:p>
    <w:p w14:paraId="2A718DF5" w14:textId="77777777" w:rsidR="004C3F86" w:rsidRPr="00C57EF0" w:rsidRDefault="00AB4EFC" w:rsidP="00504860">
      <w:pPr>
        <w:pStyle w:val="Default"/>
        <w:numPr>
          <w:ilvl w:val="0"/>
          <w:numId w:val="58"/>
        </w:numPr>
      </w:pPr>
      <w:r w:rsidRPr="00C57EF0">
        <w:t xml:space="preserve">Parents of new children starting at other times during the year are also asked to provide this information on enrolment forms. </w:t>
      </w:r>
    </w:p>
    <w:p w14:paraId="1D7B270A" w14:textId="77777777" w:rsidR="00237894" w:rsidRDefault="00237894" w:rsidP="00AB4EFC">
      <w:pPr>
        <w:pStyle w:val="Default"/>
      </w:pPr>
    </w:p>
    <w:p w14:paraId="099A0604" w14:textId="77777777" w:rsidR="00AB4EFC" w:rsidRPr="006C6DED" w:rsidRDefault="00AB4EFC" w:rsidP="00AB4EFC">
      <w:pPr>
        <w:pStyle w:val="Default"/>
        <w:rPr>
          <w:b/>
          <w:color w:val="auto"/>
          <w:sz w:val="36"/>
          <w:szCs w:val="36"/>
        </w:rPr>
      </w:pPr>
      <w:r w:rsidRPr="006C6DED">
        <w:rPr>
          <w:b/>
          <w:color w:val="auto"/>
          <w:sz w:val="36"/>
          <w:szCs w:val="36"/>
        </w:rPr>
        <w:t xml:space="preserve">Drawing up Asthma Health Care Plans </w:t>
      </w:r>
    </w:p>
    <w:p w14:paraId="4F904CB7" w14:textId="77777777" w:rsidR="00237894" w:rsidRPr="00504860" w:rsidRDefault="00237894" w:rsidP="00AB4EFC">
      <w:pPr>
        <w:pStyle w:val="Default"/>
        <w:rPr>
          <w:rFonts w:ascii="Calibri Light" w:hAnsi="Calibri Light" w:cs="Calibri Light"/>
          <w:b/>
          <w:color w:val="2E74B5"/>
          <w:sz w:val="36"/>
          <w:szCs w:val="36"/>
        </w:rPr>
      </w:pPr>
    </w:p>
    <w:p w14:paraId="7FA4FF98" w14:textId="77777777" w:rsidR="00AB4EFC" w:rsidRPr="00C57EF0" w:rsidRDefault="00F0562A" w:rsidP="00504860">
      <w:pPr>
        <w:pStyle w:val="Default"/>
        <w:numPr>
          <w:ilvl w:val="0"/>
          <w:numId w:val="59"/>
        </w:numPr>
      </w:pPr>
      <w:r w:rsidRPr="00C57EF0">
        <w:t>Hales Valley schools use</w:t>
      </w:r>
      <w:r w:rsidR="00752C7E" w:rsidRPr="00C57EF0">
        <w:t xml:space="preserve"> an adapted asthma health care plan from ‘</w:t>
      </w:r>
      <w:r w:rsidR="00AB4EFC" w:rsidRPr="00C57EF0">
        <w:t>Managing Medicines in S</w:t>
      </w:r>
      <w:r w:rsidR="00752C7E" w:rsidRPr="00C57EF0">
        <w:t>chools and Early Years Settings’</w:t>
      </w:r>
      <w:r w:rsidR="00AB4EFC" w:rsidRPr="00C57EF0">
        <w:t xml:space="preserve"> guidance to record important details about individual children’s medical needs, their triggers, signs, symptoms, medicines</w:t>
      </w:r>
      <w:r w:rsidR="009D21BC">
        <w:t>.</w:t>
      </w:r>
      <w:r w:rsidR="00AB4EFC" w:rsidRPr="00C57EF0">
        <w:t xml:space="preserve"> </w:t>
      </w:r>
    </w:p>
    <w:p w14:paraId="3ACA445E" w14:textId="77777777" w:rsidR="00AB4EFC" w:rsidRPr="00C57EF0" w:rsidRDefault="00AB4EFC" w:rsidP="00504860">
      <w:pPr>
        <w:pStyle w:val="Default"/>
        <w:numPr>
          <w:ilvl w:val="0"/>
          <w:numId w:val="59"/>
        </w:numPr>
      </w:pPr>
      <w:r w:rsidRPr="00C57EF0">
        <w:t xml:space="preserve">An asthma health care plan accompanied by an explanation is sent to all parents of children with asthma for completion: </w:t>
      </w:r>
    </w:p>
    <w:p w14:paraId="2CCD6806" w14:textId="77777777" w:rsidR="00F0562A" w:rsidRPr="00C57EF0" w:rsidRDefault="00F0562A" w:rsidP="00504860">
      <w:pPr>
        <w:pStyle w:val="Default"/>
        <w:numPr>
          <w:ilvl w:val="0"/>
          <w:numId w:val="60"/>
        </w:numPr>
      </w:pPr>
      <w:r w:rsidRPr="00C57EF0">
        <w:t xml:space="preserve">At </w:t>
      </w:r>
      <w:r w:rsidR="00AB4EFC" w:rsidRPr="00C57EF0">
        <w:t>the start of the school year</w:t>
      </w:r>
      <w:r w:rsidRPr="00C57EF0">
        <w:t>.</w:t>
      </w:r>
      <w:r w:rsidR="00AB4EFC" w:rsidRPr="00C57EF0">
        <w:t xml:space="preserve"> </w:t>
      </w:r>
    </w:p>
    <w:p w14:paraId="6A152E84" w14:textId="77777777" w:rsidR="00F0562A" w:rsidRPr="00C57EF0" w:rsidRDefault="00F0562A" w:rsidP="00504860">
      <w:pPr>
        <w:pStyle w:val="Default"/>
        <w:numPr>
          <w:ilvl w:val="0"/>
          <w:numId w:val="60"/>
        </w:numPr>
      </w:pPr>
      <w:r w:rsidRPr="00C57EF0">
        <w:t>A</w:t>
      </w:r>
      <w:r w:rsidR="004C3F86" w:rsidRPr="00C57EF0">
        <w:t>t enrolment</w:t>
      </w:r>
      <w:r w:rsidRPr="00C57EF0">
        <w:t>.</w:t>
      </w:r>
    </w:p>
    <w:p w14:paraId="2479380F" w14:textId="77777777" w:rsidR="00AB4EFC" w:rsidRPr="00C57EF0" w:rsidRDefault="00F0562A" w:rsidP="00504860">
      <w:pPr>
        <w:pStyle w:val="Default"/>
        <w:numPr>
          <w:ilvl w:val="0"/>
          <w:numId w:val="60"/>
        </w:numPr>
      </w:pPr>
      <w:r w:rsidRPr="00C57EF0">
        <w:t>W</w:t>
      </w:r>
      <w:r w:rsidR="00AB4EFC" w:rsidRPr="00C57EF0">
        <w:t>hen a diagnosis is first communicated to the school/setting</w:t>
      </w:r>
      <w:r w:rsidRPr="00C57EF0">
        <w:t>.</w:t>
      </w:r>
      <w:r w:rsidR="00AB4EFC" w:rsidRPr="00C57EF0">
        <w:t xml:space="preserve"> </w:t>
      </w:r>
    </w:p>
    <w:p w14:paraId="3B32FA1A" w14:textId="77777777" w:rsidR="00AB4EFC" w:rsidRPr="00C57EF0" w:rsidRDefault="00AB4EFC" w:rsidP="00504860">
      <w:pPr>
        <w:pStyle w:val="Default"/>
        <w:numPr>
          <w:ilvl w:val="0"/>
          <w:numId w:val="61"/>
        </w:numPr>
      </w:pPr>
      <w:r w:rsidRPr="00C57EF0">
        <w:t>The parents are asked to fill out the child’s Asthma Health Care Plan. Parents then return these completed forms to the school/setting. Parents may need to liaise with their child’s health care professionals to complete the form</w:t>
      </w:r>
      <w:r w:rsidR="00F0562A" w:rsidRPr="00C57EF0">
        <w:t>.</w:t>
      </w:r>
      <w:r w:rsidRPr="00C57EF0">
        <w:t xml:space="preserve"> </w:t>
      </w:r>
    </w:p>
    <w:p w14:paraId="0D0443D4" w14:textId="77777777" w:rsidR="000D3607" w:rsidRPr="00C57EF0" w:rsidRDefault="00F0562A" w:rsidP="00504860">
      <w:pPr>
        <w:pStyle w:val="Default"/>
        <w:numPr>
          <w:ilvl w:val="0"/>
          <w:numId w:val="61"/>
        </w:numPr>
      </w:pPr>
      <w:r w:rsidRPr="00C57EF0">
        <w:t>Hales Valley schools</w:t>
      </w:r>
      <w:r w:rsidR="00237894">
        <w:t xml:space="preserve"> ensure</w:t>
      </w:r>
      <w:r w:rsidR="00AB4EFC" w:rsidRPr="00C57EF0">
        <w:t xml:space="preserve"> that a relevant member of staff is available, if required to help complete the health care plan for children with particularly complex healthcare needs </w:t>
      </w:r>
    </w:p>
    <w:p w14:paraId="06971CD3" w14:textId="77777777" w:rsidR="000D3607" w:rsidRDefault="000D3607" w:rsidP="000D3607">
      <w:pPr>
        <w:pStyle w:val="Default"/>
        <w:ind w:left="720"/>
      </w:pPr>
    </w:p>
    <w:p w14:paraId="2A1F701D" w14:textId="77777777" w:rsidR="00237894" w:rsidRDefault="00237894" w:rsidP="000D3607">
      <w:pPr>
        <w:pStyle w:val="Default"/>
        <w:ind w:left="720"/>
      </w:pPr>
    </w:p>
    <w:p w14:paraId="3FB9C7C2" w14:textId="77777777" w:rsidR="00AB4EFC" w:rsidRPr="006C6DED" w:rsidRDefault="00AB4EFC" w:rsidP="00237894">
      <w:pPr>
        <w:pStyle w:val="Default"/>
        <w:rPr>
          <w:b/>
          <w:color w:val="auto"/>
          <w:sz w:val="36"/>
          <w:szCs w:val="36"/>
        </w:rPr>
      </w:pPr>
      <w:r w:rsidRPr="006C6DED">
        <w:rPr>
          <w:b/>
          <w:color w:val="auto"/>
          <w:sz w:val="36"/>
          <w:szCs w:val="36"/>
        </w:rPr>
        <w:t>Asthma Register</w:t>
      </w:r>
    </w:p>
    <w:p w14:paraId="5220BBB2" w14:textId="77777777" w:rsidR="00237894" w:rsidRPr="00504860" w:rsidRDefault="00237894" w:rsidP="00237894">
      <w:pPr>
        <w:pStyle w:val="Default"/>
        <w:rPr>
          <w:rFonts w:ascii="Calibri Light" w:hAnsi="Calibri Light" w:cs="Calibri Light"/>
          <w:b/>
          <w:color w:val="2E74B5"/>
          <w:sz w:val="36"/>
          <w:szCs w:val="36"/>
        </w:rPr>
      </w:pPr>
    </w:p>
    <w:p w14:paraId="38F9B249" w14:textId="77777777" w:rsidR="00AB4EFC" w:rsidRPr="00C57EF0" w:rsidRDefault="00AB4EFC" w:rsidP="00504860">
      <w:pPr>
        <w:pStyle w:val="Default"/>
        <w:numPr>
          <w:ilvl w:val="0"/>
          <w:numId w:val="61"/>
        </w:numPr>
      </w:pPr>
      <w:r w:rsidRPr="00C57EF0">
        <w:t>The Asthma Health Care Plans are used to create a centralised register of children with asthma</w:t>
      </w:r>
      <w:r w:rsidR="009D21BC">
        <w:t>.</w:t>
      </w:r>
      <w:r w:rsidRPr="00C57EF0">
        <w:t xml:space="preserve"> </w:t>
      </w:r>
    </w:p>
    <w:p w14:paraId="3E4A59B8" w14:textId="77777777" w:rsidR="00AB4EFC" w:rsidRPr="008B2EF2" w:rsidRDefault="527102C7" w:rsidP="527102C7">
      <w:pPr>
        <w:pStyle w:val="Default"/>
        <w:numPr>
          <w:ilvl w:val="0"/>
          <w:numId w:val="61"/>
        </w:numPr>
      </w:pPr>
      <w:r>
        <w:t xml:space="preserve">The </w:t>
      </w:r>
      <w:r w:rsidRPr="008B2EF2">
        <w:t>First aid co-ordinator</w:t>
      </w:r>
      <w:r>
        <w:t xml:space="preserve"> has responsibility for the register. </w:t>
      </w:r>
    </w:p>
    <w:p w14:paraId="7A07D9F4" w14:textId="77777777" w:rsidR="00AB4EFC" w:rsidRPr="0037567A" w:rsidRDefault="527102C7" w:rsidP="00504860">
      <w:pPr>
        <w:pStyle w:val="Default"/>
        <w:numPr>
          <w:ilvl w:val="0"/>
          <w:numId w:val="61"/>
        </w:numPr>
      </w:pPr>
      <w:r w:rsidRPr="0037567A">
        <w:t xml:space="preserve">The First aid co-ordinator follows up any of the details on a child’s Asthma Health Care Plan or if permission for administration of medicines is unclear or incomplete. </w:t>
      </w:r>
    </w:p>
    <w:p w14:paraId="530EF213" w14:textId="77777777" w:rsidR="00AB4EFC" w:rsidRPr="00C57EF0" w:rsidRDefault="00AB4EFC" w:rsidP="00504860">
      <w:pPr>
        <w:pStyle w:val="Default"/>
        <w:numPr>
          <w:ilvl w:val="0"/>
          <w:numId w:val="61"/>
        </w:numPr>
      </w:pPr>
      <w:r w:rsidRPr="00C57EF0">
        <w:lastRenderedPageBreak/>
        <w:t xml:space="preserve">Parents at </w:t>
      </w:r>
      <w:r w:rsidR="00F0562A" w:rsidRPr="00C57EF0">
        <w:t>Hales Valley schools</w:t>
      </w:r>
      <w:r w:rsidRPr="00C57EF0">
        <w:t xml:space="preserve"> are regularly reminded to update their child’s Asthma Health Care Plan if their child has a medical emergency or if there have been changes to their symptoms (getting better or worse) or their medicines and treatments change</w:t>
      </w:r>
      <w:r w:rsidR="00F0562A" w:rsidRPr="00C57EF0">
        <w:t>.</w:t>
      </w:r>
      <w:r w:rsidRPr="00C57EF0">
        <w:t xml:space="preserve"> </w:t>
      </w:r>
    </w:p>
    <w:p w14:paraId="5E6FB0DA" w14:textId="77777777" w:rsidR="00AB4EFC" w:rsidRPr="00C57EF0" w:rsidRDefault="00AB4EFC" w:rsidP="00504860">
      <w:pPr>
        <w:pStyle w:val="Default"/>
        <w:numPr>
          <w:ilvl w:val="0"/>
          <w:numId w:val="61"/>
        </w:numPr>
      </w:pPr>
      <w:r w:rsidRPr="00C57EF0">
        <w:t xml:space="preserve">Staff at </w:t>
      </w:r>
      <w:r w:rsidR="00F0562A" w:rsidRPr="00C57EF0">
        <w:t>Hales Valley schools</w:t>
      </w:r>
      <w:r w:rsidRPr="00C57EF0">
        <w:t xml:space="preserve"> use opportunities such as </w:t>
      </w:r>
      <w:r w:rsidR="00951B31" w:rsidRPr="00C57EF0">
        <w:t>parents’ evenings</w:t>
      </w:r>
      <w:r w:rsidRPr="00C57EF0">
        <w:t xml:space="preserve"> to check that information held by the school/setting on a child’s condition is accurate and up to date</w:t>
      </w:r>
      <w:r w:rsidR="00F0562A" w:rsidRPr="00C57EF0">
        <w:t>.</w:t>
      </w:r>
      <w:r w:rsidRPr="00C57EF0">
        <w:t xml:space="preserve"> </w:t>
      </w:r>
    </w:p>
    <w:p w14:paraId="6AD33EEC" w14:textId="77777777" w:rsidR="00AB4EFC" w:rsidRPr="00C57EF0" w:rsidRDefault="00AB4EFC" w:rsidP="00504860">
      <w:pPr>
        <w:pStyle w:val="Default"/>
        <w:numPr>
          <w:ilvl w:val="0"/>
          <w:numId w:val="61"/>
        </w:numPr>
      </w:pPr>
      <w:r w:rsidRPr="00C57EF0">
        <w:t xml:space="preserve">Every child with a health care plan at </w:t>
      </w:r>
      <w:r w:rsidR="00F0562A" w:rsidRPr="00C57EF0">
        <w:t>Hales Valley schools</w:t>
      </w:r>
      <w:r w:rsidRPr="00C57EF0">
        <w:t xml:space="preserve"> has their plan discussed and renewed at least once year</w:t>
      </w:r>
      <w:r w:rsidR="00F0562A" w:rsidRPr="00C57EF0">
        <w:t>.</w:t>
      </w:r>
      <w:r w:rsidRPr="00C57EF0">
        <w:t xml:space="preserve"> </w:t>
      </w:r>
    </w:p>
    <w:p w14:paraId="44C30DB0" w14:textId="77777777" w:rsidR="00AB4EFC" w:rsidRPr="00C57EF0" w:rsidRDefault="00F316BE" w:rsidP="00504860">
      <w:pPr>
        <w:pStyle w:val="Default"/>
        <w:numPr>
          <w:ilvl w:val="0"/>
          <w:numId w:val="61"/>
        </w:numPr>
      </w:pPr>
      <w:r w:rsidRPr="00C57EF0">
        <w:t>Parents of</w:t>
      </w:r>
      <w:r w:rsidR="00AB4EFC" w:rsidRPr="00C57EF0">
        <w:t xml:space="preserve"> children at </w:t>
      </w:r>
      <w:r w:rsidR="00F0562A" w:rsidRPr="00C57EF0">
        <w:t>Hales Valley schools</w:t>
      </w:r>
      <w:r w:rsidR="00AB4EFC" w:rsidRPr="00C57EF0">
        <w:t xml:space="preserve"> are provided with a copy of the child’s current agreed health care plan</w:t>
      </w:r>
      <w:r w:rsidR="00F0562A" w:rsidRPr="00C57EF0">
        <w:t>.</w:t>
      </w:r>
      <w:r w:rsidR="00AB4EFC" w:rsidRPr="00C57EF0">
        <w:t xml:space="preserve"> </w:t>
      </w:r>
    </w:p>
    <w:p w14:paraId="78001873" w14:textId="16C7A7DD" w:rsidR="00AB4EFC" w:rsidRPr="00041992" w:rsidRDefault="527102C7" w:rsidP="00504860">
      <w:pPr>
        <w:pStyle w:val="Default"/>
        <w:numPr>
          <w:ilvl w:val="0"/>
          <w:numId w:val="61"/>
        </w:numPr>
      </w:pPr>
      <w:r w:rsidRPr="00041992">
        <w:t>Health care plans are kept securely in the health room</w:t>
      </w:r>
      <w:r w:rsidR="009319FA" w:rsidRPr="00041992">
        <w:t>/school office – delete as appropriate</w:t>
      </w:r>
    </w:p>
    <w:p w14:paraId="408811AB" w14:textId="77777777" w:rsidR="00AB4EFC" w:rsidRPr="00041992" w:rsidRDefault="00AB4EFC" w:rsidP="00504860">
      <w:pPr>
        <w:pStyle w:val="Default"/>
        <w:numPr>
          <w:ilvl w:val="0"/>
          <w:numId w:val="61"/>
        </w:numPr>
      </w:pPr>
      <w:r w:rsidRPr="00041992">
        <w:t>All members of staff who work with groups of children, have access to the health care plans of children in their care</w:t>
      </w:r>
      <w:r w:rsidR="00F0562A" w:rsidRPr="00041992">
        <w:t>.</w:t>
      </w:r>
      <w:r w:rsidRPr="00041992">
        <w:t xml:space="preserve"> </w:t>
      </w:r>
    </w:p>
    <w:p w14:paraId="063F44BD" w14:textId="77777777" w:rsidR="00AB4EFC" w:rsidRPr="00041992" w:rsidRDefault="00AB4EFC" w:rsidP="00504860">
      <w:pPr>
        <w:pStyle w:val="Default"/>
        <w:numPr>
          <w:ilvl w:val="0"/>
          <w:numId w:val="61"/>
        </w:numPr>
      </w:pPr>
      <w:r w:rsidRPr="00041992">
        <w:t>When a member of staff is new to a child group, for example due to staff absence, the school makes sure that they are made aware of (and have access to) the health care plans of children in their care</w:t>
      </w:r>
      <w:r w:rsidR="00F0562A" w:rsidRPr="00041992">
        <w:t>.</w:t>
      </w:r>
      <w:r w:rsidRPr="00041992">
        <w:t xml:space="preserve"> </w:t>
      </w:r>
    </w:p>
    <w:p w14:paraId="71A56F7E" w14:textId="710FAE2B" w:rsidR="00AB4EFC" w:rsidRPr="00041992" w:rsidRDefault="00F0562A" w:rsidP="00504860">
      <w:pPr>
        <w:pStyle w:val="Default"/>
        <w:numPr>
          <w:ilvl w:val="0"/>
          <w:numId w:val="61"/>
        </w:numPr>
      </w:pPr>
      <w:r w:rsidRPr="00041992">
        <w:t>Hales Valley schools ensure</w:t>
      </w:r>
      <w:r w:rsidR="00AB4EFC" w:rsidRPr="00041992">
        <w:t xml:space="preserve"> that all staff protect</w:t>
      </w:r>
      <w:r w:rsidR="004A7B11" w:rsidRPr="00041992">
        <w:t xml:space="preserve"> the </w:t>
      </w:r>
      <w:r w:rsidR="00AB4EFC" w:rsidRPr="00041992">
        <w:t>child</w:t>
      </w:r>
      <w:r w:rsidR="004A7B11" w:rsidRPr="00041992">
        <w:t>’s</w:t>
      </w:r>
      <w:r w:rsidR="00AB4EFC" w:rsidRPr="00041992">
        <w:t xml:space="preserve"> confidentiality</w:t>
      </w:r>
      <w:r w:rsidRPr="00041992">
        <w:t>.</w:t>
      </w:r>
      <w:r w:rsidR="00AB4EFC" w:rsidRPr="00041992">
        <w:t xml:space="preserve"> </w:t>
      </w:r>
    </w:p>
    <w:p w14:paraId="657B6520" w14:textId="4E8AD7FD" w:rsidR="00AB4EFC" w:rsidRPr="00811DA6" w:rsidRDefault="00F0562A" w:rsidP="00504860">
      <w:pPr>
        <w:pStyle w:val="Default"/>
        <w:numPr>
          <w:ilvl w:val="0"/>
          <w:numId w:val="61"/>
        </w:numPr>
      </w:pPr>
      <w:r w:rsidRPr="00041992">
        <w:t>Hales Valley schools</w:t>
      </w:r>
      <w:r w:rsidR="00811DA6" w:rsidRPr="00041992">
        <w:t xml:space="preserve"> gain parental permission and</w:t>
      </w:r>
      <w:r w:rsidR="00437B1B" w:rsidRPr="00041992">
        <w:t xml:space="preserve"> </w:t>
      </w:r>
      <w:r w:rsidR="00811DA6" w:rsidRPr="00041992">
        <w:t>have procedures in place to</w:t>
      </w:r>
      <w:r w:rsidR="00AB4EFC" w:rsidRPr="00041992">
        <w:t xml:space="preserve"> allow the health care plan to be sent ahead </w:t>
      </w:r>
      <w:r w:rsidR="00811DA6" w:rsidRPr="00041992">
        <w:t xml:space="preserve">or with the pupil </w:t>
      </w:r>
      <w:r w:rsidR="00AB4EFC" w:rsidRPr="00041992">
        <w:t>to</w:t>
      </w:r>
      <w:r w:rsidR="00811DA6" w:rsidRPr="00041992">
        <w:t xml:space="preserve"> the</w:t>
      </w:r>
      <w:r w:rsidR="00AB4EFC" w:rsidRPr="00041992">
        <w:t xml:space="preserve"> emergency care s</w:t>
      </w:r>
      <w:r w:rsidR="00811DA6" w:rsidRPr="00041992">
        <w:t>etting</w:t>
      </w:r>
      <w:r w:rsidR="00915596" w:rsidRPr="00041992">
        <w:t xml:space="preserve"> </w:t>
      </w:r>
      <w:r w:rsidR="00AB4EFC" w:rsidRPr="00041992">
        <w:t>should</w:t>
      </w:r>
      <w:r w:rsidR="00AB4EFC" w:rsidRPr="00811DA6">
        <w:t xml:space="preserve"> an</w:t>
      </w:r>
      <w:r w:rsidR="00F316BE" w:rsidRPr="00811DA6">
        <w:t xml:space="preserve"> emergency happen during school</w:t>
      </w:r>
      <w:r w:rsidR="00AB4EFC" w:rsidRPr="00811DA6">
        <w:t xml:space="preserve"> hours or at an out of school hours school activity</w:t>
      </w:r>
      <w:r w:rsidR="00437B1B" w:rsidRPr="00811DA6">
        <w:t>.</w:t>
      </w:r>
      <w:r w:rsidR="00AB4EFC" w:rsidRPr="00811DA6">
        <w:t xml:space="preserve"> </w:t>
      </w:r>
      <w:r w:rsidR="00811DA6" w:rsidRPr="00811DA6">
        <w:t xml:space="preserve"> </w:t>
      </w:r>
    </w:p>
    <w:p w14:paraId="47F2A9C4" w14:textId="77777777" w:rsidR="004C3F86" w:rsidRPr="00B70BAE" w:rsidRDefault="00F0562A" w:rsidP="00504860">
      <w:pPr>
        <w:pStyle w:val="Default"/>
        <w:numPr>
          <w:ilvl w:val="0"/>
          <w:numId w:val="61"/>
        </w:numPr>
      </w:pPr>
      <w:r w:rsidRPr="00B70BAE">
        <w:t>Hales Valley schools</w:t>
      </w:r>
      <w:r w:rsidR="00AB4EFC" w:rsidRPr="00B70BAE">
        <w:t xml:space="preserve"> seeks permission from the child and parents before sharing any medical information with any other party</w:t>
      </w:r>
      <w:r w:rsidR="00F316BE" w:rsidRPr="00B70BAE">
        <w:t>.</w:t>
      </w:r>
      <w:r w:rsidR="00AB4EFC" w:rsidRPr="00B70BAE">
        <w:t xml:space="preserve"> </w:t>
      </w:r>
    </w:p>
    <w:p w14:paraId="13CB595B" w14:textId="77777777" w:rsidR="00237894" w:rsidRDefault="00237894" w:rsidP="00437B1B">
      <w:pPr>
        <w:pStyle w:val="Default"/>
        <w:rPr>
          <w:sz w:val="28"/>
          <w:szCs w:val="28"/>
        </w:rPr>
      </w:pPr>
    </w:p>
    <w:p w14:paraId="7D2EB228" w14:textId="77777777" w:rsidR="00437B1B" w:rsidRPr="006C6DED" w:rsidRDefault="00437B1B" w:rsidP="00437B1B">
      <w:pPr>
        <w:pStyle w:val="Default"/>
        <w:rPr>
          <w:b/>
          <w:color w:val="auto"/>
          <w:sz w:val="36"/>
          <w:szCs w:val="36"/>
        </w:rPr>
      </w:pPr>
      <w:r w:rsidRPr="006C6DED">
        <w:rPr>
          <w:b/>
          <w:color w:val="auto"/>
          <w:sz w:val="36"/>
          <w:szCs w:val="36"/>
        </w:rPr>
        <w:t xml:space="preserve">Use of Asthma Health Care Plans </w:t>
      </w:r>
    </w:p>
    <w:p w14:paraId="2FC17F8B" w14:textId="77777777" w:rsidR="004C7F60" w:rsidRPr="006C6DED" w:rsidRDefault="004C7F60" w:rsidP="00437B1B">
      <w:pPr>
        <w:pStyle w:val="Default"/>
        <w:rPr>
          <w:sz w:val="28"/>
          <w:szCs w:val="28"/>
        </w:rPr>
      </w:pPr>
    </w:p>
    <w:p w14:paraId="05F2DFD9" w14:textId="77777777" w:rsidR="00AB4EFC" w:rsidRPr="00237894" w:rsidRDefault="00F0562A" w:rsidP="00437B1B">
      <w:pPr>
        <w:pStyle w:val="Default"/>
        <w:rPr>
          <w:b/>
        </w:rPr>
      </w:pPr>
      <w:r w:rsidRPr="00237894">
        <w:rPr>
          <w:b/>
        </w:rPr>
        <w:t>Hales Valley schools</w:t>
      </w:r>
      <w:r w:rsidR="00AB4EFC" w:rsidRPr="00237894">
        <w:rPr>
          <w:b/>
        </w:rPr>
        <w:t xml:space="preserve"> uses the health care plans to: </w:t>
      </w:r>
    </w:p>
    <w:p w14:paraId="753FFBF1" w14:textId="77777777" w:rsidR="00AB4EFC" w:rsidRPr="00C57EF0" w:rsidRDefault="00AB4EFC" w:rsidP="00504860">
      <w:pPr>
        <w:pStyle w:val="Default"/>
        <w:numPr>
          <w:ilvl w:val="0"/>
          <w:numId w:val="61"/>
        </w:numPr>
      </w:pPr>
      <w:r w:rsidRPr="00C57EF0">
        <w:t>Inf</w:t>
      </w:r>
      <w:r w:rsidR="00437B1B" w:rsidRPr="00C57EF0">
        <w:t xml:space="preserve">orm the appropriate staff and </w:t>
      </w:r>
      <w:r w:rsidRPr="00C57EF0">
        <w:t>supply teachers about the individual needs of a child with a medical condition in their care</w:t>
      </w:r>
      <w:r w:rsidR="00437B1B" w:rsidRPr="00C57EF0">
        <w:t>.</w:t>
      </w:r>
      <w:r w:rsidRPr="00C57EF0">
        <w:t xml:space="preserve"> </w:t>
      </w:r>
    </w:p>
    <w:p w14:paraId="216B8228" w14:textId="77777777" w:rsidR="00AB4EFC" w:rsidRPr="00C57EF0" w:rsidRDefault="00AB4EFC" w:rsidP="00504860">
      <w:pPr>
        <w:pStyle w:val="Default"/>
        <w:numPr>
          <w:ilvl w:val="0"/>
          <w:numId w:val="61"/>
        </w:numPr>
      </w:pPr>
      <w:r w:rsidRPr="00C57EF0">
        <w:t>Identify common or important individual children’s triggers at school that bring on symptoms and can cause emergencies</w:t>
      </w:r>
      <w:r w:rsidR="00437B1B" w:rsidRPr="00C57EF0">
        <w:t>.</w:t>
      </w:r>
      <w:r w:rsidRPr="00C57EF0">
        <w:t xml:space="preserve"> </w:t>
      </w:r>
    </w:p>
    <w:p w14:paraId="4CBAF33C" w14:textId="5AB88D25" w:rsidR="00AB4EFC" w:rsidRPr="00041992" w:rsidRDefault="00AB4EFC" w:rsidP="00041992">
      <w:pPr>
        <w:pStyle w:val="Default"/>
        <w:numPr>
          <w:ilvl w:val="0"/>
          <w:numId w:val="61"/>
        </w:numPr>
      </w:pPr>
      <w:r w:rsidRPr="00C57EF0">
        <w:t xml:space="preserve">Ensure </w:t>
      </w:r>
      <w:r w:rsidRPr="00041992">
        <w:t>that all medicines stored at school are within the expiry date</w:t>
      </w:r>
      <w:r w:rsidR="00437B1B" w:rsidRPr="00041992">
        <w:t>.</w:t>
      </w:r>
      <w:r w:rsidRPr="00041992">
        <w:t xml:space="preserve"> </w:t>
      </w:r>
    </w:p>
    <w:p w14:paraId="233A4388" w14:textId="63F5438B" w:rsidR="00915596" w:rsidRPr="00041992" w:rsidRDefault="00915596" w:rsidP="00504860">
      <w:pPr>
        <w:pStyle w:val="Default"/>
        <w:numPr>
          <w:ilvl w:val="0"/>
          <w:numId w:val="61"/>
        </w:numPr>
      </w:pPr>
      <w:r w:rsidRPr="00041992">
        <w:t xml:space="preserve">Ensure that in the event of an emergency and an ambulance is called that the paramedics have a clear summary of the pupil’s current asthma </w:t>
      </w:r>
      <w:r w:rsidR="00BB2913" w:rsidRPr="00041992">
        <w:t>management, and the current plan goes with the pupil to hospital. A member of school staff (preferably well-known to the pupil) will accompany the pupil in ambulance if the parent/guardian is not present and will wait with the pupil until the parent/guardian arrives.</w:t>
      </w:r>
    </w:p>
    <w:p w14:paraId="20765496" w14:textId="77777777" w:rsidR="00B95E5D" w:rsidRDefault="00AB4EFC" w:rsidP="00F316BE">
      <w:pPr>
        <w:pStyle w:val="Default"/>
        <w:numPr>
          <w:ilvl w:val="0"/>
          <w:numId w:val="61"/>
        </w:numPr>
      </w:pPr>
      <w:r w:rsidRPr="00C57EF0">
        <w:t>Remind parents of children with asthma to ensure that any medicines kept at school/ setting for their child are within their expiry dates</w:t>
      </w:r>
      <w:r w:rsidR="00721F57">
        <w:t>.</w:t>
      </w:r>
      <w:r w:rsidRPr="00C57EF0">
        <w:t xml:space="preserve"> </w:t>
      </w:r>
    </w:p>
    <w:p w14:paraId="48760E64" w14:textId="7B55AA61" w:rsidR="00AB4EFC" w:rsidRPr="006C6DED" w:rsidRDefault="00237894" w:rsidP="00B95E5D">
      <w:pPr>
        <w:pStyle w:val="Default"/>
        <w:ind w:left="360"/>
      </w:pPr>
      <w:r w:rsidRPr="006C6DED">
        <w:rPr>
          <w:b/>
          <w:color w:val="auto"/>
          <w:sz w:val="36"/>
          <w:szCs w:val="36"/>
        </w:rPr>
        <w:t>C</w:t>
      </w:r>
      <w:r w:rsidR="00F316BE" w:rsidRPr="006C6DED">
        <w:rPr>
          <w:b/>
          <w:color w:val="auto"/>
          <w:sz w:val="36"/>
          <w:szCs w:val="36"/>
        </w:rPr>
        <w:t>onsent to Administer M</w:t>
      </w:r>
      <w:r w:rsidR="00AB4EFC" w:rsidRPr="006C6DED">
        <w:rPr>
          <w:b/>
          <w:color w:val="auto"/>
          <w:sz w:val="36"/>
          <w:szCs w:val="36"/>
        </w:rPr>
        <w:t>edicines</w:t>
      </w:r>
    </w:p>
    <w:p w14:paraId="5AE48A43" w14:textId="77777777" w:rsidR="004C7F60" w:rsidRPr="00C57EF0" w:rsidRDefault="004C7F60" w:rsidP="00F316BE">
      <w:pPr>
        <w:pStyle w:val="Default"/>
        <w:rPr>
          <w:sz w:val="28"/>
          <w:szCs w:val="28"/>
        </w:rPr>
      </w:pPr>
    </w:p>
    <w:p w14:paraId="69852AE5" w14:textId="77777777" w:rsidR="00AB4EFC" w:rsidRPr="00C57EF0" w:rsidRDefault="00AB4EFC" w:rsidP="00504860">
      <w:pPr>
        <w:pStyle w:val="Default"/>
        <w:numPr>
          <w:ilvl w:val="0"/>
          <w:numId w:val="61"/>
        </w:numPr>
      </w:pPr>
      <w:r w:rsidRPr="00C57EF0">
        <w:t xml:space="preserve">If a child requires regular prescribed or non-prescribed medicines at school parents are asked to provide consent giving staff permission to administer medicines on a regular/ daily basis, if </w:t>
      </w:r>
      <w:r w:rsidRPr="00C57EF0">
        <w:lastRenderedPageBreak/>
        <w:t>required. A separate form is available for short programmes of</w:t>
      </w:r>
      <w:r w:rsidR="00F316BE" w:rsidRPr="00C57EF0">
        <w:t xml:space="preserve"> medicine if parents and school</w:t>
      </w:r>
      <w:r w:rsidRPr="00C57EF0">
        <w:t xml:space="preserve"> require it</w:t>
      </w:r>
      <w:r w:rsidR="00437B1B" w:rsidRPr="00C57EF0">
        <w:t>.</w:t>
      </w:r>
      <w:r w:rsidRPr="00C57EF0">
        <w:t xml:space="preserve"> </w:t>
      </w:r>
    </w:p>
    <w:p w14:paraId="76C8077E" w14:textId="77777777" w:rsidR="00AB4EFC" w:rsidRPr="00C57EF0" w:rsidRDefault="00AB4EFC" w:rsidP="00504860">
      <w:pPr>
        <w:pStyle w:val="Default"/>
        <w:numPr>
          <w:ilvl w:val="0"/>
          <w:numId w:val="61"/>
        </w:numPr>
      </w:pPr>
      <w:r w:rsidRPr="00C57EF0">
        <w:t>All parents of children with asthma are asked to provide consent on the health care plan giving staff permission to administer medicines in an emergency</w:t>
      </w:r>
      <w:r w:rsidR="00437B1B" w:rsidRPr="00C57EF0">
        <w:t>.</w:t>
      </w:r>
      <w:r w:rsidRPr="00C57EF0">
        <w:t xml:space="preserve"> </w:t>
      </w:r>
    </w:p>
    <w:p w14:paraId="146B72F2" w14:textId="77777777" w:rsidR="00AB4EFC" w:rsidRPr="00C57EF0" w:rsidRDefault="00AB4EFC" w:rsidP="00504860">
      <w:pPr>
        <w:pStyle w:val="Default"/>
        <w:numPr>
          <w:ilvl w:val="0"/>
          <w:numId w:val="61"/>
        </w:numPr>
      </w:pPr>
      <w:r w:rsidRPr="00C57EF0">
        <w:t xml:space="preserve">If a child requires regular/daily help in administering their </w:t>
      </w:r>
      <w:proofErr w:type="gramStart"/>
      <w:r w:rsidRPr="00C57EF0">
        <w:t>medicines</w:t>
      </w:r>
      <w:proofErr w:type="gramEnd"/>
      <w:r w:rsidRPr="00C57EF0">
        <w:t xml:space="preserve"> then the school outlines the agreement to administer those medicine/s on the health care plan. The school and parents keep a copy of this agreement</w:t>
      </w:r>
      <w:r w:rsidR="00437B1B" w:rsidRPr="00C57EF0">
        <w:t>.</w:t>
      </w:r>
      <w:r w:rsidRPr="00C57EF0">
        <w:t xml:space="preserve"> </w:t>
      </w:r>
    </w:p>
    <w:p w14:paraId="5D5BD538" w14:textId="77777777" w:rsidR="00AB4EFC" w:rsidRPr="00C57EF0" w:rsidRDefault="00AB4EFC" w:rsidP="00504860">
      <w:pPr>
        <w:pStyle w:val="Default"/>
        <w:numPr>
          <w:ilvl w:val="0"/>
          <w:numId w:val="61"/>
        </w:numPr>
      </w:pPr>
      <w:r w:rsidRPr="00C57EF0">
        <w:t xml:space="preserve">Parents of children with asthma are all asked at the start of the school year on the healthcare plan if they and/or the child’s healthcare professional believe the child </w:t>
      </w:r>
      <w:proofErr w:type="gramStart"/>
      <w:r w:rsidRPr="00C57EF0">
        <w:t>is able to</w:t>
      </w:r>
      <w:proofErr w:type="gramEnd"/>
      <w:r w:rsidRPr="00C57EF0">
        <w:t xml:space="preserve"> </w:t>
      </w:r>
      <w:r w:rsidR="00437B1B" w:rsidRPr="00C57EF0">
        <w:t>self-manage</w:t>
      </w:r>
      <w:r w:rsidRPr="00C57EF0">
        <w:t>, carry and administer their own emergency medicines</w:t>
      </w:r>
      <w:r w:rsidR="00437B1B" w:rsidRPr="00C57EF0">
        <w:t>.</w:t>
      </w:r>
      <w:r w:rsidRPr="00C57EF0">
        <w:t xml:space="preserve"> </w:t>
      </w:r>
    </w:p>
    <w:p w14:paraId="4D3C56B0" w14:textId="77777777" w:rsidR="00AB4EFC" w:rsidRPr="00C57EF0" w:rsidRDefault="00AB4EFC" w:rsidP="00504860">
      <w:pPr>
        <w:pStyle w:val="Default"/>
        <w:numPr>
          <w:ilvl w:val="0"/>
          <w:numId w:val="61"/>
        </w:numPr>
      </w:pPr>
      <w:r w:rsidRPr="00C57EF0">
        <w:t>Parents are sent a medicines form to be c</w:t>
      </w:r>
      <w:r w:rsidR="00F316BE" w:rsidRPr="00C57EF0">
        <w:t>ompleted and returned to school</w:t>
      </w:r>
      <w:r w:rsidRPr="00C57EF0">
        <w:t xml:space="preserve"> shortly before their child leaves for an overnight or extended day trip. This form requests up to date information about the child’s current condition and their overall health. This provides up to date information to relevant staff and supervisors to help the child manage their condition while they are away including information about medicines not norm</w:t>
      </w:r>
      <w:r w:rsidR="00F316BE" w:rsidRPr="00C57EF0">
        <w:t>ally taken during school</w:t>
      </w:r>
      <w:r w:rsidRPr="00C57EF0">
        <w:t xml:space="preserve"> hours</w:t>
      </w:r>
      <w:r w:rsidR="00437B1B" w:rsidRPr="00C57EF0">
        <w:t>.</w:t>
      </w:r>
      <w:r w:rsidRPr="00C57EF0">
        <w:t xml:space="preserve"> </w:t>
      </w:r>
    </w:p>
    <w:p w14:paraId="375C4FE5" w14:textId="77777777" w:rsidR="00AB4EFC" w:rsidRPr="00C57EF0" w:rsidRDefault="00AB4EFC" w:rsidP="00504860">
      <w:pPr>
        <w:pStyle w:val="Default"/>
        <w:numPr>
          <w:ilvl w:val="0"/>
          <w:numId w:val="61"/>
        </w:numPr>
      </w:pPr>
      <w:r w:rsidRPr="00C57EF0">
        <w:t xml:space="preserve">The medicines form is taken by the relevant staff member to the </w:t>
      </w:r>
      <w:r w:rsidR="00437B1B" w:rsidRPr="00C57EF0">
        <w:t>offsite</w:t>
      </w:r>
      <w:r w:rsidRPr="00C57EF0">
        <w:t xml:space="preserve"> trip and for all out of school/setting hours activities along with a copy of the child’s health care plan</w:t>
      </w:r>
      <w:r w:rsidR="00437B1B" w:rsidRPr="00C57EF0">
        <w:t>.</w:t>
      </w:r>
    </w:p>
    <w:p w14:paraId="4F2C4387" w14:textId="77777777" w:rsidR="00AB4EFC" w:rsidRPr="00C57EF0" w:rsidRDefault="00AB4EFC" w:rsidP="00504860">
      <w:pPr>
        <w:pStyle w:val="Default"/>
        <w:numPr>
          <w:ilvl w:val="0"/>
          <w:numId w:val="61"/>
        </w:numPr>
      </w:pPr>
      <w:r w:rsidRPr="00C57EF0">
        <w:t>All parents of children with asthma attending a trip or overnight visit are asked to give consent for staff to administer medicines at night or in the morning if required</w:t>
      </w:r>
      <w:r w:rsidR="00437B1B" w:rsidRPr="00C57EF0">
        <w:t>.</w:t>
      </w:r>
      <w:r w:rsidRPr="00C57EF0">
        <w:t xml:space="preserve"> </w:t>
      </w:r>
    </w:p>
    <w:p w14:paraId="6F3FC829" w14:textId="77777777" w:rsidR="00F316BE" w:rsidRPr="00C57EF0" w:rsidRDefault="00AB4EFC" w:rsidP="00504860">
      <w:pPr>
        <w:pStyle w:val="Default"/>
        <w:numPr>
          <w:ilvl w:val="0"/>
          <w:numId w:val="61"/>
        </w:numPr>
      </w:pPr>
      <w:r w:rsidRPr="00C57EF0">
        <w:t>The medical form also deta</w:t>
      </w:r>
      <w:r w:rsidR="00237894">
        <w:t>ils what medicines and what dosage</w:t>
      </w:r>
      <w:r w:rsidRPr="00C57EF0">
        <w:t xml:space="preserve"> the child is currently taking at different times of the day. It helps to provide up-to-date information to relevant staff and supervisors to help the pupil manage their condition while they </w:t>
      </w:r>
      <w:r w:rsidR="004C3F86" w:rsidRPr="00C57EF0">
        <w:t>are away</w:t>
      </w:r>
      <w:r w:rsidR="00664B45">
        <w:t>.</w:t>
      </w:r>
      <w:r w:rsidR="004C3F86" w:rsidRPr="00C57EF0">
        <w:t xml:space="preserve"> </w:t>
      </w:r>
    </w:p>
    <w:p w14:paraId="50F40DEB" w14:textId="77777777" w:rsidR="00237894" w:rsidRDefault="00237894" w:rsidP="00F316BE">
      <w:pPr>
        <w:pStyle w:val="Default"/>
      </w:pPr>
    </w:p>
    <w:p w14:paraId="77A52294" w14:textId="77777777" w:rsidR="00CA51E3" w:rsidRDefault="00CA51E3" w:rsidP="00F316BE">
      <w:pPr>
        <w:pStyle w:val="Default"/>
        <w:rPr>
          <w:rFonts w:ascii="Calibri Light" w:hAnsi="Calibri Light" w:cs="Calibri Light"/>
          <w:b/>
          <w:color w:val="2E74B5"/>
          <w:sz w:val="36"/>
          <w:szCs w:val="36"/>
        </w:rPr>
      </w:pPr>
    </w:p>
    <w:p w14:paraId="4E2E58DA" w14:textId="26EA8F29" w:rsidR="00F316BE" w:rsidRPr="006C6DED" w:rsidRDefault="527102C7" w:rsidP="527102C7">
      <w:pPr>
        <w:pStyle w:val="Default"/>
        <w:rPr>
          <w:b/>
          <w:bCs/>
          <w:color w:val="auto"/>
          <w:sz w:val="36"/>
          <w:szCs w:val="36"/>
        </w:rPr>
      </w:pPr>
      <w:r w:rsidRPr="006C6DED">
        <w:rPr>
          <w:b/>
          <w:bCs/>
          <w:color w:val="auto"/>
          <w:sz w:val="36"/>
          <w:szCs w:val="36"/>
        </w:rPr>
        <w:t xml:space="preserve">Other Record Keeping </w:t>
      </w:r>
    </w:p>
    <w:p w14:paraId="007DCDA8" w14:textId="77777777" w:rsidR="004C7F60" w:rsidRPr="00C57EF0" w:rsidRDefault="004C7F60" w:rsidP="00F316BE">
      <w:pPr>
        <w:pStyle w:val="Default"/>
        <w:rPr>
          <w:sz w:val="28"/>
          <w:szCs w:val="28"/>
        </w:rPr>
      </w:pPr>
    </w:p>
    <w:p w14:paraId="101792AC" w14:textId="77777777" w:rsidR="004C3F86" w:rsidRPr="00C57EF0" w:rsidRDefault="00F0562A" w:rsidP="00504860">
      <w:pPr>
        <w:pStyle w:val="Default"/>
        <w:numPr>
          <w:ilvl w:val="0"/>
          <w:numId w:val="64"/>
        </w:numPr>
      </w:pPr>
      <w:r w:rsidRPr="00C57EF0">
        <w:t>Hales Valley schools</w:t>
      </w:r>
      <w:r w:rsidR="00AB4EFC" w:rsidRPr="00C57EF0">
        <w:t xml:space="preserve"> keeps an accurate record of each occasion an individual child is given or supervised taking medicines. Details of the supervising staff member, child, dose, date and time are recorded. If a child refuses to have medicines administered, this is also recorded and parents are informed as soon as possible</w:t>
      </w:r>
      <w:r w:rsidR="00437B1B" w:rsidRPr="00C57EF0">
        <w:t>.</w:t>
      </w:r>
      <w:r w:rsidR="00AB4EFC" w:rsidRPr="00C57EF0">
        <w:t xml:space="preserve"> </w:t>
      </w:r>
    </w:p>
    <w:p w14:paraId="2908EB2C" w14:textId="77777777" w:rsidR="00842AD5" w:rsidRDefault="00842AD5" w:rsidP="00AB4EFC">
      <w:pPr>
        <w:pStyle w:val="Default"/>
        <w:rPr>
          <w:rFonts w:ascii="Calibri Light" w:hAnsi="Calibri Light" w:cs="Calibri Light"/>
          <w:b/>
          <w:color w:val="2E74B5"/>
          <w:sz w:val="36"/>
          <w:szCs w:val="36"/>
        </w:rPr>
      </w:pPr>
    </w:p>
    <w:p w14:paraId="54645731" w14:textId="77777777" w:rsidR="004C3F86" w:rsidRPr="006C6DED" w:rsidRDefault="00AB4EFC" w:rsidP="00AB4EFC">
      <w:pPr>
        <w:pStyle w:val="Default"/>
        <w:rPr>
          <w:b/>
          <w:color w:val="auto"/>
          <w:sz w:val="36"/>
          <w:szCs w:val="36"/>
        </w:rPr>
      </w:pPr>
      <w:r w:rsidRPr="006C6DED">
        <w:rPr>
          <w:b/>
          <w:color w:val="auto"/>
          <w:sz w:val="36"/>
          <w:szCs w:val="36"/>
        </w:rPr>
        <w:t>S</w:t>
      </w:r>
      <w:r w:rsidR="00F0562A" w:rsidRPr="006C6DED">
        <w:rPr>
          <w:b/>
          <w:color w:val="auto"/>
          <w:sz w:val="36"/>
          <w:szCs w:val="36"/>
        </w:rPr>
        <w:t>taff training - Record K</w:t>
      </w:r>
      <w:r w:rsidR="004C3F86" w:rsidRPr="006C6DED">
        <w:rPr>
          <w:b/>
          <w:color w:val="auto"/>
          <w:sz w:val="36"/>
          <w:szCs w:val="36"/>
        </w:rPr>
        <w:t xml:space="preserve">eeping </w:t>
      </w:r>
      <w:r w:rsidRPr="006C6DED">
        <w:rPr>
          <w:b/>
          <w:color w:val="auto"/>
          <w:sz w:val="36"/>
          <w:szCs w:val="36"/>
        </w:rPr>
        <w:t xml:space="preserve"> </w:t>
      </w:r>
    </w:p>
    <w:p w14:paraId="121FD38A" w14:textId="77777777" w:rsidR="004C7F60" w:rsidRPr="00C57EF0" w:rsidRDefault="004C7F60" w:rsidP="00AB4EFC">
      <w:pPr>
        <w:pStyle w:val="Default"/>
        <w:rPr>
          <w:sz w:val="28"/>
          <w:szCs w:val="28"/>
        </w:rPr>
      </w:pPr>
    </w:p>
    <w:p w14:paraId="182B2317" w14:textId="0675B7F3" w:rsidR="004C3F86" w:rsidRPr="00C57EF0" w:rsidRDefault="00AB4EFC" w:rsidP="00504860">
      <w:pPr>
        <w:pStyle w:val="Default"/>
        <w:numPr>
          <w:ilvl w:val="0"/>
          <w:numId w:val="57"/>
        </w:numPr>
      </w:pPr>
      <w:r w:rsidRPr="00C57EF0">
        <w:t>A log of the asthma training is kept by the school/setting and reviewed every 12 months to ensure all new staff receives training</w:t>
      </w:r>
      <w:r w:rsidR="00842AD5">
        <w:t xml:space="preserve">. </w:t>
      </w:r>
    </w:p>
    <w:p w14:paraId="28BA9B5C" w14:textId="6C71CD07" w:rsidR="00437B1B" w:rsidRPr="00C57EF0" w:rsidRDefault="527102C7" w:rsidP="00504860">
      <w:pPr>
        <w:pStyle w:val="Default"/>
        <w:numPr>
          <w:ilvl w:val="0"/>
          <w:numId w:val="57"/>
        </w:numPr>
      </w:pPr>
      <w:r>
        <w:t>All staff that volunteer or are contracted to administer medicines are provided with training and suppo</w:t>
      </w:r>
      <w:r w:rsidRPr="0037567A">
        <w:t>rt from</w:t>
      </w:r>
      <w:r w:rsidR="00563E97" w:rsidRPr="0037567A">
        <w:rPr>
          <w:color w:val="auto"/>
        </w:rPr>
        <w:t xml:space="preserve"> the</w:t>
      </w:r>
      <w:r w:rsidRPr="0037567A">
        <w:rPr>
          <w:color w:val="auto"/>
        </w:rPr>
        <w:t xml:space="preserve"> </w:t>
      </w:r>
      <w:r w:rsidRPr="0037567A">
        <w:t>School</w:t>
      </w:r>
      <w:r w:rsidRPr="008B2EF2">
        <w:t xml:space="preserve"> Nurse</w:t>
      </w:r>
      <w:r>
        <w:t xml:space="preserve">. </w:t>
      </w:r>
    </w:p>
    <w:p w14:paraId="1FE2DD96" w14:textId="77777777" w:rsidR="00437B1B" w:rsidRPr="0037567A" w:rsidRDefault="00437B1B" w:rsidP="00437B1B">
      <w:pPr>
        <w:pStyle w:val="Default"/>
        <w:rPr>
          <w:color w:val="auto"/>
          <w:sz w:val="28"/>
          <w:szCs w:val="28"/>
        </w:rPr>
      </w:pPr>
    </w:p>
    <w:p w14:paraId="4A5278C6" w14:textId="77777777" w:rsidR="00437B1B" w:rsidRPr="006C6DED" w:rsidRDefault="00437B1B" w:rsidP="00437B1B">
      <w:pPr>
        <w:pStyle w:val="Default"/>
        <w:rPr>
          <w:b/>
          <w:color w:val="auto"/>
          <w:sz w:val="36"/>
          <w:szCs w:val="36"/>
        </w:rPr>
      </w:pPr>
      <w:r w:rsidRPr="006C6DED">
        <w:rPr>
          <w:b/>
          <w:color w:val="auto"/>
          <w:sz w:val="36"/>
          <w:szCs w:val="36"/>
        </w:rPr>
        <w:t>Roles and Responsibilities</w:t>
      </w:r>
    </w:p>
    <w:p w14:paraId="27357532" w14:textId="77777777" w:rsidR="00437B1B" w:rsidRPr="00C57EF0" w:rsidRDefault="00437B1B" w:rsidP="00437B1B">
      <w:pPr>
        <w:pStyle w:val="Default"/>
        <w:ind w:left="720"/>
        <w:rPr>
          <w:b/>
        </w:rPr>
      </w:pPr>
    </w:p>
    <w:p w14:paraId="32B40817" w14:textId="77777777" w:rsidR="00437B1B" w:rsidRPr="00C57EF0" w:rsidRDefault="0009541B" w:rsidP="00437B1B">
      <w:pPr>
        <w:pStyle w:val="Default"/>
      </w:pPr>
      <w:r w:rsidRPr="00C57EF0">
        <w:lastRenderedPageBreak/>
        <w:t>Each member of the school</w:t>
      </w:r>
      <w:r w:rsidR="00AB4EFC" w:rsidRPr="00C57EF0">
        <w:t xml:space="preserve"> and health community know their roles and responsibilities in maintaining an effective medical condition policy</w:t>
      </w:r>
      <w:r w:rsidR="004C3F86" w:rsidRPr="00C57EF0">
        <w:t>.</w:t>
      </w:r>
      <w:r w:rsidR="00AB4EFC" w:rsidRPr="00C57EF0">
        <w:t xml:space="preserve"> </w:t>
      </w:r>
    </w:p>
    <w:p w14:paraId="07F023C8" w14:textId="77777777" w:rsidR="00437B1B" w:rsidRPr="00C57EF0" w:rsidRDefault="00437B1B" w:rsidP="00437B1B">
      <w:pPr>
        <w:pStyle w:val="Default"/>
        <w:ind w:left="720"/>
      </w:pPr>
    </w:p>
    <w:p w14:paraId="441527B4" w14:textId="2AA4C666" w:rsidR="004C3F86" w:rsidRPr="00C57EF0" w:rsidRDefault="00F0562A" w:rsidP="00437B1B">
      <w:pPr>
        <w:pStyle w:val="Default"/>
      </w:pPr>
      <w:r w:rsidRPr="00041992">
        <w:t>Hales Valley schools</w:t>
      </w:r>
      <w:r w:rsidR="00437B1B" w:rsidRPr="00041992">
        <w:t xml:space="preserve"> work</w:t>
      </w:r>
      <w:r w:rsidR="00AB4EFC" w:rsidRPr="00041992">
        <w:t xml:space="preserve"> in partnership with all interested and relevant parties including the </w:t>
      </w:r>
      <w:r w:rsidR="00F5078E" w:rsidRPr="00041992">
        <w:t>boards of Directors</w:t>
      </w:r>
      <w:r w:rsidR="00AB4EFC" w:rsidRPr="00041992">
        <w:t>,</w:t>
      </w:r>
      <w:r w:rsidR="00AB4EFC" w:rsidRPr="00C57EF0">
        <w:t xml:space="preserve"> all staff, school nurses, parents, employers of school/setting staff, healthcare professionals and children to ensure the policy is planned, implemented and maintained successfully. The following roles and responsibilities are used for the asthma policy at </w:t>
      </w:r>
      <w:r w:rsidRPr="00C57EF0">
        <w:t>Hales Valley schools</w:t>
      </w:r>
      <w:r w:rsidR="00AB4EFC" w:rsidRPr="00C57EF0">
        <w:t xml:space="preserve">. These roles are understood and communicated regularly: </w:t>
      </w:r>
    </w:p>
    <w:p w14:paraId="4BDB5498" w14:textId="77777777" w:rsidR="00437B1B" w:rsidRPr="00C57EF0" w:rsidRDefault="00437B1B" w:rsidP="00437B1B">
      <w:pPr>
        <w:pStyle w:val="Default"/>
        <w:ind w:left="720"/>
      </w:pPr>
    </w:p>
    <w:p w14:paraId="184FFB05" w14:textId="77777777" w:rsidR="004C3F86" w:rsidRPr="00237894" w:rsidRDefault="00437B1B" w:rsidP="00437B1B">
      <w:pPr>
        <w:pStyle w:val="Default"/>
        <w:rPr>
          <w:b/>
        </w:rPr>
      </w:pPr>
      <w:r w:rsidRPr="00237894">
        <w:rPr>
          <w:b/>
        </w:rPr>
        <w:t>Hales Valley Trust</w:t>
      </w:r>
      <w:r w:rsidR="00AB4EFC" w:rsidRPr="00237894">
        <w:rPr>
          <w:b/>
        </w:rPr>
        <w:t xml:space="preserve"> has a responsibility to: </w:t>
      </w:r>
    </w:p>
    <w:p w14:paraId="2916C19D" w14:textId="77777777" w:rsidR="004C7F60" w:rsidRPr="00C57EF0" w:rsidRDefault="004C7F60" w:rsidP="00437B1B">
      <w:pPr>
        <w:pStyle w:val="Default"/>
      </w:pPr>
    </w:p>
    <w:p w14:paraId="2C1A7D64" w14:textId="77777777" w:rsidR="004C3F86" w:rsidRPr="00C57EF0" w:rsidRDefault="00AB4EFC" w:rsidP="00504860">
      <w:pPr>
        <w:pStyle w:val="Default"/>
        <w:numPr>
          <w:ilvl w:val="0"/>
          <w:numId w:val="57"/>
        </w:numPr>
      </w:pPr>
      <w:r w:rsidRPr="00C57EF0">
        <w:t>Ensure the health and safety of their employees (all staff) and anyone else on the premises or taking part in activities (this includes children). This responsibility extends to those staff and others leading activities taking place off site, such as visits, outings or field trips</w:t>
      </w:r>
      <w:r w:rsidR="00437B1B" w:rsidRPr="00C57EF0">
        <w:t>.</w:t>
      </w:r>
      <w:r w:rsidRPr="00C57EF0">
        <w:t xml:space="preserve"> </w:t>
      </w:r>
    </w:p>
    <w:p w14:paraId="55C0CD13" w14:textId="77777777" w:rsidR="004C3F86" w:rsidRPr="00C57EF0" w:rsidRDefault="00AB4EFC" w:rsidP="00504860">
      <w:pPr>
        <w:pStyle w:val="Default"/>
        <w:numPr>
          <w:ilvl w:val="0"/>
          <w:numId w:val="57"/>
        </w:numPr>
      </w:pPr>
      <w:r w:rsidRPr="00C57EF0">
        <w:t>Ensure health and safety policies and risk assessments are inclusive of the needs of children with asthma</w:t>
      </w:r>
      <w:r w:rsidR="00437B1B" w:rsidRPr="00C57EF0">
        <w:t>.</w:t>
      </w:r>
      <w:r w:rsidRPr="00C57EF0">
        <w:t xml:space="preserve"> </w:t>
      </w:r>
    </w:p>
    <w:p w14:paraId="10FBC39D" w14:textId="77777777" w:rsidR="004C3F86" w:rsidRPr="00C57EF0" w:rsidRDefault="00AB4EFC" w:rsidP="00504860">
      <w:pPr>
        <w:pStyle w:val="Default"/>
        <w:numPr>
          <w:ilvl w:val="0"/>
          <w:numId w:val="57"/>
        </w:numPr>
      </w:pPr>
      <w:r w:rsidRPr="00C57EF0">
        <w:t>Make sure the asthma policy is effectively monitored and regularly updated</w:t>
      </w:r>
      <w:r w:rsidR="00437B1B" w:rsidRPr="00C57EF0">
        <w:t>.</w:t>
      </w:r>
      <w:r w:rsidRPr="00C57EF0">
        <w:t xml:space="preserve"> </w:t>
      </w:r>
    </w:p>
    <w:p w14:paraId="18507102" w14:textId="77777777" w:rsidR="004C3F86" w:rsidRPr="00C57EF0" w:rsidRDefault="00AB4EFC" w:rsidP="00504860">
      <w:pPr>
        <w:pStyle w:val="Default"/>
        <w:numPr>
          <w:ilvl w:val="0"/>
          <w:numId w:val="57"/>
        </w:numPr>
      </w:pPr>
      <w:r w:rsidRPr="00C57EF0">
        <w:t>Provide indemnity for staff who volunteer to administer medicine to children with asthma</w:t>
      </w:r>
      <w:r w:rsidR="00437B1B" w:rsidRPr="00C57EF0">
        <w:t>.</w:t>
      </w:r>
    </w:p>
    <w:p w14:paraId="100C5B58" w14:textId="77777777" w:rsidR="004C3F86" w:rsidRPr="00C57EF0" w:rsidRDefault="00AB4EFC" w:rsidP="00AB4EFC">
      <w:pPr>
        <w:pStyle w:val="Default"/>
      </w:pPr>
      <w:r w:rsidRPr="00C57EF0">
        <w:t xml:space="preserve"> </w:t>
      </w:r>
    </w:p>
    <w:p w14:paraId="40F3246F" w14:textId="24DD659F" w:rsidR="004C3F86" w:rsidRDefault="004C7F60" w:rsidP="00AB4EFC">
      <w:pPr>
        <w:pStyle w:val="Default"/>
        <w:rPr>
          <w:b/>
        </w:rPr>
      </w:pPr>
      <w:r w:rsidRPr="00041992">
        <w:rPr>
          <w:b/>
        </w:rPr>
        <w:t xml:space="preserve">Each </w:t>
      </w:r>
      <w:r w:rsidR="00B70BAE" w:rsidRPr="00041992">
        <w:rPr>
          <w:b/>
        </w:rPr>
        <w:t>Executive Headteacher/</w:t>
      </w:r>
      <w:r w:rsidRPr="00237894">
        <w:rPr>
          <w:b/>
        </w:rPr>
        <w:t>Head</w:t>
      </w:r>
      <w:r w:rsidR="00E542F6" w:rsidRPr="00237894">
        <w:rPr>
          <w:b/>
        </w:rPr>
        <w:t>teacher in Hales Valley Trust schools have</w:t>
      </w:r>
      <w:r w:rsidR="00AB4EFC" w:rsidRPr="00237894">
        <w:rPr>
          <w:b/>
        </w:rPr>
        <w:t xml:space="preserve"> a responsibility to: </w:t>
      </w:r>
    </w:p>
    <w:p w14:paraId="74869460" w14:textId="77777777" w:rsidR="00237894" w:rsidRPr="00237894" w:rsidRDefault="00237894" w:rsidP="00AB4EFC">
      <w:pPr>
        <w:pStyle w:val="Default"/>
        <w:rPr>
          <w:b/>
        </w:rPr>
      </w:pPr>
    </w:p>
    <w:p w14:paraId="3F158375" w14:textId="77777777" w:rsidR="004C3F86" w:rsidRPr="00C57EF0" w:rsidRDefault="0009541B" w:rsidP="00504860">
      <w:pPr>
        <w:pStyle w:val="Default"/>
        <w:numPr>
          <w:ilvl w:val="0"/>
          <w:numId w:val="63"/>
        </w:numPr>
      </w:pPr>
      <w:r w:rsidRPr="00C57EF0">
        <w:t>Ensure the school</w:t>
      </w:r>
      <w:r w:rsidR="00AB4EFC" w:rsidRPr="00C57EF0">
        <w:t xml:space="preserve"> is inclusive and welcoming and that the asthma policy is in line with local and national guidance and policy frameworks</w:t>
      </w:r>
      <w:r w:rsidR="00E542F6" w:rsidRPr="00C57EF0">
        <w:t>.</w:t>
      </w:r>
      <w:r w:rsidR="00AB4EFC" w:rsidRPr="00C57EF0">
        <w:t xml:space="preserve"> </w:t>
      </w:r>
    </w:p>
    <w:p w14:paraId="3BACD6D4" w14:textId="77777777" w:rsidR="004C3F86" w:rsidRPr="00C57EF0" w:rsidRDefault="00AB4EFC" w:rsidP="00504860">
      <w:pPr>
        <w:pStyle w:val="Default"/>
        <w:numPr>
          <w:ilvl w:val="0"/>
          <w:numId w:val="63"/>
        </w:numPr>
      </w:pPr>
      <w:r w:rsidRPr="00C57EF0">
        <w:t>Liaise between interested part</w:t>
      </w:r>
      <w:r w:rsidR="0009541B" w:rsidRPr="00C57EF0">
        <w:t>ies –including children,</w:t>
      </w:r>
      <w:r w:rsidRPr="00C57EF0">
        <w:t xml:space="preserve"> </w:t>
      </w:r>
      <w:r w:rsidR="0009541B" w:rsidRPr="00C57EF0">
        <w:t>teachers, school n</w:t>
      </w:r>
      <w:r w:rsidRPr="00C57EF0">
        <w:t>urses, parents, governors, the local authority transport service and local emergency care services</w:t>
      </w:r>
      <w:r w:rsidR="00E542F6" w:rsidRPr="00C57EF0">
        <w:t>.</w:t>
      </w:r>
      <w:r w:rsidRPr="00C57EF0">
        <w:t xml:space="preserve"> </w:t>
      </w:r>
    </w:p>
    <w:p w14:paraId="372044F1" w14:textId="77777777" w:rsidR="004C3F86" w:rsidRPr="00C57EF0" w:rsidRDefault="00AB4EFC" w:rsidP="00504860">
      <w:pPr>
        <w:pStyle w:val="Default"/>
        <w:numPr>
          <w:ilvl w:val="0"/>
          <w:numId w:val="63"/>
        </w:numPr>
      </w:pPr>
      <w:r w:rsidRPr="00C57EF0">
        <w:t>Ensure that inform</w:t>
      </w:r>
      <w:r w:rsidR="0009541B" w:rsidRPr="00C57EF0">
        <w:t>ation held by the school</w:t>
      </w:r>
      <w:r w:rsidRPr="00C57EF0">
        <w:t xml:space="preserve"> is accurate and up to date and that there are good information sharing systems in place using children’s’ individual health plans</w:t>
      </w:r>
      <w:r w:rsidR="00E542F6" w:rsidRPr="00C57EF0">
        <w:t>.</w:t>
      </w:r>
      <w:r w:rsidRPr="00C57EF0">
        <w:t xml:space="preserve"> </w:t>
      </w:r>
    </w:p>
    <w:p w14:paraId="15DFE099" w14:textId="77777777" w:rsidR="004C3F86" w:rsidRPr="00C57EF0" w:rsidRDefault="00AB4EFC" w:rsidP="00504860">
      <w:pPr>
        <w:pStyle w:val="Default"/>
        <w:numPr>
          <w:ilvl w:val="0"/>
          <w:numId w:val="63"/>
        </w:numPr>
      </w:pPr>
      <w:r w:rsidRPr="00C57EF0">
        <w:t>Ensure pupil confidentiality</w:t>
      </w:r>
      <w:r w:rsidR="00E542F6" w:rsidRPr="00C57EF0">
        <w:t>.</w:t>
      </w:r>
      <w:r w:rsidRPr="00C57EF0">
        <w:t xml:space="preserve"> </w:t>
      </w:r>
    </w:p>
    <w:p w14:paraId="2DABAC4F" w14:textId="77777777" w:rsidR="00437B1B" w:rsidRPr="00C57EF0" w:rsidRDefault="00AB4EFC" w:rsidP="00504860">
      <w:pPr>
        <w:pStyle w:val="Default"/>
        <w:numPr>
          <w:ilvl w:val="0"/>
          <w:numId w:val="63"/>
        </w:numPr>
      </w:pPr>
      <w:r w:rsidRPr="00C57EF0">
        <w:t xml:space="preserve">Assess the training and development needs of staff </w:t>
      </w:r>
      <w:r w:rsidR="00437B1B" w:rsidRPr="00C57EF0">
        <w:t>and arrange for them to be met</w:t>
      </w:r>
      <w:r w:rsidR="00E542F6" w:rsidRPr="00C57EF0">
        <w:t>.</w:t>
      </w:r>
      <w:r w:rsidR="00437B1B" w:rsidRPr="00C57EF0">
        <w:t xml:space="preserve"> </w:t>
      </w:r>
    </w:p>
    <w:p w14:paraId="4EE3BCC8" w14:textId="77777777" w:rsidR="004C3F86" w:rsidRPr="00C57EF0" w:rsidRDefault="00AB4EFC" w:rsidP="00504860">
      <w:pPr>
        <w:pStyle w:val="Default"/>
        <w:numPr>
          <w:ilvl w:val="0"/>
          <w:numId w:val="63"/>
        </w:numPr>
      </w:pPr>
      <w:r w:rsidRPr="00C57EF0">
        <w:t>Ensure all supply teachers and new staff know the asthma policy</w:t>
      </w:r>
      <w:r w:rsidR="00E542F6" w:rsidRPr="00C57EF0">
        <w:t>.</w:t>
      </w:r>
      <w:r w:rsidRPr="00C57EF0">
        <w:t xml:space="preserve"> </w:t>
      </w:r>
    </w:p>
    <w:p w14:paraId="028B336D" w14:textId="77777777" w:rsidR="004C3F86" w:rsidRPr="00C57EF0" w:rsidRDefault="00AB4EFC" w:rsidP="00504860">
      <w:pPr>
        <w:pStyle w:val="Default"/>
        <w:numPr>
          <w:ilvl w:val="0"/>
          <w:numId w:val="63"/>
        </w:numPr>
      </w:pPr>
      <w:r w:rsidRPr="00C57EF0">
        <w:t xml:space="preserve">Delegate a staff member to check the expiry date of </w:t>
      </w:r>
      <w:r w:rsidR="0009541B" w:rsidRPr="00C57EF0">
        <w:t>medicines kept at school</w:t>
      </w:r>
      <w:r w:rsidRPr="00C57EF0">
        <w:t xml:space="preserve"> and maintain the asthma register</w:t>
      </w:r>
      <w:r w:rsidR="00E542F6" w:rsidRPr="00C57EF0">
        <w:t>.</w:t>
      </w:r>
      <w:r w:rsidRPr="00C57EF0">
        <w:t xml:space="preserve"> </w:t>
      </w:r>
    </w:p>
    <w:p w14:paraId="4E28C1FC" w14:textId="77777777" w:rsidR="00E542F6" w:rsidRPr="00C57EF0" w:rsidRDefault="00AB4EFC" w:rsidP="00504860">
      <w:pPr>
        <w:pStyle w:val="Default"/>
        <w:numPr>
          <w:ilvl w:val="0"/>
          <w:numId w:val="63"/>
        </w:numPr>
      </w:pPr>
      <w:r w:rsidRPr="00C57EF0">
        <w:t>Monitor and review the policy at least once a year, with input from staff and external stakeholders</w:t>
      </w:r>
      <w:r w:rsidR="00E542F6" w:rsidRPr="00C57EF0">
        <w:t>.</w:t>
      </w:r>
    </w:p>
    <w:p w14:paraId="187F57B8" w14:textId="77777777" w:rsidR="00E542F6" w:rsidRPr="00C57EF0" w:rsidRDefault="00E542F6" w:rsidP="00E542F6">
      <w:pPr>
        <w:pStyle w:val="Default"/>
        <w:ind w:left="720"/>
      </w:pPr>
    </w:p>
    <w:p w14:paraId="00B9D013" w14:textId="77777777" w:rsidR="004C3F86" w:rsidRDefault="00AB4EFC" w:rsidP="00E542F6">
      <w:pPr>
        <w:pStyle w:val="Default"/>
        <w:ind w:left="360"/>
      </w:pPr>
      <w:r w:rsidRPr="00237894">
        <w:rPr>
          <w:b/>
        </w:rPr>
        <w:t xml:space="preserve"> All staff at </w:t>
      </w:r>
      <w:r w:rsidR="00F0562A" w:rsidRPr="00237894">
        <w:rPr>
          <w:b/>
        </w:rPr>
        <w:t>Hales Valley schools</w:t>
      </w:r>
      <w:r w:rsidRPr="00237894">
        <w:rPr>
          <w:b/>
        </w:rPr>
        <w:t xml:space="preserve"> has a responsibility to</w:t>
      </w:r>
      <w:r w:rsidRPr="00C57EF0">
        <w:t xml:space="preserve">: </w:t>
      </w:r>
    </w:p>
    <w:p w14:paraId="54738AF4" w14:textId="77777777" w:rsidR="004C7F60" w:rsidRPr="00C57EF0" w:rsidRDefault="004C7F60" w:rsidP="00E542F6">
      <w:pPr>
        <w:pStyle w:val="Default"/>
        <w:ind w:left="360"/>
      </w:pPr>
    </w:p>
    <w:p w14:paraId="3DDFF361" w14:textId="77777777" w:rsidR="004C3F86" w:rsidRPr="00C57EF0" w:rsidRDefault="00AB4EFC" w:rsidP="00504860">
      <w:pPr>
        <w:pStyle w:val="Default"/>
        <w:numPr>
          <w:ilvl w:val="0"/>
          <w:numId w:val="63"/>
        </w:numPr>
      </w:pPr>
      <w:r w:rsidRPr="00C57EF0">
        <w:t>Be aware of the potential triggers, signs and symptoms of asthma and know what to do in an emergency</w:t>
      </w:r>
      <w:r w:rsidR="00E542F6" w:rsidRPr="00C57EF0">
        <w:t>.</w:t>
      </w:r>
      <w:r w:rsidRPr="00C57EF0">
        <w:t xml:space="preserve"> </w:t>
      </w:r>
    </w:p>
    <w:p w14:paraId="40C79D73" w14:textId="77777777" w:rsidR="004C3F86" w:rsidRPr="00C57EF0" w:rsidRDefault="00AB4EFC" w:rsidP="00504860">
      <w:pPr>
        <w:pStyle w:val="Default"/>
        <w:numPr>
          <w:ilvl w:val="0"/>
          <w:numId w:val="63"/>
        </w:numPr>
      </w:pPr>
      <w:r w:rsidRPr="00C57EF0">
        <w:t>Understand the asthma policy</w:t>
      </w:r>
      <w:r w:rsidR="00E542F6" w:rsidRPr="00C57EF0">
        <w:t>.</w:t>
      </w:r>
      <w:r w:rsidRPr="00C57EF0">
        <w:t xml:space="preserve"> </w:t>
      </w:r>
    </w:p>
    <w:p w14:paraId="5DAB8B57" w14:textId="77777777" w:rsidR="004C3F86" w:rsidRPr="00C57EF0" w:rsidRDefault="00AB4EFC" w:rsidP="00504860">
      <w:pPr>
        <w:pStyle w:val="Default"/>
        <w:numPr>
          <w:ilvl w:val="0"/>
          <w:numId w:val="63"/>
        </w:numPr>
      </w:pPr>
      <w:r w:rsidRPr="00C57EF0">
        <w:t>Know which children have asthma and be familiar with the content of their individual health plan</w:t>
      </w:r>
      <w:r w:rsidR="00E542F6" w:rsidRPr="00C57EF0">
        <w:t>.</w:t>
      </w:r>
      <w:r w:rsidRPr="00C57EF0">
        <w:t xml:space="preserve"> </w:t>
      </w:r>
    </w:p>
    <w:p w14:paraId="5F953784" w14:textId="77777777" w:rsidR="004C3F86" w:rsidRPr="00C57EF0" w:rsidRDefault="00AB4EFC" w:rsidP="00504860">
      <w:pPr>
        <w:pStyle w:val="Default"/>
        <w:numPr>
          <w:ilvl w:val="0"/>
          <w:numId w:val="63"/>
        </w:numPr>
      </w:pPr>
      <w:r w:rsidRPr="00C57EF0">
        <w:t>Allow all children to have immediate access to their emergency medicines</w:t>
      </w:r>
      <w:r w:rsidR="00E542F6" w:rsidRPr="00C57EF0">
        <w:t>.</w:t>
      </w:r>
      <w:r w:rsidRPr="00C57EF0">
        <w:t xml:space="preserve"> </w:t>
      </w:r>
    </w:p>
    <w:p w14:paraId="2F0B433C" w14:textId="77777777" w:rsidR="004C3F86" w:rsidRPr="00C57EF0" w:rsidRDefault="00AB4EFC" w:rsidP="00504860">
      <w:pPr>
        <w:pStyle w:val="Default"/>
        <w:numPr>
          <w:ilvl w:val="0"/>
          <w:numId w:val="63"/>
        </w:numPr>
      </w:pPr>
      <w:r w:rsidRPr="00C57EF0">
        <w:lastRenderedPageBreak/>
        <w:t>Maintain effective communication with parents including informing them if their child h</w:t>
      </w:r>
      <w:r w:rsidR="00E542F6" w:rsidRPr="00C57EF0">
        <w:t>as been unwell at school.</w:t>
      </w:r>
      <w:r w:rsidRPr="00C57EF0">
        <w:t xml:space="preserve"> </w:t>
      </w:r>
    </w:p>
    <w:p w14:paraId="67060965" w14:textId="77777777" w:rsidR="004C3F86" w:rsidRPr="00C57EF0" w:rsidRDefault="00AB4EFC" w:rsidP="00504860">
      <w:pPr>
        <w:pStyle w:val="Default"/>
        <w:numPr>
          <w:ilvl w:val="0"/>
          <w:numId w:val="63"/>
        </w:numPr>
      </w:pPr>
      <w:r w:rsidRPr="00C57EF0">
        <w:t>Ensure children who carry their medicines with them, have them when they go on a school trip or out of the classroom</w:t>
      </w:r>
      <w:r w:rsidR="00E542F6" w:rsidRPr="00C57EF0">
        <w:t>.</w:t>
      </w:r>
      <w:r w:rsidRPr="00C57EF0">
        <w:t xml:space="preserve"> </w:t>
      </w:r>
    </w:p>
    <w:p w14:paraId="3B98709B" w14:textId="77777777" w:rsidR="00437B1B" w:rsidRPr="00C57EF0" w:rsidRDefault="00AB4EFC" w:rsidP="00504860">
      <w:pPr>
        <w:pStyle w:val="Default"/>
        <w:numPr>
          <w:ilvl w:val="0"/>
          <w:numId w:val="63"/>
        </w:numPr>
      </w:pPr>
      <w:r w:rsidRPr="00C57EF0">
        <w:t>Be aware that long term conditions can affect a child’s learning and provide extra help when children need it</w:t>
      </w:r>
      <w:r w:rsidR="00E542F6" w:rsidRPr="00C57EF0">
        <w:t>.</w:t>
      </w:r>
      <w:r w:rsidRPr="00C57EF0">
        <w:t xml:space="preserve"> </w:t>
      </w:r>
    </w:p>
    <w:p w14:paraId="53BD2F50" w14:textId="77777777" w:rsidR="004C3F86" w:rsidRPr="00C57EF0" w:rsidRDefault="00AB4EFC" w:rsidP="00504860">
      <w:pPr>
        <w:pStyle w:val="Default"/>
        <w:numPr>
          <w:ilvl w:val="0"/>
          <w:numId w:val="63"/>
        </w:numPr>
      </w:pPr>
      <w:r w:rsidRPr="00C57EF0">
        <w:t>Be aware of children with asthma who may be experiencing bullying or need extra social support</w:t>
      </w:r>
      <w:r w:rsidR="00E542F6" w:rsidRPr="00C57EF0">
        <w:t>.</w:t>
      </w:r>
      <w:r w:rsidRPr="00C57EF0">
        <w:t xml:space="preserve"> </w:t>
      </w:r>
    </w:p>
    <w:p w14:paraId="06875713" w14:textId="012E651A" w:rsidR="004C3F86" w:rsidRPr="00C57EF0" w:rsidRDefault="00AB4EFC" w:rsidP="00504860">
      <w:pPr>
        <w:pStyle w:val="Default"/>
        <w:numPr>
          <w:ilvl w:val="0"/>
          <w:numId w:val="63"/>
        </w:numPr>
      </w:pPr>
      <w:r w:rsidRPr="00C57EF0">
        <w:t xml:space="preserve">Liaise with parents, the child’s healthcare professionals, special educational needs coordinator and </w:t>
      </w:r>
      <w:r w:rsidR="0009541B" w:rsidRPr="00041992">
        <w:t xml:space="preserve">family liaison </w:t>
      </w:r>
      <w:r w:rsidR="00F81D29" w:rsidRPr="00041992">
        <w:t>officer</w:t>
      </w:r>
      <w:r w:rsidR="00DD3C1D" w:rsidRPr="00041992">
        <w:t xml:space="preserve"> if school has one</w:t>
      </w:r>
      <w:r w:rsidR="00F81D29" w:rsidRPr="00C57EF0">
        <w:t>, if</w:t>
      </w:r>
      <w:r w:rsidRPr="00C57EF0">
        <w:t xml:space="preserve"> a child is falling behind with their work because of their condition</w:t>
      </w:r>
      <w:r w:rsidR="00E542F6" w:rsidRPr="00C57EF0">
        <w:t>.</w:t>
      </w:r>
      <w:r w:rsidRPr="00C57EF0">
        <w:t xml:space="preserve"> </w:t>
      </w:r>
    </w:p>
    <w:p w14:paraId="5D495360" w14:textId="77777777" w:rsidR="004C3F86" w:rsidRPr="00C57EF0" w:rsidRDefault="00AB4EFC" w:rsidP="00504860">
      <w:pPr>
        <w:pStyle w:val="Default"/>
        <w:numPr>
          <w:ilvl w:val="0"/>
          <w:numId w:val="63"/>
        </w:numPr>
      </w:pPr>
      <w:r w:rsidRPr="00C57EF0">
        <w:t>Use opportunities such as PSHE to raise pupil awareness about asthma</w:t>
      </w:r>
      <w:r w:rsidR="00E542F6" w:rsidRPr="00C57EF0">
        <w:t>.</w:t>
      </w:r>
      <w:r w:rsidRPr="00C57EF0">
        <w:t xml:space="preserve"> </w:t>
      </w:r>
    </w:p>
    <w:p w14:paraId="29DA480B" w14:textId="77777777" w:rsidR="004C3F86" w:rsidRPr="00C57EF0" w:rsidRDefault="00AB4EFC" w:rsidP="00504860">
      <w:pPr>
        <w:pStyle w:val="Default"/>
        <w:numPr>
          <w:ilvl w:val="0"/>
          <w:numId w:val="63"/>
        </w:numPr>
      </w:pPr>
      <w:r w:rsidRPr="00C57EF0">
        <w:t>Understand asthma and the impact it can have on children. (Children should not be forced to take part in activity if they feel unwell)</w:t>
      </w:r>
      <w:r w:rsidR="00E542F6" w:rsidRPr="00C57EF0">
        <w:t>.</w:t>
      </w:r>
      <w:r w:rsidRPr="00C57EF0">
        <w:t xml:space="preserve"> </w:t>
      </w:r>
    </w:p>
    <w:p w14:paraId="0EE44F9C" w14:textId="77777777" w:rsidR="004C3F86" w:rsidRPr="00C57EF0" w:rsidRDefault="00AB4EFC" w:rsidP="00504860">
      <w:pPr>
        <w:pStyle w:val="Default"/>
        <w:numPr>
          <w:ilvl w:val="0"/>
          <w:numId w:val="63"/>
        </w:numPr>
      </w:pPr>
      <w:r w:rsidRPr="00C57EF0">
        <w:t xml:space="preserve">Ensure all children with asthma are not excluded from activities they wish to take part in </w:t>
      </w:r>
    </w:p>
    <w:p w14:paraId="4F0B0037" w14:textId="77777777" w:rsidR="00E542F6" w:rsidRPr="00C57EF0" w:rsidRDefault="00AB4EFC" w:rsidP="00504860">
      <w:pPr>
        <w:pStyle w:val="Default"/>
        <w:numPr>
          <w:ilvl w:val="0"/>
          <w:numId w:val="63"/>
        </w:numPr>
      </w:pPr>
      <w:r w:rsidRPr="00C57EF0">
        <w:t>Ensure children have the appropriate medicines with them during activity or exercise and are allowed to take it when needed</w:t>
      </w:r>
      <w:r w:rsidR="00E542F6" w:rsidRPr="00C57EF0">
        <w:t>.</w:t>
      </w:r>
      <w:r w:rsidRPr="00C57EF0">
        <w:t xml:space="preserve"> </w:t>
      </w:r>
    </w:p>
    <w:p w14:paraId="46ABBD8F" w14:textId="77777777" w:rsidR="00E542F6" w:rsidRPr="00C57EF0" w:rsidRDefault="00E542F6" w:rsidP="00E542F6">
      <w:pPr>
        <w:pStyle w:val="Default"/>
        <w:ind w:left="360"/>
      </w:pPr>
    </w:p>
    <w:p w14:paraId="50851806" w14:textId="77777777" w:rsidR="004C3F86" w:rsidRPr="00237894" w:rsidRDefault="00AB4EFC" w:rsidP="00E542F6">
      <w:pPr>
        <w:pStyle w:val="Default"/>
        <w:ind w:left="360"/>
        <w:rPr>
          <w:b/>
        </w:rPr>
      </w:pPr>
      <w:r w:rsidRPr="00237894">
        <w:rPr>
          <w:b/>
        </w:rPr>
        <w:t xml:space="preserve">The School Nurse has a responsibility to: </w:t>
      </w:r>
    </w:p>
    <w:p w14:paraId="06BBA33E" w14:textId="77777777" w:rsidR="004C7F60" w:rsidRPr="00C57EF0" w:rsidRDefault="004C7F60" w:rsidP="00E542F6">
      <w:pPr>
        <w:pStyle w:val="Default"/>
        <w:ind w:left="360"/>
      </w:pPr>
    </w:p>
    <w:p w14:paraId="2191BE4E" w14:textId="77777777" w:rsidR="004C3F86" w:rsidRPr="00C57EF0" w:rsidRDefault="004C7F60" w:rsidP="00504860">
      <w:pPr>
        <w:pStyle w:val="Default"/>
        <w:numPr>
          <w:ilvl w:val="0"/>
          <w:numId w:val="63"/>
        </w:numPr>
      </w:pPr>
      <w:r>
        <w:t>Help update the school’s Asthma P</w:t>
      </w:r>
      <w:r w:rsidR="00AB4EFC" w:rsidRPr="00C57EF0">
        <w:t>olicy</w:t>
      </w:r>
      <w:r w:rsidR="00E542F6" w:rsidRPr="00C57EF0">
        <w:t>.</w:t>
      </w:r>
      <w:r w:rsidR="00AB4EFC" w:rsidRPr="00C57EF0">
        <w:t xml:space="preserve"> </w:t>
      </w:r>
    </w:p>
    <w:p w14:paraId="055D1A1B" w14:textId="77777777" w:rsidR="004C3F86" w:rsidRPr="00C57EF0" w:rsidRDefault="00AB4EFC" w:rsidP="00504860">
      <w:pPr>
        <w:pStyle w:val="Default"/>
        <w:numPr>
          <w:ilvl w:val="0"/>
          <w:numId w:val="63"/>
        </w:numPr>
      </w:pPr>
      <w:r w:rsidRPr="00C57EF0">
        <w:t>Help provide regular training for school staff in managing asthma at school</w:t>
      </w:r>
      <w:r w:rsidR="00E542F6" w:rsidRPr="00C57EF0">
        <w:t>.</w:t>
      </w:r>
      <w:r w:rsidRPr="00C57EF0">
        <w:t xml:space="preserve"> </w:t>
      </w:r>
    </w:p>
    <w:p w14:paraId="5CDC939A" w14:textId="77777777" w:rsidR="004C3F86" w:rsidRPr="00C57EF0" w:rsidRDefault="00AB4EFC" w:rsidP="00504860">
      <w:pPr>
        <w:pStyle w:val="Default"/>
        <w:numPr>
          <w:ilvl w:val="0"/>
          <w:numId w:val="63"/>
        </w:numPr>
      </w:pPr>
      <w:r w:rsidRPr="00C57EF0">
        <w:t>Provide information about where the school can access training in areas that the School Nurse has not had specialist training</w:t>
      </w:r>
      <w:r w:rsidR="00E542F6" w:rsidRPr="00C57EF0">
        <w:t>.</w:t>
      </w:r>
      <w:r w:rsidRPr="00C57EF0">
        <w:t xml:space="preserve"> </w:t>
      </w:r>
    </w:p>
    <w:p w14:paraId="615BB9D4" w14:textId="77777777" w:rsidR="00E542F6" w:rsidRPr="00C57EF0" w:rsidRDefault="00AB4EFC" w:rsidP="00504860">
      <w:pPr>
        <w:pStyle w:val="Default"/>
        <w:numPr>
          <w:ilvl w:val="0"/>
          <w:numId w:val="63"/>
        </w:numPr>
      </w:pPr>
      <w:r w:rsidRPr="00C57EF0">
        <w:t>Provide support and information to the identified member of staff responsible for ensuring that parents complete the health care plans</w:t>
      </w:r>
      <w:r w:rsidR="00E542F6" w:rsidRPr="00C57EF0">
        <w:t>.</w:t>
      </w:r>
      <w:r w:rsidRPr="00C57EF0">
        <w:t xml:space="preserve"> </w:t>
      </w:r>
    </w:p>
    <w:p w14:paraId="0DA123B1" w14:textId="77777777" w:rsidR="00F81D29" w:rsidRDefault="00F81D29" w:rsidP="008B2EF2">
      <w:pPr>
        <w:pStyle w:val="Default"/>
        <w:rPr>
          <w:b/>
        </w:rPr>
      </w:pPr>
    </w:p>
    <w:p w14:paraId="4C4CEA3D" w14:textId="77777777" w:rsidR="00F81D29" w:rsidRDefault="00F81D29" w:rsidP="00E542F6">
      <w:pPr>
        <w:pStyle w:val="Default"/>
        <w:ind w:left="360"/>
        <w:rPr>
          <w:b/>
        </w:rPr>
      </w:pPr>
    </w:p>
    <w:p w14:paraId="08C36DE1" w14:textId="77777777" w:rsidR="00E542F6" w:rsidRPr="00237894" w:rsidRDefault="00AB4EFC" w:rsidP="00E542F6">
      <w:pPr>
        <w:pStyle w:val="Default"/>
        <w:ind w:left="360"/>
        <w:rPr>
          <w:b/>
        </w:rPr>
      </w:pPr>
      <w:r w:rsidRPr="00237894">
        <w:rPr>
          <w:b/>
        </w:rPr>
        <w:t xml:space="preserve">First Aiders have a responsibility to: </w:t>
      </w:r>
    </w:p>
    <w:p w14:paraId="50895670" w14:textId="77777777" w:rsidR="004C7F60" w:rsidRPr="00C57EF0" w:rsidRDefault="004C7F60" w:rsidP="00E542F6">
      <w:pPr>
        <w:pStyle w:val="Default"/>
        <w:ind w:left="360"/>
      </w:pPr>
    </w:p>
    <w:p w14:paraId="39BA52DE" w14:textId="77777777" w:rsidR="004C3F86" w:rsidRPr="00C57EF0" w:rsidRDefault="00AB4EFC" w:rsidP="00E542F6">
      <w:pPr>
        <w:pStyle w:val="Default"/>
        <w:ind w:left="360"/>
      </w:pPr>
      <w:r w:rsidRPr="00C57EF0">
        <w:t>The minimum</w:t>
      </w:r>
      <w:r w:rsidR="0009541B" w:rsidRPr="00C57EF0">
        <w:t xml:space="preserve"> first aid provision in school</w:t>
      </w:r>
      <w:r w:rsidRPr="00C57EF0">
        <w:t xml:space="preserve"> should include: </w:t>
      </w:r>
    </w:p>
    <w:p w14:paraId="41185284" w14:textId="77777777" w:rsidR="004C3F86" w:rsidRPr="00C57EF0" w:rsidRDefault="00AB4EFC" w:rsidP="00504860">
      <w:pPr>
        <w:pStyle w:val="Default"/>
        <w:numPr>
          <w:ilvl w:val="0"/>
          <w:numId w:val="63"/>
        </w:numPr>
      </w:pPr>
      <w:r w:rsidRPr="00C57EF0">
        <w:t>Suitably stocked first aid container</w:t>
      </w:r>
      <w:r w:rsidR="00E542F6" w:rsidRPr="00C57EF0">
        <w:t>.</w:t>
      </w:r>
      <w:r w:rsidRPr="00C57EF0">
        <w:t xml:space="preserve"> </w:t>
      </w:r>
    </w:p>
    <w:p w14:paraId="64D6CD74" w14:textId="77777777" w:rsidR="004C3F86" w:rsidRPr="00C57EF0" w:rsidRDefault="00AB4EFC" w:rsidP="00504860">
      <w:pPr>
        <w:pStyle w:val="Default"/>
        <w:numPr>
          <w:ilvl w:val="0"/>
          <w:numId w:val="63"/>
        </w:numPr>
      </w:pPr>
      <w:r w:rsidRPr="00C57EF0">
        <w:t>Appointed person to take care of emergencies and the first aid container</w:t>
      </w:r>
      <w:r w:rsidR="00E542F6" w:rsidRPr="00C57EF0">
        <w:t>.</w:t>
      </w:r>
      <w:r w:rsidRPr="00C57EF0">
        <w:t xml:space="preserve"> </w:t>
      </w:r>
    </w:p>
    <w:p w14:paraId="75A787A6" w14:textId="77777777" w:rsidR="004C3F86" w:rsidRPr="00C57EF0" w:rsidRDefault="00AB4EFC" w:rsidP="00504860">
      <w:pPr>
        <w:pStyle w:val="Default"/>
        <w:numPr>
          <w:ilvl w:val="0"/>
          <w:numId w:val="63"/>
        </w:numPr>
      </w:pPr>
      <w:r w:rsidRPr="00C57EF0">
        <w:t>Information on emergencies</w:t>
      </w:r>
      <w:r w:rsidR="00E542F6" w:rsidRPr="00C57EF0">
        <w:t>.</w:t>
      </w:r>
      <w:r w:rsidRPr="00C57EF0">
        <w:t xml:space="preserve"> </w:t>
      </w:r>
    </w:p>
    <w:p w14:paraId="4C9A1D05" w14:textId="77777777" w:rsidR="00E542F6" w:rsidRDefault="00AB4EFC" w:rsidP="00504860">
      <w:pPr>
        <w:pStyle w:val="Default"/>
        <w:numPr>
          <w:ilvl w:val="0"/>
          <w:numId w:val="63"/>
        </w:numPr>
      </w:pPr>
      <w:r w:rsidRPr="00C57EF0">
        <w:t>This minimum provision must be supplemented with a risk assessment to determine any additional provision needed</w:t>
      </w:r>
      <w:r w:rsidR="00E542F6" w:rsidRPr="00C57EF0">
        <w:t>.</w:t>
      </w:r>
      <w:r w:rsidRPr="00C57EF0">
        <w:t xml:space="preserve"> </w:t>
      </w:r>
    </w:p>
    <w:p w14:paraId="328297D2" w14:textId="77777777" w:rsidR="00664B45" w:rsidRPr="008B2EF2" w:rsidRDefault="527102C7" w:rsidP="527102C7">
      <w:pPr>
        <w:pStyle w:val="Default"/>
        <w:numPr>
          <w:ilvl w:val="0"/>
          <w:numId w:val="63"/>
        </w:numPr>
      </w:pPr>
      <w:r w:rsidRPr="008B2EF2">
        <w:t xml:space="preserve">First-aid provision must </w:t>
      </w:r>
      <w:proofErr w:type="gramStart"/>
      <w:r w:rsidRPr="008B2EF2">
        <w:t>be available at all times</w:t>
      </w:r>
      <w:proofErr w:type="gramEnd"/>
      <w:r w:rsidRPr="008B2EF2">
        <w:t xml:space="preserve"> while people are on school premises, </w:t>
      </w:r>
      <w:proofErr w:type="gramStart"/>
      <w:r w:rsidRPr="008B2EF2">
        <w:t>and also</w:t>
      </w:r>
      <w:proofErr w:type="gramEnd"/>
      <w:r w:rsidRPr="008B2EF2">
        <w:t xml:space="preserve"> off the premises whilst on school visits.</w:t>
      </w:r>
    </w:p>
    <w:p w14:paraId="38C1F859" w14:textId="77777777" w:rsidR="00E542F6" w:rsidRPr="00C57EF0" w:rsidRDefault="00E542F6" w:rsidP="00E542F6">
      <w:pPr>
        <w:pStyle w:val="Default"/>
        <w:ind w:left="360"/>
      </w:pPr>
    </w:p>
    <w:p w14:paraId="716AC9A4" w14:textId="77777777" w:rsidR="004C3F86" w:rsidRPr="00E51E33" w:rsidRDefault="527102C7" w:rsidP="527102C7">
      <w:pPr>
        <w:pStyle w:val="Default"/>
        <w:ind w:left="360"/>
        <w:rPr>
          <w:b/>
          <w:bCs/>
        </w:rPr>
      </w:pPr>
      <w:r w:rsidRPr="527102C7">
        <w:rPr>
          <w:b/>
          <w:bCs/>
        </w:rPr>
        <w:t xml:space="preserve">Special Education Needs Co-ordinator has a responsibility to: </w:t>
      </w:r>
    </w:p>
    <w:p w14:paraId="0C8FE7CE" w14:textId="77777777" w:rsidR="004C7F60" w:rsidRPr="00C57EF0" w:rsidRDefault="004C7F60" w:rsidP="00E542F6">
      <w:pPr>
        <w:pStyle w:val="Default"/>
        <w:ind w:left="360"/>
      </w:pPr>
    </w:p>
    <w:p w14:paraId="52635D92" w14:textId="77777777" w:rsidR="004C3F86" w:rsidRPr="00C57EF0" w:rsidRDefault="527102C7" w:rsidP="00504860">
      <w:pPr>
        <w:pStyle w:val="Default"/>
        <w:numPr>
          <w:ilvl w:val="0"/>
          <w:numId w:val="63"/>
        </w:numPr>
      </w:pPr>
      <w:r>
        <w:t xml:space="preserve">Know which children have asthma and which have special education needs because of their condition. </w:t>
      </w:r>
    </w:p>
    <w:p w14:paraId="7827AEAA" w14:textId="77777777" w:rsidR="004C3F86" w:rsidRPr="00C57EF0" w:rsidRDefault="527102C7" w:rsidP="00504860">
      <w:pPr>
        <w:pStyle w:val="Default"/>
        <w:numPr>
          <w:ilvl w:val="0"/>
          <w:numId w:val="63"/>
        </w:numPr>
      </w:pPr>
      <w:r>
        <w:lastRenderedPageBreak/>
        <w:t xml:space="preserve">Ensure children who have been unwell catch up on missed </w:t>
      </w:r>
      <w:proofErr w:type="gramStart"/>
      <w:r>
        <w:t>school work</w:t>
      </w:r>
      <w:proofErr w:type="gramEnd"/>
      <w:r>
        <w:t xml:space="preserve">. </w:t>
      </w:r>
    </w:p>
    <w:p w14:paraId="01168809" w14:textId="77777777" w:rsidR="00E542F6" w:rsidRPr="00C57EF0" w:rsidRDefault="00AB4EFC" w:rsidP="00504860">
      <w:pPr>
        <w:pStyle w:val="Default"/>
        <w:numPr>
          <w:ilvl w:val="0"/>
          <w:numId w:val="63"/>
        </w:numPr>
      </w:pPr>
      <w:r w:rsidRPr="00C57EF0">
        <w:t>Ensure teachers make the necessary arrangements if a child needs special consideration or access arrangement in exams or course work</w:t>
      </w:r>
      <w:r w:rsidR="00E542F6" w:rsidRPr="00C57EF0">
        <w:t>.</w:t>
      </w:r>
      <w:r w:rsidRPr="00C57EF0">
        <w:t xml:space="preserve"> </w:t>
      </w:r>
    </w:p>
    <w:p w14:paraId="41004F19" w14:textId="77777777" w:rsidR="00E542F6" w:rsidRPr="00C57EF0" w:rsidRDefault="00E542F6" w:rsidP="00E542F6">
      <w:pPr>
        <w:pStyle w:val="Default"/>
        <w:ind w:left="360"/>
      </w:pPr>
    </w:p>
    <w:p w14:paraId="57DE3632" w14:textId="77777777" w:rsidR="00E542F6" w:rsidRPr="00E51E33" w:rsidRDefault="00AB4EFC" w:rsidP="00E542F6">
      <w:pPr>
        <w:pStyle w:val="Default"/>
        <w:ind w:left="360"/>
        <w:rPr>
          <w:b/>
        </w:rPr>
      </w:pPr>
      <w:r w:rsidRPr="00E51E33">
        <w:rPr>
          <w:b/>
        </w:rPr>
        <w:t xml:space="preserve">Individual Doctors and Specialist Healthcare Professionals caring for children who attend </w:t>
      </w:r>
      <w:r w:rsidR="00F0562A" w:rsidRPr="00E51E33">
        <w:rPr>
          <w:b/>
        </w:rPr>
        <w:t>Hales Valley schools</w:t>
      </w:r>
      <w:r w:rsidRPr="00E51E33">
        <w:rPr>
          <w:b/>
        </w:rPr>
        <w:t xml:space="preserve"> have a responsibility to: </w:t>
      </w:r>
    </w:p>
    <w:p w14:paraId="67C0C651" w14:textId="77777777" w:rsidR="004C7F60" w:rsidRPr="00E51E33" w:rsidRDefault="004C7F60" w:rsidP="00E542F6">
      <w:pPr>
        <w:pStyle w:val="Default"/>
        <w:ind w:left="360"/>
        <w:rPr>
          <w:b/>
        </w:rPr>
      </w:pPr>
    </w:p>
    <w:p w14:paraId="6C473314" w14:textId="77777777" w:rsidR="00E542F6" w:rsidRPr="00C57EF0" w:rsidRDefault="00AB4EFC" w:rsidP="00504860">
      <w:pPr>
        <w:pStyle w:val="Default"/>
        <w:numPr>
          <w:ilvl w:val="0"/>
          <w:numId w:val="63"/>
        </w:numPr>
      </w:pPr>
      <w:r w:rsidRPr="00C57EF0">
        <w:t>Help complete the health plans provided by parents if appropriate</w:t>
      </w:r>
      <w:r w:rsidR="00E542F6" w:rsidRPr="00C57EF0">
        <w:t>.</w:t>
      </w:r>
      <w:r w:rsidRPr="00C57EF0">
        <w:t xml:space="preserve"> </w:t>
      </w:r>
    </w:p>
    <w:p w14:paraId="4E3AC2A2" w14:textId="77777777" w:rsidR="00E542F6" w:rsidRPr="00C57EF0" w:rsidRDefault="00AB4EFC" w:rsidP="00504860">
      <w:pPr>
        <w:pStyle w:val="Default"/>
        <w:numPr>
          <w:ilvl w:val="0"/>
          <w:numId w:val="63"/>
        </w:numPr>
      </w:pPr>
      <w:r w:rsidRPr="00C57EF0">
        <w:t>Where possible and without compromising the best interests of the child, to try to prescribe medicines that can be taken outside of school hours</w:t>
      </w:r>
      <w:r w:rsidR="00E542F6" w:rsidRPr="00C57EF0">
        <w:t>.</w:t>
      </w:r>
      <w:r w:rsidRPr="00C57EF0">
        <w:t xml:space="preserve"> </w:t>
      </w:r>
    </w:p>
    <w:p w14:paraId="2F3CA100" w14:textId="77777777" w:rsidR="00E542F6" w:rsidRPr="00C57EF0" w:rsidRDefault="00AB4EFC" w:rsidP="00504860">
      <w:pPr>
        <w:pStyle w:val="Default"/>
        <w:numPr>
          <w:ilvl w:val="0"/>
          <w:numId w:val="63"/>
        </w:numPr>
      </w:pPr>
      <w:r w:rsidRPr="00C57EF0">
        <w:t xml:space="preserve">Offer the parents of every child a written self-management plan to ensure parents and children know how they </w:t>
      </w:r>
      <w:r w:rsidR="00E542F6" w:rsidRPr="00C57EF0">
        <w:t>self-manage</w:t>
      </w:r>
      <w:r w:rsidRPr="00C57EF0">
        <w:t xml:space="preserve"> at school and at home</w:t>
      </w:r>
      <w:r w:rsidR="00E542F6" w:rsidRPr="00C57EF0">
        <w:t>.</w:t>
      </w:r>
      <w:r w:rsidRPr="00C57EF0">
        <w:t xml:space="preserve"> </w:t>
      </w:r>
    </w:p>
    <w:p w14:paraId="6B593167" w14:textId="77777777" w:rsidR="00E542F6" w:rsidRPr="00C57EF0" w:rsidRDefault="00AB4EFC" w:rsidP="00504860">
      <w:pPr>
        <w:pStyle w:val="Default"/>
        <w:numPr>
          <w:ilvl w:val="0"/>
          <w:numId w:val="63"/>
        </w:numPr>
      </w:pPr>
      <w:r w:rsidRPr="00C57EF0">
        <w:t>Ensure the child knows how to take their medicines effectively</w:t>
      </w:r>
      <w:r w:rsidR="00E542F6" w:rsidRPr="00C57EF0">
        <w:t>.</w:t>
      </w:r>
      <w:r w:rsidRPr="00C57EF0">
        <w:t xml:space="preserve"> </w:t>
      </w:r>
    </w:p>
    <w:p w14:paraId="5E51C27C" w14:textId="77777777" w:rsidR="00E542F6" w:rsidRPr="00C57EF0" w:rsidRDefault="00AB4EFC" w:rsidP="00504860">
      <w:pPr>
        <w:pStyle w:val="Default"/>
        <w:numPr>
          <w:ilvl w:val="0"/>
          <w:numId w:val="63"/>
        </w:numPr>
      </w:pPr>
      <w:r w:rsidRPr="00C57EF0">
        <w:t>Ensure children have regular reviews of their condition and the medicines they take</w:t>
      </w:r>
      <w:r w:rsidR="00E542F6" w:rsidRPr="00C57EF0">
        <w:t>.</w:t>
      </w:r>
      <w:r w:rsidRPr="00C57EF0">
        <w:t xml:space="preserve"> </w:t>
      </w:r>
    </w:p>
    <w:p w14:paraId="0BA9ACB9" w14:textId="77777777" w:rsidR="00E542F6" w:rsidRPr="00C57EF0" w:rsidRDefault="00AB4EFC" w:rsidP="00504860">
      <w:pPr>
        <w:pStyle w:val="Default"/>
        <w:numPr>
          <w:ilvl w:val="0"/>
          <w:numId w:val="63"/>
        </w:numPr>
      </w:pPr>
      <w:r w:rsidRPr="00C57EF0">
        <w:t>Provide the school with information and advice if a child in their care has severe asthma symptoms (with the consent of the pupil and their parents</w:t>
      </w:r>
      <w:r w:rsidR="00E542F6" w:rsidRPr="00C57EF0">
        <w:t>.</w:t>
      </w:r>
      <w:r w:rsidRPr="00C57EF0">
        <w:t xml:space="preserve">) </w:t>
      </w:r>
    </w:p>
    <w:p w14:paraId="534FE9E9" w14:textId="367F5CA9" w:rsidR="00E542F6" w:rsidRPr="00DD3C1D" w:rsidRDefault="00E542F6" w:rsidP="00041992">
      <w:pPr>
        <w:pStyle w:val="Default"/>
        <w:ind w:left="360"/>
        <w:rPr>
          <w:strike/>
          <w:highlight w:val="yellow"/>
        </w:rPr>
      </w:pPr>
    </w:p>
    <w:p w14:paraId="6FFBD3EC" w14:textId="77777777" w:rsidR="00CA51E3" w:rsidRDefault="00CA51E3" w:rsidP="008B2EF2">
      <w:pPr>
        <w:pStyle w:val="Default"/>
        <w:rPr>
          <w:b/>
        </w:rPr>
      </w:pPr>
    </w:p>
    <w:p w14:paraId="1DFBEF5A" w14:textId="77777777" w:rsidR="00E542F6" w:rsidRPr="00E51E33" w:rsidRDefault="00AB4EFC" w:rsidP="00E542F6">
      <w:pPr>
        <w:pStyle w:val="Default"/>
        <w:ind w:left="360"/>
        <w:rPr>
          <w:b/>
        </w:rPr>
      </w:pPr>
      <w:r w:rsidRPr="00E51E33">
        <w:rPr>
          <w:b/>
        </w:rPr>
        <w:t xml:space="preserve">The parents at </w:t>
      </w:r>
      <w:r w:rsidR="00F0562A" w:rsidRPr="00E51E33">
        <w:rPr>
          <w:b/>
        </w:rPr>
        <w:t>Hales Valley schools</w:t>
      </w:r>
      <w:r w:rsidRPr="00E51E33">
        <w:rPr>
          <w:b/>
        </w:rPr>
        <w:t xml:space="preserve"> have a responsibility to: </w:t>
      </w:r>
    </w:p>
    <w:p w14:paraId="30DCCCAD" w14:textId="77777777" w:rsidR="004C7F60" w:rsidRPr="00C57EF0" w:rsidRDefault="004C7F60" w:rsidP="00E542F6">
      <w:pPr>
        <w:pStyle w:val="Default"/>
        <w:ind w:left="360"/>
      </w:pPr>
    </w:p>
    <w:p w14:paraId="2050A841" w14:textId="77777777" w:rsidR="00E542F6" w:rsidRPr="00C57EF0" w:rsidRDefault="0009541B" w:rsidP="00504860">
      <w:pPr>
        <w:pStyle w:val="Default"/>
        <w:numPr>
          <w:ilvl w:val="0"/>
          <w:numId w:val="63"/>
        </w:numPr>
      </w:pPr>
      <w:r w:rsidRPr="00C57EF0">
        <w:t>Tell the school</w:t>
      </w:r>
      <w:r w:rsidR="00AB4EFC" w:rsidRPr="00C57EF0">
        <w:t xml:space="preserve"> if their child has asthma</w:t>
      </w:r>
      <w:r w:rsidR="00E542F6" w:rsidRPr="00C57EF0">
        <w:t>.</w:t>
      </w:r>
      <w:r w:rsidR="00AB4EFC" w:rsidRPr="00C57EF0">
        <w:t xml:space="preserve"> </w:t>
      </w:r>
    </w:p>
    <w:p w14:paraId="7FA65E7C" w14:textId="77777777" w:rsidR="00E542F6" w:rsidRPr="00C57EF0" w:rsidRDefault="00E542F6" w:rsidP="00504860">
      <w:pPr>
        <w:pStyle w:val="Default"/>
        <w:numPr>
          <w:ilvl w:val="0"/>
          <w:numId w:val="63"/>
        </w:numPr>
      </w:pPr>
      <w:r w:rsidRPr="00C57EF0">
        <w:t>Ensure the school</w:t>
      </w:r>
      <w:r w:rsidR="00AB4EFC" w:rsidRPr="00C57EF0">
        <w:t xml:space="preserve"> has a complete and up-to-date healthcare plan for their child</w:t>
      </w:r>
      <w:r w:rsidRPr="00C57EF0">
        <w:t>.</w:t>
      </w:r>
      <w:r w:rsidR="00AB4EFC" w:rsidRPr="00C57EF0">
        <w:t xml:space="preserve"> </w:t>
      </w:r>
    </w:p>
    <w:p w14:paraId="3BD9E456" w14:textId="77777777" w:rsidR="00E542F6" w:rsidRPr="00C57EF0" w:rsidRDefault="00E542F6" w:rsidP="00504860">
      <w:pPr>
        <w:pStyle w:val="Default"/>
        <w:numPr>
          <w:ilvl w:val="0"/>
          <w:numId w:val="63"/>
        </w:numPr>
      </w:pPr>
      <w:r w:rsidRPr="00C57EF0">
        <w:t>Inform the school</w:t>
      </w:r>
      <w:r w:rsidR="00AB4EFC" w:rsidRPr="00C57EF0">
        <w:t xml:space="preserve"> about the reliever medicines their child requires during school/ setting hours and ensure their child </w:t>
      </w:r>
      <w:proofErr w:type="gramStart"/>
      <w:r w:rsidR="00AB4EFC" w:rsidRPr="00C57EF0">
        <w:t>has easy access to their reliever at all times</w:t>
      </w:r>
      <w:proofErr w:type="gramEnd"/>
      <w:r w:rsidRPr="00C57EF0">
        <w:t>.</w:t>
      </w:r>
      <w:r w:rsidR="00AB4EFC" w:rsidRPr="00C57EF0">
        <w:t xml:space="preserve"> </w:t>
      </w:r>
    </w:p>
    <w:p w14:paraId="0B20E9B8" w14:textId="77777777" w:rsidR="00E542F6" w:rsidRPr="00C57EF0" w:rsidRDefault="00AB4EFC" w:rsidP="00504860">
      <w:pPr>
        <w:pStyle w:val="Default"/>
        <w:numPr>
          <w:ilvl w:val="0"/>
          <w:numId w:val="63"/>
        </w:numPr>
      </w:pPr>
      <w:r w:rsidRPr="00C57EF0">
        <w:t>Inform the school of any medicines the child requires while taking part in visits, outings or field trips and other out-of-school activities such as school team sports</w:t>
      </w:r>
      <w:r w:rsidR="00E542F6" w:rsidRPr="00C57EF0">
        <w:t>.</w:t>
      </w:r>
      <w:r w:rsidRPr="00C57EF0">
        <w:t xml:space="preserve"> </w:t>
      </w:r>
    </w:p>
    <w:p w14:paraId="53DC6283" w14:textId="77777777" w:rsidR="00E542F6" w:rsidRPr="00C57EF0" w:rsidRDefault="00E542F6" w:rsidP="00504860">
      <w:pPr>
        <w:pStyle w:val="Default"/>
        <w:numPr>
          <w:ilvl w:val="0"/>
          <w:numId w:val="63"/>
        </w:numPr>
      </w:pPr>
      <w:r w:rsidRPr="00C57EF0">
        <w:t xml:space="preserve">Tell the school </w:t>
      </w:r>
      <w:r w:rsidR="00AB4EFC" w:rsidRPr="00C57EF0">
        <w:t>about any changes to their child’s medicines, what they take and how much</w:t>
      </w:r>
      <w:r w:rsidRPr="00C57EF0">
        <w:t>.</w:t>
      </w:r>
      <w:r w:rsidR="00AB4EFC" w:rsidRPr="00C57EF0">
        <w:t xml:space="preserve"> </w:t>
      </w:r>
    </w:p>
    <w:p w14:paraId="15C4EA72" w14:textId="77777777" w:rsidR="00E542F6" w:rsidRPr="00C57EF0" w:rsidRDefault="00E542F6" w:rsidP="00504860">
      <w:pPr>
        <w:pStyle w:val="Default"/>
        <w:numPr>
          <w:ilvl w:val="0"/>
          <w:numId w:val="63"/>
        </w:numPr>
      </w:pPr>
      <w:r w:rsidRPr="00C57EF0">
        <w:t>Inform the school</w:t>
      </w:r>
      <w:r w:rsidR="00AB4EFC" w:rsidRPr="00C57EF0">
        <w:t xml:space="preserve"> of any changes to their child’s condition</w:t>
      </w:r>
      <w:r w:rsidRPr="00C57EF0">
        <w:t>.</w:t>
      </w:r>
      <w:r w:rsidR="00AB4EFC" w:rsidRPr="00C57EF0">
        <w:t xml:space="preserve"> </w:t>
      </w:r>
    </w:p>
    <w:p w14:paraId="661156F9" w14:textId="77777777" w:rsidR="00E542F6" w:rsidRPr="00C57EF0" w:rsidRDefault="00AB4EFC" w:rsidP="00504860">
      <w:pPr>
        <w:pStyle w:val="Default"/>
        <w:numPr>
          <w:ilvl w:val="0"/>
          <w:numId w:val="63"/>
        </w:numPr>
      </w:pPr>
      <w:r w:rsidRPr="00C57EF0">
        <w:t>Ensure their reliever medicines and associated devices are labe</w:t>
      </w:r>
      <w:r w:rsidR="00E542F6" w:rsidRPr="00C57EF0">
        <w:t>l</w:t>
      </w:r>
      <w:r w:rsidRPr="00C57EF0">
        <w:t>led with their full name</w:t>
      </w:r>
      <w:r w:rsidR="00E542F6" w:rsidRPr="00C57EF0">
        <w:t>.</w:t>
      </w:r>
      <w:r w:rsidRPr="00C57EF0">
        <w:t xml:space="preserve"> </w:t>
      </w:r>
    </w:p>
    <w:p w14:paraId="50B23824" w14:textId="77777777" w:rsidR="00E542F6" w:rsidRPr="00C57EF0" w:rsidRDefault="00AB4EFC" w:rsidP="00504860">
      <w:pPr>
        <w:pStyle w:val="Default"/>
        <w:numPr>
          <w:ilvl w:val="0"/>
          <w:numId w:val="63"/>
        </w:numPr>
      </w:pPr>
      <w:r w:rsidRPr="00C57EF0">
        <w:t>Ensure that their child’s reliever medicines are within their expiry dates</w:t>
      </w:r>
      <w:r w:rsidR="00E542F6" w:rsidRPr="00C57EF0">
        <w:t>.</w:t>
      </w:r>
      <w:r w:rsidRPr="00C57EF0">
        <w:t xml:space="preserve"> </w:t>
      </w:r>
    </w:p>
    <w:p w14:paraId="3956D956" w14:textId="77777777" w:rsidR="00E542F6" w:rsidRPr="00C57EF0" w:rsidRDefault="00AB4EFC" w:rsidP="00504860">
      <w:pPr>
        <w:pStyle w:val="Default"/>
        <w:numPr>
          <w:ilvl w:val="0"/>
          <w:numId w:val="63"/>
        </w:numPr>
      </w:pPr>
      <w:r w:rsidRPr="00C57EF0">
        <w:t>Keep their child at home if they are not well enough to attend school</w:t>
      </w:r>
      <w:r w:rsidR="00E542F6" w:rsidRPr="00C57EF0">
        <w:t>.</w:t>
      </w:r>
      <w:r w:rsidRPr="00C57EF0">
        <w:t xml:space="preserve"> </w:t>
      </w:r>
    </w:p>
    <w:p w14:paraId="2CE875F8" w14:textId="77777777" w:rsidR="00E542F6" w:rsidRPr="00C57EF0" w:rsidRDefault="00AB4EFC" w:rsidP="00504860">
      <w:pPr>
        <w:pStyle w:val="Default"/>
        <w:numPr>
          <w:ilvl w:val="0"/>
          <w:numId w:val="63"/>
        </w:numPr>
      </w:pPr>
      <w:r w:rsidRPr="00C57EF0">
        <w:t xml:space="preserve">Ensure their child catches up on any </w:t>
      </w:r>
      <w:proofErr w:type="gramStart"/>
      <w:r w:rsidRPr="00C57EF0">
        <w:t>school work</w:t>
      </w:r>
      <w:proofErr w:type="gramEnd"/>
      <w:r w:rsidRPr="00C57EF0">
        <w:t xml:space="preserve"> they have missed</w:t>
      </w:r>
      <w:r w:rsidR="00E542F6" w:rsidRPr="00C57EF0">
        <w:t>.</w:t>
      </w:r>
      <w:r w:rsidRPr="00C57EF0">
        <w:t xml:space="preserve"> </w:t>
      </w:r>
    </w:p>
    <w:p w14:paraId="54FFEA63" w14:textId="77777777" w:rsidR="00E542F6" w:rsidRPr="00C57EF0" w:rsidRDefault="00AB4EFC" w:rsidP="00504860">
      <w:pPr>
        <w:pStyle w:val="Default"/>
        <w:numPr>
          <w:ilvl w:val="0"/>
          <w:numId w:val="63"/>
        </w:numPr>
      </w:pPr>
      <w:r w:rsidRPr="00C57EF0">
        <w:t>Ensure their child has regular reviews with their doctor or specialist healthcare professional</w:t>
      </w:r>
      <w:r w:rsidR="00E542F6" w:rsidRPr="00C57EF0">
        <w:t>.</w:t>
      </w:r>
      <w:r w:rsidRPr="00C57EF0">
        <w:t xml:space="preserve"> </w:t>
      </w:r>
    </w:p>
    <w:p w14:paraId="5E6BDF8F" w14:textId="77777777" w:rsidR="00AB4EFC" w:rsidRDefault="00AB4EFC" w:rsidP="00504860">
      <w:pPr>
        <w:pStyle w:val="Default"/>
        <w:numPr>
          <w:ilvl w:val="0"/>
          <w:numId w:val="63"/>
        </w:numPr>
      </w:pPr>
      <w:r w:rsidRPr="00C57EF0">
        <w:t xml:space="preserve">Ensure their child has a written self-management plan from their </w:t>
      </w:r>
      <w:proofErr w:type="gramStart"/>
      <w:r w:rsidRPr="00C57EF0">
        <w:t>Doctor</w:t>
      </w:r>
      <w:proofErr w:type="gramEnd"/>
      <w:r w:rsidRPr="00C57EF0">
        <w:t xml:space="preserve"> or Specialist Healthcare Professional to help them manage their c</w:t>
      </w:r>
      <w:r w:rsidR="000B29C1" w:rsidRPr="00C57EF0">
        <w:t>ondition.</w:t>
      </w:r>
    </w:p>
    <w:p w14:paraId="5832787A" w14:textId="77777777" w:rsidR="009C16F6" w:rsidRPr="008B2EF2" w:rsidRDefault="527102C7" w:rsidP="527102C7">
      <w:pPr>
        <w:pStyle w:val="Default"/>
        <w:numPr>
          <w:ilvl w:val="0"/>
          <w:numId w:val="63"/>
        </w:numPr>
      </w:pPr>
      <w:r w:rsidRPr="008B2EF2">
        <w:rPr>
          <w:rFonts w:eastAsia="Arial"/>
          <w:color w:val="auto"/>
          <w:lang w:val="en-US" w:eastAsia="en-US"/>
        </w:rPr>
        <w:t xml:space="preserve">Ensure they or another nominated adult </w:t>
      </w:r>
      <w:proofErr w:type="gramStart"/>
      <w:r w:rsidRPr="008B2EF2">
        <w:rPr>
          <w:rFonts w:eastAsia="Arial"/>
          <w:color w:val="auto"/>
          <w:lang w:val="en-US" w:eastAsia="en-US"/>
        </w:rPr>
        <w:t>are contactable at all times</w:t>
      </w:r>
      <w:proofErr w:type="gramEnd"/>
      <w:r w:rsidRPr="008B2EF2">
        <w:rPr>
          <w:rFonts w:eastAsia="Arial"/>
          <w:color w:val="auto"/>
          <w:lang w:val="en-US" w:eastAsia="en-US"/>
        </w:rPr>
        <w:t>.</w:t>
      </w:r>
    </w:p>
    <w:p w14:paraId="2C737432" w14:textId="3B93B8EF" w:rsidR="004C7F60" w:rsidRDefault="000377C7" w:rsidP="006C6DED">
      <w:pPr>
        <w:pStyle w:val="Heading1"/>
      </w:pPr>
      <w:r w:rsidRPr="00C57EF0">
        <w:br w:type="page"/>
      </w:r>
      <w:r w:rsidR="008D53EA">
        <w:lastRenderedPageBreak/>
        <w:t xml:space="preserve">                               </w:t>
      </w:r>
      <w:r w:rsidR="000A4037" w:rsidRPr="00B95E5D">
        <w:t xml:space="preserve">Epilepsy </w:t>
      </w:r>
      <w:r w:rsidR="00886542" w:rsidRPr="00B95E5D">
        <w:t>Policy</w:t>
      </w:r>
      <w:bookmarkStart w:id="6" w:name="_Toc369266779"/>
      <w:bookmarkEnd w:id="5"/>
    </w:p>
    <w:p w14:paraId="0FB577B2" w14:textId="7E2BE564" w:rsidR="00886542" w:rsidRPr="006C6DED" w:rsidRDefault="008D53EA" w:rsidP="006C6DED">
      <w:pPr>
        <w:pStyle w:val="Heading1"/>
        <w:rPr>
          <w:sz w:val="36"/>
          <w:szCs w:val="36"/>
        </w:rPr>
      </w:pPr>
      <w:r w:rsidRPr="006C6DED">
        <w:rPr>
          <w:sz w:val="36"/>
          <w:szCs w:val="36"/>
        </w:rPr>
        <w:t>I</w:t>
      </w:r>
      <w:r w:rsidR="00886542" w:rsidRPr="006C6DED">
        <w:rPr>
          <w:sz w:val="36"/>
          <w:szCs w:val="36"/>
        </w:rPr>
        <w:t>ntroduction</w:t>
      </w:r>
      <w:bookmarkEnd w:id="6"/>
    </w:p>
    <w:p w14:paraId="6ED62DB2" w14:textId="77777777" w:rsidR="00BD1513" w:rsidRPr="00C57EF0" w:rsidRDefault="003914AE" w:rsidP="00BD1513">
      <w:pPr>
        <w:rPr>
          <w:rFonts w:ascii="Calibri" w:hAnsi="Calibri" w:cs="Calibri"/>
        </w:rPr>
      </w:pPr>
      <w:r w:rsidRPr="00C57EF0">
        <w:rPr>
          <w:rFonts w:ascii="Calibri" w:hAnsi="Calibri" w:cs="Calibri"/>
        </w:rPr>
        <w:t>Epilepsy is a common medical condition. Therefore</w:t>
      </w:r>
      <w:r w:rsidR="00E42D7D" w:rsidRPr="00C57EF0">
        <w:rPr>
          <w:rFonts w:ascii="Calibri" w:hAnsi="Calibri" w:cs="Calibri"/>
        </w:rPr>
        <w:t>,</w:t>
      </w:r>
      <w:r w:rsidRPr="00C57EF0">
        <w:rPr>
          <w:rFonts w:ascii="Calibri" w:hAnsi="Calibri" w:cs="Calibri"/>
        </w:rPr>
        <w:t xml:space="preserve"> it is </w:t>
      </w:r>
      <w:r w:rsidR="00BD1513" w:rsidRPr="00C57EF0">
        <w:rPr>
          <w:rFonts w:ascii="Calibri" w:hAnsi="Calibri" w:cs="Calibri"/>
        </w:rPr>
        <w:t xml:space="preserve">likely that most teachers will </w:t>
      </w:r>
      <w:proofErr w:type="gramStart"/>
      <w:r w:rsidR="00BD1513" w:rsidRPr="00C57EF0">
        <w:rPr>
          <w:rFonts w:ascii="Calibri" w:hAnsi="Calibri" w:cs="Calibri"/>
        </w:rPr>
        <w:t>come in con</w:t>
      </w:r>
      <w:r w:rsidR="00746D6B" w:rsidRPr="00C57EF0">
        <w:rPr>
          <w:rFonts w:ascii="Calibri" w:hAnsi="Calibri" w:cs="Calibri"/>
        </w:rPr>
        <w:t>tact with</w:t>
      </w:r>
      <w:proofErr w:type="gramEnd"/>
      <w:r w:rsidR="00746D6B" w:rsidRPr="00C57EF0">
        <w:rPr>
          <w:rFonts w:ascii="Calibri" w:hAnsi="Calibri" w:cs="Calibri"/>
        </w:rPr>
        <w:t xml:space="preserve"> a pupil with epilepsy at some time during their career.</w:t>
      </w:r>
    </w:p>
    <w:p w14:paraId="2FF852DA" w14:textId="77777777" w:rsidR="00746D6B" w:rsidRPr="00C57EF0" w:rsidRDefault="00E51E33" w:rsidP="00BD1513">
      <w:pPr>
        <w:rPr>
          <w:rFonts w:ascii="Calibri" w:hAnsi="Calibri" w:cs="Calibri"/>
        </w:rPr>
      </w:pPr>
      <w:r>
        <w:rPr>
          <w:rFonts w:ascii="Calibri" w:hAnsi="Calibri" w:cs="Calibri"/>
        </w:rPr>
        <w:t>If E</w:t>
      </w:r>
      <w:r w:rsidR="00746D6B" w:rsidRPr="00C57EF0">
        <w:rPr>
          <w:rFonts w:ascii="Calibri" w:hAnsi="Calibri" w:cs="Calibri"/>
        </w:rPr>
        <w:t xml:space="preserve">pilepsy is dealt with calmly and reassuringly, the child will </w:t>
      </w:r>
      <w:r w:rsidR="00E42D7D" w:rsidRPr="00C57EF0">
        <w:rPr>
          <w:rFonts w:ascii="Calibri" w:hAnsi="Calibri" w:cs="Calibri"/>
        </w:rPr>
        <w:t>benefit,</w:t>
      </w:r>
      <w:r w:rsidR="00746D6B" w:rsidRPr="00C57EF0">
        <w:rPr>
          <w:rFonts w:ascii="Calibri" w:hAnsi="Calibri" w:cs="Calibri"/>
        </w:rPr>
        <w:t xml:space="preserve"> and other</w:t>
      </w:r>
      <w:r w:rsidR="00F01B3E" w:rsidRPr="00C57EF0">
        <w:rPr>
          <w:rFonts w:ascii="Calibri" w:hAnsi="Calibri" w:cs="Calibri"/>
        </w:rPr>
        <w:t xml:space="preserve"> pupils will develop a healthy and accepting attitude towards the condition.</w:t>
      </w:r>
    </w:p>
    <w:p w14:paraId="1BE21A37" w14:textId="77777777" w:rsidR="00F01B3E" w:rsidRPr="00C57EF0" w:rsidRDefault="00F01B3E" w:rsidP="005F758C">
      <w:pPr>
        <w:numPr>
          <w:ilvl w:val="0"/>
          <w:numId w:val="14"/>
        </w:numPr>
        <w:rPr>
          <w:rFonts w:ascii="Calibri" w:hAnsi="Calibri" w:cs="Calibri"/>
        </w:rPr>
      </w:pPr>
      <w:r w:rsidRPr="00C57EF0">
        <w:rPr>
          <w:rFonts w:ascii="Calibri" w:hAnsi="Calibri" w:cs="Calibri"/>
        </w:rPr>
        <w:t>Epilepsy is a descriptive term and not a specific illness or disease.</w:t>
      </w:r>
    </w:p>
    <w:p w14:paraId="69C1520A" w14:textId="77777777" w:rsidR="00F01B3E" w:rsidRPr="00C57EF0" w:rsidRDefault="00F01B3E" w:rsidP="005F758C">
      <w:pPr>
        <w:numPr>
          <w:ilvl w:val="0"/>
          <w:numId w:val="14"/>
        </w:numPr>
        <w:rPr>
          <w:rFonts w:ascii="Calibri" w:hAnsi="Calibri" w:cs="Calibri"/>
        </w:rPr>
      </w:pPr>
      <w:r w:rsidRPr="00C57EF0">
        <w:rPr>
          <w:rFonts w:ascii="Calibri" w:hAnsi="Calibri" w:cs="Calibri"/>
        </w:rPr>
        <w:t>It is an altered chemical state of the brain</w:t>
      </w:r>
      <w:r w:rsidR="00BE1695" w:rsidRPr="00C57EF0">
        <w:rPr>
          <w:rFonts w:ascii="Calibri" w:hAnsi="Calibri" w:cs="Calibri"/>
        </w:rPr>
        <w:t xml:space="preserve"> leading to outbursts of extra electrical activity within it</w:t>
      </w:r>
      <w:r w:rsidR="0023389E" w:rsidRPr="00C57EF0">
        <w:rPr>
          <w:rFonts w:ascii="Calibri" w:hAnsi="Calibri" w:cs="Calibri"/>
        </w:rPr>
        <w:t>.</w:t>
      </w:r>
    </w:p>
    <w:p w14:paraId="0D2624E9" w14:textId="77777777" w:rsidR="0023389E" w:rsidRPr="00C57EF0" w:rsidRDefault="0023389E" w:rsidP="005F758C">
      <w:pPr>
        <w:numPr>
          <w:ilvl w:val="0"/>
          <w:numId w:val="14"/>
        </w:numPr>
        <w:rPr>
          <w:rFonts w:ascii="Calibri" w:hAnsi="Calibri" w:cs="Calibri"/>
        </w:rPr>
      </w:pPr>
      <w:r w:rsidRPr="00C57EF0">
        <w:rPr>
          <w:rFonts w:ascii="Calibri" w:hAnsi="Calibri" w:cs="Calibri"/>
        </w:rPr>
        <w:t xml:space="preserve">There are many types of seizures, the most common being </w:t>
      </w:r>
      <w:r w:rsidR="00E42D7D" w:rsidRPr="00C57EF0">
        <w:rPr>
          <w:rFonts w:ascii="Calibri" w:hAnsi="Calibri" w:cs="Calibri"/>
        </w:rPr>
        <w:t>a</w:t>
      </w:r>
      <w:r w:rsidRPr="00C57EF0">
        <w:rPr>
          <w:rFonts w:ascii="Calibri" w:hAnsi="Calibri" w:cs="Calibri"/>
        </w:rPr>
        <w:t>bsence (</w:t>
      </w:r>
      <w:proofErr w:type="spellStart"/>
      <w:r w:rsidRPr="00C57EF0">
        <w:rPr>
          <w:rFonts w:ascii="Calibri" w:hAnsi="Calibri" w:cs="Calibri"/>
        </w:rPr>
        <w:t>petitmal</w:t>
      </w:r>
      <w:proofErr w:type="spellEnd"/>
      <w:r w:rsidRPr="00C57EF0">
        <w:rPr>
          <w:rFonts w:ascii="Calibri" w:hAnsi="Calibri" w:cs="Calibri"/>
        </w:rPr>
        <w:t xml:space="preserve">) and </w:t>
      </w:r>
      <w:r w:rsidR="00E42D7D" w:rsidRPr="00C57EF0">
        <w:rPr>
          <w:rFonts w:ascii="Calibri" w:hAnsi="Calibri" w:cs="Calibri"/>
        </w:rPr>
        <w:t>t</w:t>
      </w:r>
      <w:r w:rsidRPr="00C57EF0">
        <w:rPr>
          <w:rFonts w:ascii="Calibri" w:hAnsi="Calibri" w:cs="Calibri"/>
        </w:rPr>
        <w:t>onic</w:t>
      </w:r>
      <w:r w:rsidR="00E42D7D" w:rsidRPr="00C57EF0">
        <w:rPr>
          <w:rFonts w:ascii="Calibri" w:hAnsi="Calibri" w:cs="Calibri"/>
        </w:rPr>
        <w:t>-</w:t>
      </w:r>
      <w:r w:rsidRPr="00C57EF0">
        <w:rPr>
          <w:rFonts w:ascii="Calibri" w:hAnsi="Calibri" w:cs="Calibri"/>
        </w:rPr>
        <w:t xml:space="preserve"> </w:t>
      </w:r>
      <w:proofErr w:type="spellStart"/>
      <w:r w:rsidRPr="00C57EF0">
        <w:rPr>
          <w:rFonts w:ascii="Calibri" w:hAnsi="Calibri" w:cs="Calibri"/>
        </w:rPr>
        <w:t>clonic</w:t>
      </w:r>
      <w:proofErr w:type="spellEnd"/>
      <w:r w:rsidRPr="00C57EF0">
        <w:rPr>
          <w:rFonts w:ascii="Calibri" w:hAnsi="Calibri" w:cs="Calibri"/>
        </w:rPr>
        <w:t xml:space="preserve"> stage (grand mal).</w:t>
      </w:r>
    </w:p>
    <w:p w14:paraId="6A0F6C81" w14:textId="77777777" w:rsidR="0023389E" w:rsidRPr="00C57EF0" w:rsidRDefault="0023389E" w:rsidP="0023389E">
      <w:pPr>
        <w:rPr>
          <w:rFonts w:ascii="Calibri" w:hAnsi="Calibri" w:cs="Calibri"/>
        </w:rPr>
      </w:pPr>
      <w:r w:rsidRPr="00C57EF0">
        <w:rPr>
          <w:rFonts w:ascii="Calibri" w:hAnsi="Calibri" w:cs="Calibri"/>
        </w:rPr>
        <w:t>Pupils with epilepsy come under the definition of having a disability as des</w:t>
      </w:r>
      <w:r w:rsidR="00EF42F5" w:rsidRPr="00C57EF0">
        <w:rPr>
          <w:rFonts w:ascii="Calibri" w:hAnsi="Calibri" w:cs="Calibri"/>
        </w:rPr>
        <w:t>c</w:t>
      </w:r>
      <w:r w:rsidRPr="00C57EF0">
        <w:rPr>
          <w:rFonts w:ascii="Calibri" w:hAnsi="Calibri" w:cs="Calibri"/>
        </w:rPr>
        <w:t>ribed in the Code of Practi</w:t>
      </w:r>
      <w:r w:rsidR="00E42D7D" w:rsidRPr="00C57EF0">
        <w:rPr>
          <w:rFonts w:ascii="Calibri" w:hAnsi="Calibri" w:cs="Calibri"/>
        </w:rPr>
        <w:t>c</w:t>
      </w:r>
      <w:r w:rsidRPr="00C57EF0">
        <w:rPr>
          <w:rFonts w:ascii="Calibri" w:hAnsi="Calibri" w:cs="Calibri"/>
        </w:rPr>
        <w:t>e</w:t>
      </w:r>
      <w:r w:rsidR="00E42D7D" w:rsidRPr="00C57EF0">
        <w:rPr>
          <w:rFonts w:ascii="Calibri" w:hAnsi="Calibri" w:cs="Calibri"/>
        </w:rPr>
        <w:t xml:space="preserve"> 2014</w:t>
      </w:r>
      <w:r w:rsidRPr="00C57EF0">
        <w:rPr>
          <w:rFonts w:ascii="Calibri" w:hAnsi="Calibri" w:cs="Calibri"/>
        </w:rPr>
        <w:t xml:space="preserve"> and are covered by the Special Education Needs and Disability</w:t>
      </w:r>
      <w:r w:rsidR="00D1505E" w:rsidRPr="00C57EF0">
        <w:rPr>
          <w:rFonts w:ascii="Calibri" w:hAnsi="Calibri" w:cs="Calibri"/>
        </w:rPr>
        <w:t xml:space="preserve"> Act (SEND)</w:t>
      </w:r>
      <w:r w:rsidR="00E42D7D" w:rsidRPr="00C57EF0">
        <w:rPr>
          <w:rFonts w:ascii="Calibri" w:hAnsi="Calibri" w:cs="Calibri"/>
        </w:rPr>
        <w:t xml:space="preserve"> 2010.</w:t>
      </w:r>
    </w:p>
    <w:p w14:paraId="71BA98A5" w14:textId="77777777" w:rsidR="00D1505E" w:rsidRPr="0037567A" w:rsidRDefault="00D1505E" w:rsidP="006C6DED">
      <w:pPr>
        <w:pStyle w:val="Heading2"/>
      </w:pPr>
      <w:bookmarkStart w:id="7" w:name="_Toc369266780"/>
      <w:r w:rsidRPr="0037567A">
        <w:t>Guidance</w:t>
      </w:r>
      <w:bookmarkEnd w:id="7"/>
    </w:p>
    <w:p w14:paraId="57D827D2" w14:textId="77777777" w:rsidR="00D1505E" w:rsidRPr="00C57EF0" w:rsidRDefault="006C124B" w:rsidP="00D1505E">
      <w:pPr>
        <w:rPr>
          <w:rFonts w:ascii="Calibri" w:hAnsi="Calibri" w:cs="Calibri"/>
        </w:rPr>
      </w:pPr>
      <w:r w:rsidRPr="00C57EF0">
        <w:rPr>
          <w:rFonts w:ascii="Calibri" w:hAnsi="Calibri" w:cs="Calibri"/>
        </w:rPr>
        <w:t>Hales Valley Trust schools adhere to the Disability Discrimination Act 2010 and Equality Act 2010 which state</w:t>
      </w:r>
      <w:r w:rsidR="00D1505E" w:rsidRPr="00C57EF0">
        <w:rPr>
          <w:rFonts w:ascii="Calibri" w:hAnsi="Calibri" w:cs="Calibri"/>
        </w:rPr>
        <w:t xml:space="preserve"> schools must not discriminate against disabled pupils</w:t>
      </w:r>
      <w:r w:rsidRPr="00C57EF0">
        <w:rPr>
          <w:rFonts w:ascii="Calibri" w:hAnsi="Calibri" w:cs="Calibri"/>
        </w:rPr>
        <w:t>.</w:t>
      </w:r>
    </w:p>
    <w:p w14:paraId="788BF417" w14:textId="77777777" w:rsidR="008B0CB5" w:rsidRPr="00C57EF0" w:rsidRDefault="008B0CB5" w:rsidP="005F758C">
      <w:pPr>
        <w:numPr>
          <w:ilvl w:val="0"/>
          <w:numId w:val="15"/>
        </w:numPr>
        <w:rPr>
          <w:rFonts w:ascii="Calibri" w:hAnsi="Calibri" w:cs="Calibri"/>
        </w:rPr>
      </w:pPr>
      <w:r w:rsidRPr="00C57EF0">
        <w:rPr>
          <w:rFonts w:ascii="Calibri" w:hAnsi="Calibri" w:cs="Calibri"/>
        </w:rPr>
        <w:t>The school must not treat disabled pupils less favourably.</w:t>
      </w:r>
    </w:p>
    <w:p w14:paraId="459D595B" w14:textId="77777777" w:rsidR="008B0CB5" w:rsidRPr="00C57EF0" w:rsidRDefault="008B0CB5" w:rsidP="005F758C">
      <w:pPr>
        <w:numPr>
          <w:ilvl w:val="0"/>
          <w:numId w:val="15"/>
        </w:numPr>
        <w:rPr>
          <w:rFonts w:ascii="Calibri" w:hAnsi="Calibri" w:cs="Calibri"/>
        </w:rPr>
      </w:pPr>
      <w:r w:rsidRPr="00C57EF0">
        <w:rPr>
          <w:rFonts w:ascii="Calibri" w:hAnsi="Calibri" w:cs="Calibri"/>
        </w:rPr>
        <w:t xml:space="preserve">The school must make reasonable adjustments.  Schools should </w:t>
      </w:r>
      <w:proofErr w:type="gramStart"/>
      <w:r w:rsidRPr="00C57EF0">
        <w:rPr>
          <w:rFonts w:ascii="Calibri" w:hAnsi="Calibri" w:cs="Calibri"/>
        </w:rPr>
        <w:t>plan in advance</w:t>
      </w:r>
      <w:proofErr w:type="gramEnd"/>
      <w:r w:rsidRPr="00C57EF0">
        <w:rPr>
          <w:rFonts w:ascii="Calibri" w:hAnsi="Calibri" w:cs="Calibri"/>
        </w:rPr>
        <w:t xml:space="preserve"> to meet the needs of a disabled child</w:t>
      </w:r>
      <w:r w:rsidR="009128DB" w:rsidRPr="00C57EF0">
        <w:rPr>
          <w:rFonts w:ascii="Calibri" w:hAnsi="Calibri" w:cs="Calibri"/>
        </w:rPr>
        <w:t xml:space="preserve"> including support strategies for their learning.</w:t>
      </w:r>
    </w:p>
    <w:p w14:paraId="0947D26F" w14:textId="77777777" w:rsidR="008B0CB5" w:rsidRPr="00C57EF0" w:rsidRDefault="008B0CB5" w:rsidP="005F758C">
      <w:pPr>
        <w:numPr>
          <w:ilvl w:val="0"/>
          <w:numId w:val="15"/>
        </w:numPr>
        <w:rPr>
          <w:rFonts w:ascii="Calibri" w:hAnsi="Calibri" w:cs="Calibri"/>
        </w:rPr>
      </w:pPr>
      <w:r w:rsidRPr="00C57EF0">
        <w:rPr>
          <w:rFonts w:ascii="Calibri" w:hAnsi="Calibri" w:cs="Calibri"/>
        </w:rPr>
        <w:t xml:space="preserve">It is unlawful to exclude a disabled child from school for a reason relating to their </w:t>
      </w:r>
      <w:r w:rsidR="000062FE" w:rsidRPr="00C57EF0">
        <w:rPr>
          <w:rFonts w:ascii="Calibri" w:hAnsi="Calibri" w:cs="Calibri"/>
        </w:rPr>
        <w:t>disability.</w:t>
      </w:r>
    </w:p>
    <w:p w14:paraId="526770CE" w14:textId="7ED52F0D" w:rsidR="00F81D29" w:rsidRPr="0037567A" w:rsidRDefault="527102C7" w:rsidP="008B2EF2">
      <w:pPr>
        <w:numPr>
          <w:ilvl w:val="0"/>
          <w:numId w:val="15"/>
        </w:numPr>
        <w:rPr>
          <w:rFonts w:ascii="Calibri" w:hAnsi="Calibri" w:cs="Calibri"/>
        </w:rPr>
      </w:pPr>
      <w:r w:rsidRPr="527102C7">
        <w:rPr>
          <w:rFonts w:ascii="Calibri" w:hAnsi="Calibri" w:cs="Calibri"/>
        </w:rPr>
        <w:t xml:space="preserve">Epilepsy care plans should be </w:t>
      </w:r>
      <w:r w:rsidRPr="00041992">
        <w:rPr>
          <w:rFonts w:ascii="Calibri" w:hAnsi="Calibri" w:cs="Calibri"/>
        </w:rPr>
        <w:t>filled in with the parents and school nurse, kept in the Health Room and grab bags</w:t>
      </w:r>
      <w:r w:rsidR="00DD3C1D" w:rsidRPr="00041992">
        <w:rPr>
          <w:rFonts w:ascii="Calibri" w:hAnsi="Calibri" w:cs="Calibri"/>
        </w:rPr>
        <w:t xml:space="preserve"> – each school change</w:t>
      </w:r>
      <w:r w:rsidRPr="527102C7">
        <w:rPr>
          <w:rFonts w:ascii="Calibri" w:hAnsi="Calibri" w:cs="Calibri"/>
        </w:rPr>
        <w:t xml:space="preserve"> </w:t>
      </w:r>
      <w:r w:rsidRPr="0037567A">
        <w:rPr>
          <w:rFonts w:ascii="Calibri" w:hAnsi="Calibri" w:cs="Calibri"/>
        </w:rPr>
        <w:t>a</w:t>
      </w:r>
      <w:r w:rsidRPr="527102C7">
        <w:rPr>
          <w:rFonts w:ascii="Calibri" w:hAnsi="Calibri" w:cs="Calibri"/>
        </w:rPr>
        <w:t xml:space="preserve">nd a copy sent to all necessary staff.  </w:t>
      </w:r>
      <w:bookmarkStart w:id="8" w:name="_Toc369266781"/>
    </w:p>
    <w:p w14:paraId="7DEBD8E4" w14:textId="77777777" w:rsidR="000062FE" w:rsidRPr="0037567A" w:rsidRDefault="000062FE" w:rsidP="006C124B">
      <w:pPr>
        <w:rPr>
          <w:rFonts w:ascii="Calibri Light" w:hAnsi="Calibri Light" w:cs="Calibri Light"/>
          <w:b/>
          <w:sz w:val="36"/>
          <w:szCs w:val="36"/>
        </w:rPr>
      </w:pPr>
      <w:r w:rsidRPr="0037567A">
        <w:rPr>
          <w:rFonts w:ascii="Calibri Light" w:hAnsi="Calibri Light" w:cs="Calibri Light"/>
          <w:b/>
          <w:sz w:val="36"/>
          <w:szCs w:val="36"/>
        </w:rPr>
        <w:t>Aims</w:t>
      </w:r>
      <w:bookmarkEnd w:id="8"/>
    </w:p>
    <w:p w14:paraId="0C5F18C4" w14:textId="77777777" w:rsidR="000062FE" w:rsidRDefault="006C124B" w:rsidP="000062FE">
      <w:pPr>
        <w:rPr>
          <w:rFonts w:ascii="Calibri" w:hAnsi="Calibri" w:cs="Calibri"/>
        </w:rPr>
      </w:pPr>
      <w:r w:rsidRPr="00C57EF0">
        <w:rPr>
          <w:rFonts w:ascii="Calibri" w:hAnsi="Calibri" w:cs="Calibri"/>
        </w:rPr>
        <w:t>Hales Valley Trust schools adopt</w:t>
      </w:r>
      <w:r w:rsidR="000062FE" w:rsidRPr="00C57EF0">
        <w:rPr>
          <w:rFonts w:ascii="Calibri" w:hAnsi="Calibri" w:cs="Calibri"/>
        </w:rPr>
        <w:t xml:space="preserve"> this policy to ensure that pupil’s individual health needs are met in line </w:t>
      </w:r>
      <w:r w:rsidRPr="00C57EF0">
        <w:rPr>
          <w:rFonts w:ascii="Calibri" w:hAnsi="Calibri" w:cs="Calibri"/>
        </w:rPr>
        <w:t>with the Disability Discrimination Act 2010 and Equality Act 2010:</w:t>
      </w:r>
    </w:p>
    <w:p w14:paraId="7CBEED82" w14:textId="77777777" w:rsidR="004C7F60" w:rsidRPr="00C57EF0" w:rsidRDefault="004C7F60" w:rsidP="000062FE">
      <w:pPr>
        <w:rPr>
          <w:rFonts w:ascii="Calibri" w:hAnsi="Calibri" w:cs="Calibri"/>
        </w:rPr>
      </w:pPr>
    </w:p>
    <w:p w14:paraId="30A361B8" w14:textId="77777777" w:rsidR="000062FE" w:rsidRPr="00C57EF0" w:rsidRDefault="000062FE" w:rsidP="005F758C">
      <w:pPr>
        <w:numPr>
          <w:ilvl w:val="0"/>
          <w:numId w:val="16"/>
        </w:numPr>
        <w:rPr>
          <w:rFonts w:ascii="Calibri" w:hAnsi="Calibri" w:cs="Calibri"/>
        </w:rPr>
      </w:pPr>
      <w:r w:rsidRPr="00C57EF0">
        <w:rPr>
          <w:rFonts w:ascii="Calibri" w:hAnsi="Calibri" w:cs="Calibri"/>
        </w:rPr>
        <w:t xml:space="preserve">To recognise the needs of all children with </w:t>
      </w:r>
      <w:r w:rsidR="00E42D7D" w:rsidRPr="00C57EF0">
        <w:rPr>
          <w:rFonts w:ascii="Calibri" w:hAnsi="Calibri" w:cs="Calibri"/>
        </w:rPr>
        <w:t>e</w:t>
      </w:r>
      <w:r w:rsidRPr="00C57EF0">
        <w:rPr>
          <w:rFonts w:ascii="Calibri" w:hAnsi="Calibri" w:cs="Calibri"/>
        </w:rPr>
        <w:t>pilepsy.</w:t>
      </w:r>
    </w:p>
    <w:p w14:paraId="6C996E0D" w14:textId="77777777" w:rsidR="00D21CF1" w:rsidRPr="00C57EF0" w:rsidRDefault="00D21CF1" w:rsidP="005F758C">
      <w:pPr>
        <w:numPr>
          <w:ilvl w:val="0"/>
          <w:numId w:val="16"/>
        </w:numPr>
        <w:rPr>
          <w:rFonts w:ascii="Calibri" w:hAnsi="Calibri" w:cs="Calibri"/>
        </w:rPr>
      </w:pPr>
      <w:r w:rsidRPr="00C57EF0">
        <w:rPr>
          <w:rFonts w:ascii="Calibri" w:hAnsi="Calibri" w:cs="Calibri"/>
        </w:rPr>
        <w:t>To implement strategies to support the child’s learning</w:t>
      </w:r>
      <w:r w:rsidR="006C124B" w:rsidRPr="00C57EF0">
        <w:rPr>
          <w:rFonts w:ascii="Calibri" w:hAnsi="Calibri" w:cs="Calibri"/>
        </w:rPr>
        <w:t>.</w:t>
      </w:r>
    </w:p>
    <w:p w14:paraId="1F8A6F39" w14:textId="77777777" w:rsidR="000062FE" w:rsidRPr="00C57EF0" w:rsidRDefault="000062FE" w:rsidP="005F758C">
      <w:pPr>
        <w:numPr>
          <w:ilvl w:val="0"/>
          <w:numId w:val="16"/>
        </w:numPr>
        <w:rPr>
          <w:rFonts w:ascii="Calibri" w:hAnsi="Calibri" w:cs="Calibri"/>
        </w:rPr>
      </w:pPr>
      <w:r w:rsidRPr="00C57EF0">
        <w:rPr>
          <w:rFonts w:ascii="Calibri" w:hAnsi="Calibri" w:cs="Calibri"/>
        </w:rPr>
        <w:t xml:space="preserve">To ensure that children with </w:t>
      </w:r>
      <w:r w:rsidR="00E42D7D" w:rsidRPr="00C57EF0">
        <w:rPr>
          <w:rFonts w:ascii="Calibri" w:hAnsi="Calibri" w:cs="Calibri"/>
        </w:rPr>
        <w:t>e</w:t>
      </w:r>
      <w:r w:rsidRPr="00C57EF0">
        <w:rPr>
          <w:rFonts w:ascii="Calibri" w:hAnsi="Calibri" w:cs="Calibri"/>
        </w:rPr>
        <w:t>pilepsy participate fully in all aspects of school life.</w:t>
      </w:r>
    </w:p>
    <w:p w14:paraId="24575A8C" w14:textId="77777777" w:rsidR="000062FE" w:rsidRPr="00C57EF0" w:rsidRDefault="000062FE" w:rsidP="005F758C">
      <w:pPr>
        <w:numPr>
          <w:ilvl w:val="0"/>
          <w:numId w:val="16"/>
        </w:numPr>
        <w:rPr>
          <w:rFonts w:ascii="Calibri" w:hAnsi="Calibri" w:cs="Calibri"/>
        </w:rPr>
      </w:pPr>
      <w:r w:rsidRPr="00C57EF0">
        <w:rPr>
          <w:rFonts w:ascii="Calibri" w:hAnsi="Calibri" w:cs="Calibri"/>
        </w:rPr>
        <w:lastRenderedPageBreak/>
        <w:t>To recognise that immediate treatment is vital.</w:t>
      </w:r>
    </w:p>
    <w:p w14:paraId="5213B6C0" w14:textId="77777777" w:rsidR="000062FE" w:rsidRPr="00C57EF0" w:rsidRDefault="000062FE" w:rsidP="005F758C">
      <w:pPr>
        <w:numPr>
          <w:ilvl w:val="0"/>
          <w:numId w:val="16"/>
        </w:numPr>
        <w:rPr>
          <w:rFonts w:ascii="Calibri" w:hAnsi="Calibri" w:cs="Calibri"/>
        </w:rPr>
      </w:pPr>
      <w:r w:rsidRPr="00C57EF0">
        <w:rPr>
          <w:rFonts w:ascii="Calibri" w:hAnsi="Calibri" w:cs="Calibri"/>
        </w:rPr>
        <w:t>To maintain a high level of awareness throughout the school regarding all named pupils and their needs.</w:t>
      </w:r>
    </w:p>
    <w:p w14:paraId="22E82321" w14:textId="77777777" w:rsidR="00640F75" w:rsidRPr="0037567A" w:rsidRDefault="00640F75" w:rsidP="006C6DED">
      <w:pPr>
        <w:pStyle w:val="Heading2"/>
      </w:pPr>
      <w:bookmarkStart w:id="9" w:name="_Toc369266782"/>
      <w:r w:rsidRPr="0037567A">
        <w:t>Symptoms of Epilepsy</w:t>
      </w:r>
      <w:bookmarkEnd w:id="9"/>
    </w:p>
    <w:p w14:paraId="2AA7952D" w14:textId="77777777" w:rsidR="00E51E33" w:rsidRPr="00504860" w:rsidRDefault="527102C7" w:rsidP="527102C7">
      <w:pPr>
        <w:rPr>
          <w:rFonts w:ascii="Calibri Light" w:hAnsi="Calibri Light" w:cs="Calibri Light"/>
          <w:b/>
          <w:bCs/>
          <w:sz w:val="32"/>
          <w:szCs w:val="32"/>
        </w:rPr>
      </w:pPr>
      <w:r w:rsidRPr="008B2EF2">
        <w:rPr>
          <w:rFonts w:ascii="Calibri Light" w:hAnsi="Calibri Light" w:cs="Calibri Light"/>
          <w:b/>
          <w:bCs/>
          <w:sz w:val="32"/>
          <w:szCs w:val="32"/>
        </w:rPr>
        <w:t>*</w:t>
      </w:r>
      <w:r w:rsidRPr="006C6DED">
        <w:rPr>
          <w:rFonts w:ascii="Calibri" w:hAnsi="Calibri" w:cs="Calibri"/>
          <w:b/>
          <w:bCs/>
          <w:sz w:val="36"/>
          <w:szCs w:val="36"/>
        </w:rPr>
        <w:t>Please refer to child’s individual Care Plan</w:t>
      </w:r>
    </w:p>
    <w:p w14:paraId="249D7585" w14:textId="77777777" w:rsidR="00D1505E" w:rsidRPr="00E51E33" w:rsidRDefault="00EC3342" w:rsidP="00E51E33">
      <w:pPr>
        <w:rPr>
          <w:rFonts w:ascii="Calibri" w:hAnsi="Calibri" w:cs="Calibri"/>
          <w:b/>
        </w:rPr>
      </w:pPr>
      <w:r w:rsidRPr="00E51E33">
        <w:rPr>
          <w:rFonts w:ascii="Calibri" w:hAnsi="Calibri" w:cs="Calibri"/>
          <w:b/>
        </w:rPr>
        <w:t>Major Seizures (Tonic/</w:t>
      </w:r>
      <w:proofErr w:type="spellStart"/>
      <w:r w:rsidR="00640F75" w:rsidRPr="00E51E33">
        <w:rPr>
          <w:rFonts w:ascii="Calibri" w:hAnsi="Calibri" w:cs="Calibri"/>
          <w:b/>
        </w:rPr>
        <w:t>Clonic</w:t>
      </w:r>
      <w:proofErr w:type="spellEnd"/>
      <w:r w:rsidR="00640F75" w:rsidRPr="00E51E33">
        <w:rPr>
          <w:rFonts w:ascii="Calibri" w:hAnsi="Calibri" w:cs="Calibri"/>
          <w:b/>
        </w:rPr>
        <w:t xml:space="preserve"> Stage)</w:t>
      </w:r>
    </w:p>
    <w:p w14:paraId="30B54D67" w14:textId="77777777" w:rsidR="00640F75" w:rsidRPr="00C57EF0" w:rsidRDefault="00640F75" w:rsidP="00504860">
      <w:pPr>
        <w:numPr>
          <w:ilvl w:val="0"/>
          <w:numId w:val="71"/>
        </w:numPr>
        <w:rPr>
          <w:rFonts w:ascii="Calibri" w:hAnsi="Calibri" w:cs="Calibri"/>
        </w:rPr>
      </w:pPr>
      <w:r w:rsidRPr="00C57EF0">
        <w:rPr>
          <w:rFonts w:ascii="Calibri" w:hAnsi="Calibri" w:cs="Calibri"/>
        </w:rPr>
        <w:t xml:space="preserve">Sometimes suffers have a warning / aura </w:t>
      </w:r>
      <w:proofErr w:type="spellStart"/>
      <w:r w:rsidRPr="00C57EF0">
        <w:rPr>
          <w:rFonts w:ascii="Calibri" w:hAnsi="Calibri" w:cs="Calibri"/>
        </w:rPr>
        <w:t>eg.</w:t>
      </w:r>
      <w:proofErr w:type="spellEnd"/>
      <w:r w:rsidRPr="00C57EF0">
        <w:rPr>
          <w:rFonts w:ascii="Calibri" w:hAnsi="Calibri" w:cs="Calibri"/>
        </w:rPr>
        <w:t xml:space="preserve"> Certain smell, taste or sensation.</w:t>
      </w:r>
    </w:p>
    <w:p w14:paraId="4C05D570" w14:textId="77777777" w:rsidR="004E6D63" w:rsidRPr="00C57EF0" w:rsidRDefault="005B2C9C" w:rsidP="00640F75">
      <w:pPr>
        <w:rPr>
          <w:rFonts w:ascii="Calibri" w:hAnsi="Calibri" w:cs="Calibri"/>
        </w:rPr>
      </w:pPr>
      <w:r w:rsidRPr="00C57EF0">
        <w:rPr>
          <w:rFonts w:ascii="Calibri" w:hAnsi="Calibri" w:cs="Calibri"/>
          <w:noProof/>
        </w:rPr>
        <mc:AlternateContent>
          <mc:Choice Requires="wps">
            <w:drawing>
              <wp:anchor distT="0" distB="0" distL="114300" distR="114300" simplePos="0" relativeHeight="251658240" behindDoc="0" locked="0" layoutInCell="1" allowOverlap="1" wp14:anchorId="7EDF1A0A" wp14:editId="07777777">
                <wp:simplePos x="0" y="0"/>
                <wp:positionH relativeFrom="column">
                  <wp:posOffset>1703070</wp:posOffset>
                </wp:positionH>
                <wp:positionV relativeFrom="paragraph">
                  <wp:posOffset>210185</wp:posOffset>
                </wp:positionV>
                <wp:extent cx="2882265" cy="1537335"/>
                <wp:effectExtent l="0" t="0" r="0" b="0"/>
                <wp:wrapNone/>
                <wp:docPr id="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1537335"/>
                        </a:xfrm>
                        <a:prstGeom prst="rect">
                          <a:avLst/>
                        </a:prstGeom>
                        <a:solidFill>
                          <a:srgbClr val="FFFFFF"/>
                        </a:solidFill>
                        <a:ln w="76200" cmpd="tri">
                          <a:solidFill>
                            <a:srgbClr val="000000"/>
                          </a:solidFill>
                          <a:miter lim="800000"/>
                          <a:headEnd/>
                          <a:tailEnd/>
                        </a:ln>
                      </wps:spPr>
                      <wps:txbx>
                        <w:txbxContent>
                          <w:p w14:paraId="5E36DCB6" w14:textId="77777777" w:rsidR="00DF6739" w:rsidRPr="00B95E5D" w:rsidRDefault="00DF6739" w:rsidP="004E6D63">
                            <w:pPr>
                              <w:rPr>
                                <w:rFonts w:asciiTheme="minorHAnsi" w:hAnsiTheme="minorHAnsi" w:cstheme="minorHAnsi"/>
                              </w:rPr>
                            </w:pPr>
                            <w:r w:rsidRPr="004E6D63">
                              <w:rPr>
                                <w:szCs w:val="28"/>
                              </w:rPr>
                              <w:t xml:space="preserve"> </w:t>
                            </w:r>
                            <w:r w:rsidRPr="00B95E5D">
                              <w:rPr>
                                <w:rFonts w:asciiTheme="minorHAnsi" w:hAnsiTheme="minorHAnsi" w:cstheme="minorHAnsi"/>
                                <w:u w:val="single"/>
                              </w:rPr>
                              <w:t>Tonic Stage</w:t>
                            </w:r>
                            <w:r w:rsidRPr="00B95E5D">
                              <w:rPr>
                                <w:rFonts w:asciiTheme="minorHAnsi" w:hAnsiTheme="minorHAnsi" w:cstheme="minorHAnsi"/>
                              </w:rPr>
                              <w:t xml:space="preserve">: </w:t>
                            </w:r>
                          </w:p>
                          <w:p w14:paraId="2C037A49"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Sufferer falls unconscious.</w:t>
                            </w:r>
                          </w:p>
                          <w:p w14:paraId="35EE098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rigid.</w:t>
                            </w:r>
                          </w:p>
                          <w:p w14:paraId="23B1F006"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go blue in the face.</w:t>
                            </w:r>
                          </w:p>
                          <w:p w14:paraId="62DE4082"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bite their tongue.</w:t>
                            </w:r>
                          </w:p>
                          <w:p w14:paraId="6E36661F" w14:textId="77777777" w:rsidR="00DF6739" w:rsidRDefault="00DF6739" w:rsidP="009F20F1"/>
                          <w:p w14:paraId="38645DC7" w14:textId="77777777" w:rsidR="00DF6739" w:rsidRDefault="00DF6739" w:rsidP="009F20F1"/>
                          <w:p w14:paraId="135E58C4" w14:textId="77777777" w:rsidR="00DF6739" w:rsidRPr="004E6D63" w:rsidRDefault="00DF6739" w:rsidP="004E6D63">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F1A0A" id="_x0000_t202" coordsize="21600,21600" o:spt="202" path="m,l,21600r21600,l21600,xe">
                <v:stroke joinstyle="miter"/>
                <v:path gradientshapeok="t" o:connecttype="rect"/>
              </v:shapetype>
              <v:shape id="Text Box 24" o:spid="_x0000_s1026" type="#_x0000_t202" style="position:absolute;margin-left:134.1pt;margin-top:16.55pt;width:226.95pt;height:12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" strokeweight="6pt">
                <v:stroke linestyle="thickBetweenThin"/>
                <v:textbox>
                  <w:txbxContent>
                    <w:p w14:paraId="5E36DCB6" w14:textId="77777777" w:rsidR="00DF6739" w:rsidRPr="00B95E5D" w:rsidRDefault="00DF6739" w:rsidP="004E6D63">
                      <w:pPr>
                        <w:rPr>
                          <w:rFonts w:asciiTheme="minorHAnsi" w:hAnsiTheme="minorHAnsi" w:cstheme="minorHAnsi"/>
                        </w:rPr>
                      </w:pPr>
                      <w:r w:rsidRPr="004E6D63">
                        <w:rPr>
                          <w:szCs w:val="28"/>
                        </w:rPr>
                        <w:t xml:space="preserve"> </w:t>
                      </w:r>
                      <w:r w:rsidRPr="00B95E5D">
                        <w:rPr>
                          <w:rFonts w:asciiTheme="minorHAnsi" w:hAnsiTheme="minorHAnsi" w:cstheme="minorHAnsi"/>
                          <w:u w:val="single"/>
                        </w:rPr>
                        <w:t>Tonic Stage</w:t>
                      </w:r>
                      <w:r w:rsidRPr="00B95E5D">
                        <w:rPr>
                          <w:rFonts w:asciiTheme="minorHAnsi" w:hAnsiTheme="minorHAnsi" w:cstheme="minorHAnsi"/>
                        </w:rPr>
                        <w:t xml:space="preserve">: </w:t>
                      </w:r>
                    </w:p>
                    <w:p w14:paraId="2C037A49"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Sufferer falls unconscious.</w:t>
                      </w:r>
                    </w:p>
                    <w:p w14:paraId="35EE098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rigid.</w:t>
                      </w:r>
                    </w:p>
                    <w:p w14:paraId="23B1F006"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go blue in the face.</w:t>
                      </w:r>
                    </w:p>
                    <w:p w14:paraId="62DE4082"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bite their tongue.</w:t>
                      </w:r>
                    </w:p>
                    <w:p w14:paraId="6E36661F" w14:textId="77777777" w:rsidR="00DF6739" w:rsidRDefault="00DF6739" w:rsidP="009F20F1"/>
                    <w:p w14:paraId="38645DC7" w14:textId="77777777" w:rsidR="00DF6739" w:rsidRDefault="00DF6739" w:rsidP="009F20F1"/>
                    <w:p w14:paraId="135E58C4" w14:textId="77777777" w:rsidR="00DF6739" w:rsidRPr="004E6D63" w:rsidRDefault="00DF6739" w:rsidP="004E6D63">
                      <w:pPr>
                        <w:rPr>
                          <w:szCs w:val="28"/>
                        </w:rPr>
                      </w:pPr>
                    </w:p>
                  </w:txbxContent>
                </v:textbox>
              </v:shape>
            </w:pict>
          </mc:Fallback>
        </mc:AlternateContent>
      </w:r>
    </w:p>
    <w:p w14:paraId="508C98E9" w14:textId="77777777" w:rsidR="004E6D63" w:rsidRPr="00C57EF0" w:rsidRDefault="004E6D63" w:rsidP="00640F75">
      <w:pPr>
        <w:rPr>
          <w:rFonts w:ascii="Calibri" w:hAnsi="Calibri" w:cs="Calibri"/>
        </w:rPr>
      </w:pPr>
    </w:p>
    <w:p w14:paraId="779F8E76" w14:textId="77777777" w:rsidR="004E6D63" w:rsidRPr="00C57EF0" w:rsidRDefault="004E6D63" w:rsidP="00640F75">
      <w:pPr>
        <w:rPr>
          <w:rFonts w:ascii="Calibri" w:hAnsi="Calibri" w:cs="Calibri"/>
        </w:rPr>
      </w:pPr>
    </w:p>
    <w:p w14:paraId="7818863E" w14:textId="77777777" w:rsidR="004E6D63" w:rsidRPr="00C57EF0" w:rsidRDefault="004E6D63" w:rsidP="00640F75">
      <w:pPr>
        <w:rPr>
          <w:rFonts w:ascii="Calibri" w:hAnsi="Calibri" w:cs="Calibri"/>
        </w:rPr>
      </w:pPr>
    </w:p>
    <w:p w14:paraId="44F69B9A" w14:textId="77777777" w:rsidR="00640F75" w:rsidRPr="00C57EF0" w:rsidRDefault="00640F75" w:rsidP="00640F75">
      <w:pPr>
        <w:rPr>
          <w:rFonts w:ascii="Calibri" w:hAnsi="Calibri" w:cs="Calibri"/>
        </w:rPr>
      </w:pPr>
    </w:p>
    <w:p w14:paraId="5F07D11E" w14:textId="77777777" w:rsidR="004E6D63" w:rsidRPr="00C57EF0" w:rsidRDefault="004E6D63" w:rsidP="00640F75">
      <w:pPr>
        <w:rPr>
          <w:rFonts w:ascii="Calibri" w:hAnsi="Calibri" w:cs="Calibri"/>
        </w:rPr>
      </w:pPr>
    </w:p>
    <w:p w14:paraId="41508A3C" w14:textId="77777777" w:rsidR="004E6D63" w:rsidRPr="00C57EF0" w:rsidRDefault="004E6D63" w:rsidP="00640F75">
      <w:pPr>
        <w:rPr>
          <w:rFonts w:ascii="Calibri" w:hAnsi="Calibri" w:cs="Calibri"/>
        </w:rPr>
      </w:pPr>
    </w:p>
    <w:p w14:paraId="14612EB5" w14:textId="77777777" w:rsidR="00112007" w:rsidRPr="00C57EF0" w:rsidRDefault="005B2C9C" w:rsidP="00112007">
      <w:pPr>
        <w:rPr>
          <w:rFonts w:ascii="Calibri" w:hAnsi="Calibri" w:cs="Calibri"/>
        </w:rPr>
      </w:pPr>
      <w:r w:rsidRPr="00C57EF0">
        <w:rPr>
          <w:rFonts w:ascii="Calibri" w:hAnsi="Calibri" w:cs="Calibri"/>
          <w:noProof/>
          <w:u w:val="single"/>
        </w:rPr>
        <mc:AlternateContent>
          <mc:Choice Requires="wps">
            <w:drawing>
              <wp:anchor distT="0" distB="0" distL="114300" distR="114300" simplePos="0" relativeHeight="251659264" behindDoc="0" locked="0" layoutInCell="1" allowOverlap="1" wp14:anchorId="5E825455" wp14:editId="07777777">
                <wp:simplePos x="0" y="0"/>
                <wp:positionH relativeFrom="column">
                  <wp:posOffset>1703070</wp:posOffset>
                </wp:positionH>
                <wp:positionV relativeFrom="paragraph">
                  <wp:posOffset>68580</wp:posOffset>
                </wp:positionV>
                <wp:extent cx="2882265" cy="1705610"/>
                <wp:effectExtent l="0" t="0" r="0" b="0"/>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1705610"/>
                        </a:xfrm>
                        <a:prstGeom prst="rect">
                          <a:avLst/>
                        </a:prstGeom>
                        <a:solidFill>
                          <a:srgbClr val="FFFFFF"/>
                        </a:solidFill>
                        <a:ln w="76200" cmpd="tri">
                          <a:solidFill>
                            <a:srgbClr val="000000"/>
                          </a:solidFill>
                          <a:miter lim="800000"/>
                          <a:headEnd/>
                          <a:tailEnd/>
                        </a:ln>
                      </wps:spPr>
                      <wps:txbx>
                        <w:txbxContent>
                          <w:p w14:paraId="12786DCD" w14:textId="77777777" w:rsidR="00DF6739" w:rsidRPr="00B95E5D" w:rsidRDefault="00DF6739" w:rsidP="0030541B">
                            <w:pPr>
                              <w:rPr>
                                <w:rFonts w:asciiTheme="minorHAnsi" w:hAnsiTheme="minorHAnsi" w:cstheme="minorHAnsi"/>
                              </w:rPr>
                            </w:pPr>
                            <w:r w:rsidRPr="00B95E5D">
                              <w:rPr>
                                <w:rFonts w:asciiTheme="minorHAnsi" w:hAnsiTheme="minorHAnsi" w:cstheme="minorHAnsi"/>
                                <w:u w:val="single"/>
                              </w:rPr>
                              <w:t>Clonic Stage</w:t>
                            </w:r>
                            <w:r w:rsidRPr="00B95E5D">
                              <w:rPr>
                                <w:rFonts w:asciiTheme="minorHAnsi" w:hAnsiTheme="minorHAnsi" w:cstheme="minorHAnsi"/>
                              </w:rPr>
                              <w:t>:</w:t>
                            </w:r>
                          </w:p>
                          <w:p w14:paraId="366F0DF0"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into spasm.</w:t>
                            </w:r>
                          </w:p>
                          <w:p w14:paraId="6404E00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will have violent movements of the limbs.</w:t>
                            </w:r>
                          </w:p>
                          <w:p w14:paraId="16B305E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froth at the mouth.</w:t>
                            </w:r>
                          </w:p>
                          <w:p w14:paraId="121FEF5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become incontinent.</w:t>
                            </w:r>
                            <w:r w:rsidRPr="00B95E5D">
                              <w:rPr>
                                <w:rFonts w:asciiTheme="minorHAnsi" w:hAnsiTheme="minorHAnsi" w:cstheme="minorHAnsi"/>
                                <w:szCs w:val="28"/>
                              </w:rPr>
                              <w:t xml:space="preserve"> </w:t>
                            </w:r>
                          </w:p>
                          <w:p w14:paraId="43D6B1D6" w14:textId="77777777" w:rsidR="00DF6739" w:rsidRPr="004E6D63" w:rsidRDefault="00DF6739" w:rsidP="004E6D63">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25455" id="Text Box 25" o:spid="_x0000_s1027" type="#_x0000_t202" style="position:absolute;margin-left:134.1pt;margin-top:5.4pt;width:226.95pt;height:13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" strokeweight="6pt">
                <v:stroke linestyle="thickBetweenThin"/>
                <v:textbox>
                  <w:txbxContent>
                    <w:p w14:paraId="12786DCD" w14:textId="77777777" w:rsidR="00DF6739" w:rsidRPr="00B95E5D" w:rsidRDefault="00DF6739" w:rsidP="0030541B">
                      <w:pPr>
                        <w:rPr>
                          <w:rFonts w:asciiTheme="minorHAnsi" w:hAnsiTheme="minorHAnsi" w:cstheme="minorHAnsi"/>
                        </w:rPr>
                      </w:pPr>
                      <w:r w:rsidRPr="00B95E5D">
                        <w:rPr>
                          <w:rFonts w:asciiTheme="minorHAnsi" w:hAnsiTheme="minorHAnsi" w:cstheme="minorHAnsi"/>
                          <w:u w:val="single"/>
                        </w:rPr>
                        <w:t>Clonic Stage</w:t>
                      </w:r>
                      <w:r w:rsidRPr="00B95E5D">
                        <w:rPr>
                          <w:rFonts w:asciiTheme="minorHAnsi" w:hAnsiTheme="minorHAnsi" w:cstheme="minorHAnsi"/>
                        </w:rPr>
                        <w:t>:</w:t>
                      </w:r>
                    </w:p>
                    <w:p w14:paraId="366F0DF0"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into spasm.</w:t>
                      </w:r>
                    </w:p>
                    <w:p w14:paraId="6404E00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will have violent movements of the limbs.</w:t>
                      </w:r>
                    </w:p>
                    <w:p w14:paraId="16B305E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froth at the mouth.</w:t>
                      </w:r>
                    </w:p>
                    <w:p w14:paraId="121FEF5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become incontinent.</w:t>
                      </w:r>
                      <w:r w:rsidRPr="00B95E5D">
                        <w:rPr>
                          <w:rFonts w:asciiTheme="minorHAnsi" w:hAnsiTheme="minorHAnsi" w:cstheme="minorHAnsi"/>
                          <w:szCs w:val="28"/>
                        </w:rPr>
                        <w:t xml:space="preserve"> </w:t>
                      </w:r>
                    </w:p>
                    <w:p w14:paraId="43D6B1D6" w14:textId="77777777" w:rsidR="00DF6739" w:rsidRPr="004E6D63" w:rsidRDefault="00DF6739" w:rsidP="004E6D63">
                      <w:pPr>
                        <w:rPr>
                          <w:szCs w:val="28"/>
                        </w:rPr>
                      </w:pPr>
                    </w:p>
                  </w:txbxContent>
                </v:textbox>
              </v:shape>
            </w:pict>
          </mc:Fallback>
        </mc:AlternateContent>
      </w:r>
    </w:p>
    <w:p w14:paraId="6F8BD81B" w14:textId="77777777" w:rsidR="004E6D63" w:rsidRPr="00C57EF0" w:rsidRDefault="004E6D63" w:rsidP="00112007">
      <w:pPr>
        <w:rPr>
          <w:rFonts w:ascii="Calibri" w:hAnsi="Calibri" w:cs="Calibri"/>
          <w:u w:val="single"/>
        </w:rPr>
      </w:pPr>
    </w:p>
    <w:p w14:paraId="2613E9C1" w14:textId="77777777" w:rsidR="0030541B" w:rsidRPr="00C57EF0" w:rsidRDefault="0030541B" w:rsidP="00112007">
      <w:pPr>
        <w:rPr>
          <w:rFonts w:ascii="Calibri" w:hAnsi="Calibri" w:cs="Calibri"/>
          <w:u w:val="single"/>
        </w:rPr>
      </w:pPr>
    </w:p>
    <w:p w14:paraId="1037B8A3" w14:textId="77777777" w:rsidR="0030541B" w:rsidRPr="00C57EF0" w:rsidRDefault="0030541B" w:rsidP="00112007">
      <w:pPr>
        <w:rPr>
          <w:rFonts w:ascii="Calibri" w:hAnsi="Calibri" w:cs="Calibri"/>
          <w:u w:val="single"/>
        </w:rPr>
      </w:pPr>
    </w:p>
    <w:p w14:paraId="687C6DE0" w14:textId="77777777" w:rsidR="0030541B" w:rsidRPr="00C57EF0" w:rsidRDefault="0030541B" w:rsidP="00112007">
      <w:pPr>
        <w:rPr>
          <w:rFonts w:ascii="Calibri" w:hAnsi="Calibri" w:cs="Calibri"/>
          <w:u w:val="single"/>
        </w:rPr>
      </w:pPr>
    </w:p>
    <w:p w14:paraId="5B2F9378" w14:textId="77777777" w:rsidR="004E6D63" w:rsidRPr="00C57EF0" w:rsidRDefault="004E6D63" w:rsidP="00112007">
      <w:pPr>
        <w:rPr>
          <w:rFonts w:ascii="Calibri" w:hAnsi="Calibri" w:cs="Calibri"/>
          <w:u w:val="single"/>
        </w:rPr>
      </w:pPr>
    </w:p>
    <w:p w14:paraId="58E6DD4E" w14:textId="77777777" w:rsidR="004E6D63" w:rsidRPr="00C57EF0" w:rsidRDefault="004E6D63" w:rsidP="00112007">
      <w:pPr>
        <w:rPr>
          <w:rFonts w:ascii="Calibri" w:hAnsi="Calibri" w:cs="Calibri"/>
          <w:u w:val="single"/>
        </w:rPr>
      </w:pPr>
    </w:p>
    <w:p w14:paraId="7D3BEE8F" w14:textId="77777777" w:rsidR="004E6D63" w:rsidRPr="00C57EF0" w:rsidRDefault="004E6D63" w:rsidP="00112007">
      <w:pPr>
        <w:rPr>
          <w:rFonts w:ascii="Calibri" w:hAnsi="Calibri" w:cs="Calibri"/>
          <w:u w:val="single"/>
        </w:rPr>
      </w:pPr>
    </w:p>
    <w:p w14:paraId="7A18FF7D" w14:textId="77777777" w:rsidR="00D21CF1" w:rsidRPr="00E51E33" w:rsidRDefault="00D21CF1" w:rsidP="00E51E33">
      <w:pPr>
        <w:jc w:val="center"/>
        <w:rPr>
          <w:rFonts w:ascii="Calibri" w:hAnsi="Calibri" w:cs="Calibri"/>
          <w:b/>
        </w:rPr>
      </w:pPr>
      <w:r w:rsidRPr="00E51E33">
        <w:rPr>
          <w:rFonts w:ascii="Calibri" w:hAnsi="Calibri" w:cs="Calibri"/>
          <w:b/>
        </w:rPr>
        <w:t>I</w:t>
      </w:r>
      <w:r w:rsidR="00E42D7D" w:rsidRPr="00E51E33">
        <w:rPr>
          <w:rFonts w:ascii="Calibri" w:hAnsi="Calibri" w:cs="Calibri"/>
          <w:b/>
        </w:rPr>
        <w:t>n</w:t>
      </w:r>
      <w:r w:rsidRPr="00E51E33">
        <w:rPr>
          <w:rFonts w:ascii="Calibri" w:hAnsi="Calibri" w:cs="Calibri"/>
          <w:b/>
        </w:rPr>
        <w:t xml:space="preserve"> the event of the child’s first seizure in school, staff will call 999, for emergency assistance.</w:t>
      </w:r>
    </w:p>
    <w:p w14:paraId="791849C9" w14:textId="77777777" w:rsidR="00112007" w:rsidRPr="00C57EF0" w:rsidRDefault="0003020E" w:rsidP="00504860">
      <w:pPr>
        <w:numPr>
          <w:ilvl w:val="0"/>
          <w:numId w:val="70"/>
        </w:numPr>
        <w:rPr>
          <w:rFonts w:ascii="Calibri" w:hAnsi="Calibri" w:cs="Calibri"/>
        </w:rPr>
      </w:pPr>
      <w:r w:rsidRPr="00C57EF0">
        <w:rPr>
          <w:rFonts w:ascii="Calibri" w:hAnsi="Calibri" w:cs="Calibri"/>
        </w:rPr>
        <w:t>Parents will be informed</w:t>
      </w:r>
      <w:r w:rsidR="00E42D7D" w:rsidRPr="00C57EF0">
        <w:rPr>
          <w:rFonts w:ascii="Calibri" w:hAnsi="Calibri" w:cs="Calibri"/>
        </w:rPr>
        <w:t>,</w:t>
      </w:r>
      <w:r w:rsidRPr="00C57EF0">
        <w:rPr>
          <w:rFonts w:ascii="Calibri" w:hAnsi="Calibri" w:cs="Calibri"/>
        </w:rPr>
        <w:t xml:space="preserve"> and the child will be sent home.</w:t>
      </w:r>
    </w:p>
    <w:p w14:paraId="621ED08D" w14:textId="77777777" w:rsidR="008F1A0D" w:rsidRPr="00C57EF0" w:rsidRDefault="00E51E33" w:rsidP="00504860">
      <w:pPr>
        <w:numPr>
          <w:ilvl w:val="0"/>
          <w:numId w:val="70"/>
        </w:numPr>
        <w:rPr>
          <w:rFonts w:ascii="Calibri" w:hAnsi="Calibri" w:cs="Calibri"/>
        </w:rPr>
      </w:pPr>
      <w:r>
        <w:rPr>
          <w:rFonts w:ascii="Calibri" w:hAnsi="Calibri" w:cs="Calibri"/>
        </w:rPr>
        <w:t xml:space="preserve">After the </w:t>
      </w:r>
      <w:proofErr w:type="spellStart"/>
      <w:r>
        <w:rPr>
          <w:rFonts w:ascii="Calibri" w:hAnsi="Calibri" w:cs="Calibri"/>
        </w:rPr>
        <w:t>C</w:t>
      </w:r>
      <w:r w:rsidR="008F1A0D" w:rsidRPr="00C57EF0">
        <w:rPr>
          <w:rFonts w:ascii="Calibri" w:hAnsi="Calibri" w:cs="Calibri"/>
        </w:rPr>
        <w:t>lonic</w:t>
      </w:r>
      <w:proofErr w:type="spellEnd"/>
      <w:r w:rsidR="008F1A0D" w:rsidRPr="00C57EF0">
        <w:rPr>
          <w:rFonts w:ascii="Calibri" w:hAnsi="Calibri" w:cs="Calibri"/>
        </w:rPr>
        <w:t xml:space="preserve"> spasms have stopped the suffere</w:t>
      </w:r>
      <w:r w:rsidR="00F10927" w:rsidRPr="00C57EF0">
        <w:rPr>
          <w:rFonts w:ascii="Calibri" w:hAnsi="Calibri" w:cs="Calibri"/>
        </w:rPr>
        <w:t>r</w:t>
      </w:r>
      <w:r w:rsidR="008F1A0D" w:rsidRPr="00C57EF0">
        <w:rPr>
          <w:rFonts w:ascii="Calibri" w:hAnsi="Calibri" w:cs="Calibri"/>
        </w:rPr>
        <w:t xml:space="preserve"> </w:t>
      </w:r>
      <w:r w:rsidR="0075223D" w:rsidRPr="00C57EF0">
        <w:rPr>
          <w:rFonts w:ascii="Calibri" w:hAnsi="Calibri" w:cs="Calibri"/>
        </w:rPr>
        <w:t>may</w:t>
      </w:r>
      <w:r w:rsidR="008F1A0D" w:rsidRPr="00C57EF0">
        <w:rPr>
          <w:rFonts w:ascii="Calibri" w:hAnsi="Calibri" w:cs="Calibri"/>
        </w:rPr>
        <w:t xml:space="preserve"> go into a sleep, which they should be allowed to do.</w:t>
      </w:r>
      <w:r w:rsidR="0003020E" w:rsidRPr="00C57EF0">
        <w:rPr>
          <w:rFonts w:ascii="Calibri" w:hAnsi="Calibri" w:cs="Calibri"/>
        </w:rPr>
        <w:t xml:space="preserve"> </w:t>
      </w:r>
    </w:p>
    <w:p w14:paraId="3B88899E" w14:textId="77777777" w:rsidR="00EC3342" w:rsidRPr="00C57EF0" w:rsidRDefault="00EC3342" w:rsidP="00442F96">
      <w:pPr>
        <w:rPr>
          <w:rFonts w:ascii="Calibri" w:hAnsi="Calibri" w:cs="Calibri"/>
          <w:b/>
          <w:u w:val="single"/>
        </w:rPr>
      </w:pPr>
    </w:p>
    <w:p w14:paraId="79208C50" w14:textId="77777777" w:rsidR="000D1526" w:rsidRDefault="00C306AD" w:rsidP="00E51E33">
      <w:pPr>
        <w:rPr>
          <w:rFonts w:ascii="Calibri" w:hAnsi="Calibri" w:cs="Calibri"/>
          <w:b/>
        </w:rPr>
      </w:pPr>
      <w:r w:rsidRPr="00E51E33">
        <w:rPr>
          <w:rFonts w:ascii="Calibri" w:hAnsi="Calibri" w:cs="Calibri"/>
          <w:b/>
        </w:rPr>
        <w:t xml:space="preserve">Absence (Petit </w:t>
      </w:r>
      <w:r w:rsidR="00E42D7D" w:rsidRPr="00E51E33">
        <w:rPr>
          <w:rFonts w:ascii="Calibri" w:hAnsi="Calibri" w:cs="Calibri"/>
          <w:b/>
        </w:rPr>
        <w:t>M</w:t>
      </w:r>
      <w:r w:rsidRPr="00E51E33">
        <w:rPr>
          <w:rFonts w:ascii="Calibri" w:hAnsi="Calibri" w:cs="Calibri"/>
          <w:b/>
        </w:rPr>
        <w:t>al)</w:t>
      </w:r>
    </w:p>
    <w:p w14:paraId="174FFFC0" w14:textId="77777777" w:rsidR="00C306AD" w:rsidRPr="00C57EF0" w:rsidRDefault="00C306AD" w:rsidP="00504860">
      <w:pPr>
        <w:numPr>
          <w:ilvl w:val="0"/>
          <w:numId w:val="72"/>
        </w:numPr>
        <w:rPr>
          <w:rFonts w:ascii="Calibri" w:hAnsi="Calibri" w:cs="Calibri"/>
        </w:rPr>
      </w:pPr>
      <w:r w:rsidRPr="00C57EF0">
        <w:rPr>
          <w:rFonts w:ascii="Calibri" w:hAnsi="Calibri" w:cs="Calibri"/>
        </w:rPr>
        <w:t>These are much briefer and can be numerous.</w:t>
      </w:r>
    </w:p>
    <w:p w14:paraId="5D1B4C10" w14:textId="77777777" w:rsidR="00C306AD" w:rsidRPr="00C57EF0" w:rsidRDefault="00C306AD" w:rsidP="00504860">
      <w:pPr>
        <w:numPr>
          <w:ilvl w:val="0"/>
          <w:numId w:val="72"/>
        </w:numPr>
        <w:rPr>
          <w:rFonts w:ascii="Calibri" w:hAnsi="Calibri" w:cs="Calibri"/>
        </w:rPr>
      </w:pPr>
      <w:r w:rsidRPr="00C57EF0">
        <w:rPr>
          <w:rFonts w:ascii="Calibri" w:hAnsi="Calibri" w:cs="Calibri"/>
        </w:rPr>
        <w:t>They have a loss of consciousness for only 1-2 seconds: they will feel ‘dazed’ afterwards.</w:t>
      </w:r>
    </w:p>
    <w:p w14:paraId="4318D9AB" w14:textId="77777777" w:rsidR="0003020E" w:rsidRPr="00C57EF0" w:rsidRDefault="00E51E33" w:rsidP="00504860">
      <w:pPr>
        <w:numPr>
          <w:ilvl w:val="0"/>
          <w:numId w:val="72"/>
        </w:numPr>
        <w:rPr>
          <w:rFonts w:ascii="Calibri" w:hAnsi="Calibri" w:cs="Calibri"/>
        </w:rPr>
      </w:pPr>
      <w:r>
        <w:rPr>
          <w:rFonts w:ascii="Calibri" w:hAnsi="Calibri" w:cs="Calibri"/>
        </w:rPr>
        <w:lastRenderedPageBreak/>
        <w:t>The Care P</w:t>
      </w:r>
      <w:r w:rsidR="0003020E" w:rsidRPr="00C57EF0">
        <w:rPr>
          <w:rFonts w:ascii="Calibri" w:hAnsi="Calibri" w:cs="Calibri"/>
        </w:rPr>
        <w:t>lan guidance will be followed by trained members of staff.</w:t>
      </w:r>
    </w:p>
    <w:p w14:paraId="300002EF" w14:textId="77777777" w:rsidR="00C306AD" w:rsidRPr="0037567A" w:rsidRDefault="00C306AD" w:rsidP="006C6DED">
      <w:pPr>
        <w:pStyle w:val="Heading2"/>
      </w:pPr>
      <w:bookmarkStart w:id="10" w:name="_Toc369266783"/>
      <w:r w:rsidRPr="0037567A">
        <w:t>First Aid Treatment of Epilepsy</w:t>
      </w:r>
      <w:bookmarkEnd w:id="10"/>
    </w:p>
    <w:p w14:paraId="17F592EB" w14:textId="77777777" w:rsidR="00E51E33" w:rsidRPr="00E51E33" w:rsidRDefault="527102C7" w:rsidP="527102C7">
      <w:pPr>
        <w:rPr>
          <w:rFonts w:ascii="Calibri Light" w:hAnsi="Calibri Light" w:cs="Calibri Light"/>
          <w:b/>
          <w:bCs/>
          <w:sz w:val="32"/>
          <w:szCs w:val="32"/>
        </w:rPr>
      </w:pPr>
      <w:r w:rsidRPr="008B2EF2">
        <w:rPr>
          <w:rFonts w:ascii="Calibri Light" w:hAnsi="Calibri Light" w:cs="Calibri Light"/>
          <w:b/>
          <w:bCs/>
          <w:sz w:val="32"/>
          <w:szCs w:val="32"/>
        </w:rPr>
        <w:t>*</w:t>
      </w:r>
      <w:r w:rsidRPr="006C6DED">
        <w:rPr>
          <w:rFonts w:ascii="Calibri" w:hAnsi="Calibri" w:cs="Calibri"/>
          <w:b/>
          <w:bCs/>
          <w:sz w:val="36"/>
          <w:szCs w:val="36"/>
        </w:rPr>
        <w:t>Please refer to child’s individual Care Plan</w:t>
      </w:r>
    </w:p>
    <w:p w14:paraId="69E2BB2B" w14:textId="77777777" w:rsidR="00E51E33" w:rsidRPr="00E51E33" w:rsidRDefault="00E51E33" w:rsidP="00E51E33"/>
    <w:p w14:paraId="72F972EF" w14:textId="77777777" w:rsidR="001C25AE" w:rsidRPr="00C57EF0" w:rsidRDefault="001C25AE" w:rsidP="00504860">
      <w:pPr>
        <w:numPr>
          <w:ilvl w:val="0"/>
          <w:numId w:val="21"/>
        </w:numPr>
        <w:rPr>
          <w:rFonts w:ascii="Calibri" w:hAnsi="Calibri" w:cs="Calibri"/>
        </w:rPr>
      </w:pPr>
      <w:r w:rsidRPr="00C57EF0">
        <w:rPr>
          <w:rFonts w:ascii="Calibri" w:hAnsi="Calibri" w:cs="Calibri"/>
        </w:rPr>
        <w:t>Sta</w:t>
      </w:r>
      <w:r w:rsidR="00D713AB" w:rsidRPr="00C57EF0">
        <w:rPr>
          <w:rFonts w:ascii="Calibri" w:hAnsi="Calibri" w:cs="Calibri"/>
        </w:rPr>
        <w:t>y</w:t>
      </w:r>
      <w:r w:rsidRPr="00C57EF0">
        <w:rPr>
          <w:rFonts w:ascii="Calibri" w:hAnsi="Calibri" w:cs="Calibri"/>
        </w:rPr>
        <w:t xml:space="preserve"> calm</w:t>
      </w:r>
      <w:r w:rsidR="00442F96" w:rsidRPr="00C57EF0">
        <w:rPr>
          <w:rFonts w:ascii="Calibri" w:hAnsi="Calibri" w:cs="Calibri"/>
        </w:rPr>
        <w:t>.</w:t>
      </w:r>
    </w:p>
    <w:p w14:paraId="61063A10" w14:textId="77777777" w:rsidR="00D713AB" w:rsidRPr="00C57EF0" w:rsidRDefault="00D713AB" w:rsidP="00504860">
      <w:pPr>
        <w:numPr>
          <w:ilvl w:val="0"/>
          <w:numId w:val="21"/>
        </w:numPr>
        <w:rPr>
          <w:rFonts w:ascii="Calibri" w:hAnsi="Calibri" w:cs="Calibri"/>
        </w:rPr>
      </w:pPr>
      <w:r w:rsidRPr="00C57EF0">
        <w:rPr>
          <w:rFonts w:ascii="Calibri" w:hAnsi="Calibri" w:cs="Calibri"/>
        </w:rPr>
        <w:t>Send for another adult</w:t>
      </w:r>
      <w:r w:rsidR="00442F96" w:rsidRPr="00C57EF0">
        <w:rPr>
          <w:rFonts w:ascii="Calibri" w:hAnsi="Calibri" w:cs="Calibri"/>
        </w:rPr>
        <w:t>.</w:t>
      </w:r>
    </w:p>
    <w:p w14:paraId="68F28CAA" w14:textId="77777777" w:rsidR="00D713AB" w:rsidRPr="00C57EF0" w:rsidRDefault="00D713AB" w:rsidP="00504860">
      <w:pPr>
        <w:numPr>
          <w:ilvl w:val="0"/>
          <w:numId w:val="21"/>
        </w:numPr>
        <w:rPr>
          <w:rFonts w:ascii="Calibri" w:hAnsi="Calibri" w:cs="Calibri"/>
        </w:rPr>
      </w:pPr>
      <w:r w:rsidRPr="00C57EF0">
        <w:rPr>
          <w:rFonts w:ascii="Calibri" w:hAnsi="Calibri" w:cs="Calibri"/>
        </w:rPr>
        <w:t xml:space="preserve">Reassure the </w:t>
      </w:r>
      <w:r w:rsidR="00E51E33">
        <w:rPr>
          <w:rFonts w:ascii="Calibri" w:hAnsi="Calibri" w:cs="Calibri"/>
        </w:rPr>
        <w:t xml:space="preserve">other </w:t>
      </w:r>
      <w:r w:rsidRPr="00C57EF0">
        <w:rPr>
          <w:rFonts w:ascii="Calibri" w:hAnsi="Calibri" w:cs="Calibri"/>
        </w:rPr>
        <w:t>children and arrange for them to leave the room</w:t>
      </w:r>
      <w:r w:rsidR="00442F96" w:rsidRPr="00C57EF0">
        <w:rPr>
          <w:rFonts w:ascii="Calibri" w:hAnsi="Calibri" w:cs="Calibri"/>
        </w:rPr>
        <w:t>, if necessary.</w:t>
      </w:r>
    </w:p>
    <w:p w14:paraId="31201CE8" w14:textId="77777777" w:rsidR="00D713AB" w:rsidRPr="00C57EF0" w:rsidRDefault="00D713AB" w:rsidP="00504860">
      <w:pPr>
        <w:numPr>
          <w:ilvl w:val="0"/>
          <w:numId w:val="21"/>
        </w:numPr>
        <w:rPr>
          <w:rFonts w:ascii="Calibri" w:hAnsi="Calibri" w:cs="Calibri"/>
        </w:rPr>
      </w:pPr>
      <w:r w:rsidRPr="00C57EF0">
        <w:rPr>
          <w:rFonts w:ascii="Calibri" w:hAnsi="Calibri" w:cs="Calibri"/>
        </w:rPr>
        <w:t>Co</w:t>
      </w:r>
      <w:r w:rsidR="00E51E33">
        <w:rPr>
          <w:rFonts w:ascii="Calibri" w:hAnsi="Calibri" w:cs="Calibri"/>
        </w:rPr>
        <w:t>nsider a simple explanation of E</w:t>
      </w:r>
      <w:r w:rsidRPr="00C57EF0">
        <w:rPr>
          <w:rFonts w:ascii="Calibri" w:hAnsi="Calibri" w:cs="Calibri"/>
        </w:rPr>
        <w:t>pilepsy for them</w:t>
      </w:r>
      <w:r w:rsidR="00442F96" w:rsidRPr="00C57EF0">
        <w:rPr>
          <w:rFonts w:ascii="Calibri" w:hAnsi="Calibri" w:cs="Calibri"/>
        </w:rPr>
        <w:t>.</w:t>
      </w:r>
    </w:p>
    <w:p w14:paraId="57C0D796" w14:textId="77777777" w:rsidR="001D6A14" w:rsidRPr="00C57EF0" w:rsidRDefault="001D6A14" w:rsidP="002D043D">
      <w:pPr>
        <w:rPr>
          <w:rFonts w:ascii="Calibri" w:hAnsi="Calibri" w:cs="Calibri"/>
        </w:rPr>
      </w:pPr>
      <w:bookmarkStart w:id="11" w:name="_Toc369266784"/>
    </w:p>
    <w:p w14:paraId="10EA88DD" w14:textId="77777777" w:rsidR="00D713AB" w:rsidRPr="0037567A" w:rsidRDefault="00D713AB" w:rsidP="006C6DED">
      <w:pPr>
        <w:pStyle w:val="Heading2"/>
      </w:pPr>
      <w:r w:rsidRPr="0037567A">
        <w:t>Health and Safety Issues</w:t>
      </w:r>
      <w:bookmarkEnd w:id="11"/>
    </w:p>
    <w:p w14:paraId="24C68BBD" w14:textId="77777777" w:rsidR="00D713AB" w:rsidRPr="00C57EF0" w:rsidRDefault="00D713AB" w:rsidP="00414D62">
      <w:pPr>
        <w:rPr>
          <w:rFonts w:ascii="Calibri" w:hAnsi="Calibri" w:cs="Calibri"/>
          <w:b/>
        </w:rPr>
      </w:pPr>
      <w:r w:rsidRPr="00C57EF0">
        <w:rPr>
          <w:rFonts w:ascii="Calibri" w:hAnsi="Calibri" w:cs="Calibri"/>
          <w:b/>
        </w:rPr>
        <w:t>Assessing the Risk</w:t>
      </w:r>
    </w:p>
    <w:p w14:paraId="52644C7C" w14:textId="77777777" w:rsidR="001E1584" w:rsidRPr="00C57EF0" w:rsidRDefault="00D713AB" w:rsidP="00D713AB">
      <w:pPr>
        <w:rPr>
          <w:rFonts w:ascii="Calibri" w:hAnsi="Calibri" w:cs="Calibri"/>
        </w:rPr>
      </w:pPr>
      <w:proofErr w:type="gramStart"/>
      <w:r w:rsidRPr="00C57EF0">
        <w:rPr>
          <w:rFonts w:ascii="Calibri" w:hAnsi="Calibri" w:cs="Calibri"/>
        </w:rPr>
        <w:t>The vast majority of</w:t>
      </w:r>
      <w:proofErr w:type="gramEnd"/>
      <w:r w:rsidRPr="00C57EF0">
        <w:rPr>
          <w:rFonts w:ascii="Calibri" w:hAnsi="Calibri" w:cs="Calibri"/>
        </w:rPr>
        <w:t xml:space="preserve"> children in schools have good seizure control and will not experience a seizure whilst at school.  However, some factors associated with the condition such as side effects of drug therapy may affect the pupil’s awareness and their ability to react quickly.</w:t>
      </w:r>
    </w:p>
    <w:p w14:paraId="78F66865" w14:textId="77777777" w:rsidR="00D713AB" w:rsidRPr="00C57EF0" w:rsidRDefault="00D713AB" w:rsidP="00D713AB">
      <w:pPr>
        <w:rPr>
          <w:rFonts w:ascii="Calibri" w:hAnsi="Calibri" w:cs="Calibri"/>
        </w:rPr>
      </w:pPr>
      <w:r w:rsidRPr="00C57EF0">
        <w:rPr>
          <w:rFonts w:ascii="Calibri" w:hAnsi="Calibri" w:cs="Calibri"/>
        </w:rPr>
        <w:t xml:space="preserve">When assessing a child for a task the following factors should be </w:t>
      </w:r>
      <w:proofErr w:type="gramStart"/>
      <w:r w:rsidRPr="00C57EF0">
        <w:rPr>
          <w:rFonts w:ascii="Calibri" w:hAnsi="Calibri" w:cs="Calibri"/>
        </w:rPr>
        <w:t>taken into account</w:t>
      </w:r>
      <w:proofErr w:type="gramEnd"/>
      <w:r w:rsidRPr="00C57EF0">
        <w:rPr>
          <w:rFonts w:ascii="Calibri" w:hAnsi="Calibri" w:cs="Calibri"/>
        </w:rPr>
        <w:t>:</w:t>
      </w:r>
    </w:p>
    <w:p w14:paraId="298479B9" w14:textId="77777777" w:rsidR="00D713AB" w:rsidRPr="00C57EF0" w:rsidRDefault="001422BD" w:rsidP="00504860">
      <w:pPr>
        <w:numPr>
          <w:ilvl w:val="1"/>
          <w:numId w:val="18"/>
        </w:numPr>
        <w:rPr>
          <w:rFonts w:ascii="Calibri" w:hAnsi="Calibri" w:cs="Calibri"/>
        </w:rPr>
      </w:pPr>
      <w:r w:rsidRPr="00C57EF0">
        <w:rPr>
          <w:rFonts w:ascii="Calibri" w:hAnsi="Calibri" w:cs="Calibri"/>
        </w:rPr>
        <w:t>Follow</w:t>
      </w:r>
      <w:r w:rsidR="00D713AB" w:rsidRPr="00C57EF0">
        <w:rPr>
          <w:rFonts w:ascii="Calibri" w:hAnsi="Calibri" w:cs="Calibri"/>
        </w:rPr>
        <w:t xml:space="preserve"> the child’s </w:t>
      </w:r>
      <w:r w:rsidR="00E51E33">
        <w:rPr>
          <w:rFonts w:ascii="Calibri" w:hAnsi="Calibri" w:cs="Calibri"/>
        </w:rPr>
        <w:t>Epilepsy C</w:t>
      </w:r>
      <w:r w:rsidR="00442F96" w:rsidRPr="00C57EF0">
        <w:rPr>
          <w:rFonts w:ascii="Calibri" w:hAnsi="Calibri" w:cs="Calibri"/>
        </w:rPr>
        <w:t>are</w:t>
      </w:r>
      <w:r w:rsidR="00E51E33">
        <w:rPr>
          <w:rFonts w:ascii="Calibri" w:hAnsi="Calibri" w:cs="Calibri"/>
        </w:rPr>
        <w:t xml:space="preserve"> P</w:t>
      </w:r>
      <w:r w:rsidR="00D713AB" w:rsidRPr="00C57EF0">
        <w:rPr>
          <w:rFonts w:ascii="Calibri" w:hAnsi="Calibri" w:cs="Calibri"/>
        </w:rPr>
        <w:t>lan</w:t>
      </w:r>
      <w:r w:rsidR="00992F64" w:rsidRPr="00C57EF0">
        <w:rPr>
          <w:rFonts w:ascii="Calibri" w:hAnsi="Calibri" w:cs="Calibri"/>
        </w:rPr>
        <w:t>.</w:t>
      </w:r>
      <w:r w:rsidRPr="00C57EF0">
        <w:rPr>
          <w:rFonts w:ascii="Calibri" w:hAnsi="Calibri" w:cs="Calibri"/>
        </w:rPr>
        <w:t xml:space="preserve"> </w:t>
      </w:r>
    </w:p>
    <w:p w14:paraId="7E8239D0" w14:textId="77777777" w:rsidR="00D713AB" w:rsidRPr="00C57EF0" w:rsidRDefault="00D713AB" w:rsidP="00504860">
      <w:pPr>
        <w:numPr>
          <w:ilvl w:val="1"/>
          <w:numId w:val="18"/>
        </w:numPr>
        <w:rPr>
          <w:rFonts w:ascii="Calibri" w:hAnsi="Calibri" w:cs="Calibri"/>
        </w:rPr>
      </w:pPr>
      <w:r w:rsidRPr="00C57EF0">
        <w:rPr>
          <w:rFonts w:ascii="Calibri" w:hAnsi="Calibri" w:cs="Calibri"/>
        </w:rPr>
        <w:t>Seizure type</w:t>
      </w:r>
      <w:r w:rsidR="00992F64" w:rsidRPr="00C57EF0">
        <w:rPr>
          <w:rFonts w:ascii="Calibri" w:hAnsi="Calibri" w:cs="Calibri"/>
        </w:rPr>
        <w:t>.</w:t>
      </w:r>
    </w:p>
    <w:p w14:paraId="741603E6" w14:textId="77777777" w:rsidR="00D713AB" w:rsidRPr="00C57EF0" w:rsidRDefault="00D713AB" w:rsidP="00504860">
      <w:pPr>
        <w:numPr>
          <w:ilvl w:val="1"/>
          <w:numId w:val="18"/>
        </w:numPr>
        <w:rPr>
          <w:rFonts w:ascii="Calibri" w:hAnsi="Calibri" w:cs="Calibri"/>
        </w:rPr>
      </w:pPr>
      <w:r w:rsidRPr="00C57EF0">
        <w:rPr>
          <w:rFonts w:ascii="Calibri" w:hAnsi="Calibri" w:cs="Calibri"/>
        </w:rPr>
        <w:t>Frequency of the seizures</w:t>
      </w:r>
      <w:r w:rsidR="00992F64" w:rsidRPr="00C57EF0">
        <w:rPr>
          <w:rFonts w:ascii="Calibri" w:hAnsi="Calibri" w:cs="Calibri"/>
        </w:rPr>
        <w:t>.</w:t>
      </w:r>
    </w:p>
    <w:p w14:paraId="1C1BA696" w14:textId="77777777" w:rsidR="00D713AB" w:rsidRPr="00C57EF0" w:rsidRDefault="00D713AB" w:rsidP="00504860">
      <w:pPr>
        <w:numPr>
          <w:ilvl w:val="1"/>
          <w:numId w:val="18"/>
        </w:numPr>
        <w:rPr>
          <w:rFonts w:ascii="Calibri" w:hAnsi="Calibri" w:cs="Calibri"/>
        </w:rPr>
      </w:pPr>
      <w:r w:rsidRPr="00C57EF0">
        <w:rPr>
          <w:rFonts w:ascii="Calibri" w:hAnsi="Calibri" w:cs="Calibri"/>
        </w:rPr>
        <w:t>Pattern of the seizures</w:t>
      </w:r>
      <w:r w:rsidR="00992F64" w:rsidRPr="00C57EF0">
        <w:rPr>
          <w:rFonts w:ascii="Calibri" w:hAnsi="Calibri" w:cs="Calibri"/>
        </w:rPr>
        <w:t>.</w:t>
      </w:r>
    </w:p>
    <w:p w14:paraId="158F8D35" w14:textId="77777777" w:rsidR="00D713AB" w:rsidRPr="00C57EF0" w:rsidRDefault="00D713AB" w:rsidP="00504860">
      <w:pPr>
        <w:numPr>
          <w:ilvl w:val="1"/>
          <w:numId w:val="18"/>
        </w:numPr>
        <w:rPr>
          <w:rFonts w:ascii="Calibri" w:hAnsi="Calibri" w:cs="Calibri"/>
        </w:rPr>
      </w:pPr>
      <w:r w:rsidRPr="00C57EF0">
        <w:rPr>
          <w:rFonts w:ascii="Calibri" w:hAnsi="Calibri" w:cs="Calibri"/>
        </w:rPr>
        <w:t>Seizure triggers</w:t>
      </w:r>
      <w:r w:rsidR="00992F64" w:rsidRPr="00C57EF0">
        <w:rPr>
          <w:rFonts w:ascii="Calibri" w:hAnsi="Calibri" w:cs="Calibri"/>
        </w:rPr>
        <w:t>.</w:t>
      </w:r>
    </w:p>
    <w:p w14:paraId="5E695CE2" w14:textId="77777777" w:rsidR="00D713AB" w:rsidRPr="00C57EF0" w:rsidRDefault="00D713AB" w:rsidP="00504860">
      <w:pPr>
        <w:numPr>
          <w:ilvl w:val="1"/>
          <w:numId w:val="18"/>
        </w:numPr>
        <w:rPr>
          <w:rFonts w:ascii="Calibri" w:hAnsi="Calibri" w:cs="Calibri"/>
        </w:rPr>
      </w:pPr>
      <w:r w:rsidRPr="00C57EF0">
        <w:rPr>
          <w:rFonts w:ascii="Calibri" w:hAnsi="Calibri" w:cs="Calibri"/>
        </w:rPr>
        <w:t>Environment (use of white boards etc.)</w:t>
      </w:r>
      <w:r w:rsidR="00992F64" w:rsidRPr="00C57EF0">
        <w:rPr>
          <w:rFonts w:ascii="Calibri" w:hAnsi="Calibri" w:cs="Calibri"/>
        </w:rPr>
        <w:t>.</w:t>
      </w:r>
    </w:p>
    <w:p w14:paraId="0D142F6F" w14:textId="77777777" w:rsidR="00D713AB" w:rsidRPr="00C57EF0" w:rsidRDefault="00D713AB" w:rsidP="00D713AB">
      <w:pPr>
        <w:rPr>
          <w:rFonts w:ascii="Calibri" w:hAnsi="Calibri" w:cs="Calibri"/>
        </w:rPr>
      </w:pPr>
    </w:p>
    <w:p w14:paraId="7BB04D32" w14:textId="77777777" w:rsidR="001C25AE" w:rsidRPr="00C57EF0" w:rsidRDefault="00D713AB" w:rsidP="00C306AD">
      <w:pPr>
        <w:rPr>
          <w:rFonts w:ascii="Calibri" w:hAnsi="Calibri" w:cs="Calibri"/>
          <w:b/>
        </w:rPr>
      </w:pPr>
      <w:r w:rsidRPr="00C57EF0">
        <w:rPr>
          <w:rFonts w:ascii="Calibri" w:hAnsi="Calibri" w:cs="Calibri"/>
          <w:b/>
        </w:rPr>
        <w:t>Managing the Risk</w:t>
      </w:r>
    </w:p>
    <w:p w14:paraId="14E1B207" w14:textId="77777777" w:rsidR="00D713AB" w:rsidRPr="00C57EF0" w:rsidRDefault="0013066A" w:rsidP="00C306AD">
      <w:pPr>
        <w:rPr>
          <w:rFonts w:ascii="Calibri" w:hAnsi="Calibri" w:cs="Calibri"/>
        </w:rPr>
      </w:pPr>
      <w:r w:rsidRPr="00C57EF0">
        <w:rPr>
          <w:rFonts w:ascii="Calibri" w:hAnsi="Calibri" w:cs="Calibri"/>
        </w:rPr>
        <w:t xml:space="preserve">The </w:t>
      </w:r>
      <w:r w:rsidR="00DF2F60" w:rsidRPr="00C57EF0">
        <w:rPr>
          <w:rFonts w:ascii="Calibri" w:hAnsi="Calibri" w:cs="Calibri"/>
        </w:rPr>
        <w:t xml:space="preserve">SEND </w:t>
      </w:r>
      <w:r w:rsidR="00442F96" w:rsidRPr="00C57EF0">
        <w:rPr>
          <w:rFonts w:ascii="Calibri" w:hAnsi="Calibri" w:cs="Calibri"/>
        </w:rPr>
        <w:t xml:space="preserve">Code of Practice </w:t>
      </w:r>
      <w:r w:rsidR="00DF2F60" w:rsidRPr="00C57EF0">
        <w:rPr>
          <w:rFonts w:ascii="Calibri" w:hAnsi="Calibri" w:cs="Calibri"/>
        </w:rPr>
        <w:t xml:space="preserve">0-25 years 2014, states that </w:t>
      </w:r>
      <w:r w:rsidRPr="00C57EF0">
        <w:rPr>
          <w:rFonts w:ascii="Calibri" w:hAnsi="Calibri" w:cs="Calibri"/>
        </w:rPr>
        <w:t xml:space="preserve">strategies </w:t>
      </w:r>
      <w:r w:rsidR="00DF2F60" w:rsidRPr="00C57EF0">
        <w:rPr>
          <w:rFonts w:ascii="Calibri" w:hAnsi="Calibri" w:cs="Calibri"/>
        </w:rPr>
        <w:t xml:space="preserve">(additional to and different from that which may be needed for other children) </w:t>
      </w:r>
      <w:r w:rsidRPr="00C57EF0">
        <w:rPr>
          <w:rFonts w:ascii="Calibri" w:hAnsi="Calibri" w:cs="Calibri"/>
        </w:rPr>
        <w:t>need to be put into place to enable the child to access their full curriculum entitlement.</w:t>
      </w:r>
    </w:p>
    <w:p w14:paraId="109B7B2A" w14:textId="77777777" w:rsidR="0013066A" w:rsidRPr="00C57EF0" w:rsidRDefault="0013066A" w:rsidP="00C306AD">
      <w:pPr>
        <w:rPr>
          <w:rFonts w:ascii="Calibri" w:hAnsi="Calibri" w:cs="Calibri"/>
        </w:rPr>
      </w:pPr>
      <w:r w:rsidRPr="00C57EF0">
        <w:rPr>
          <w:rFonts w:ascii="Calibri" w:hAnsi="Calibri" w:cs="Calibri"/>
        </w:rPr>
        <w:t xml:space="preserve">Strategies </w:t>
      </w:r>
      <w:r w:rsidRPr="00C57EF0">
        <w:rPr>
          <w:rFonts w:ascii="Calibri" w:hAnsi="Calibri" w:cs="Calibri"/>
          <w:b/>
        </w:rPr>
        <w:t>may</w:t>
      </w:r>
      <w:r w:rsidRPr="00C57EF0">
        <w:rPr>
          <w:rFonts w:ascii="Calibri" w:hAnsi="Calibri" w:cs="Calibri"/>
        </w:rPr>
        <w:t xml:space="preserve"> include:</w:t>
      </w:r>
    </w:p>
    <w:p w14:paraId="7CC937C7" w14:textId="77777777" w:rsidR="0013066A" w:rsidRPr="00C57EF0" w:rsidRDefault="0013066A" w:rsidP="00504860">
      <w:pPr>
        <w:numPr>
          <w:ilvl w:val="1"/>
          <w:numId w:val="22"/>
        </w:numPr>
        <w:rPr>
          <w:rFonts w:ascii="Calibri" w:hAnsi="Calibri" w:cs="Calibri"/>
        </w:rPr>
      </w:pPr>
      <w:r w:rsidRPr="00C57EF0">
        <w:rPr>
          <w:rFonts w:ascii="Calibri" w:hAnsi="Calibri" w:cs="Calibri"/>
        </w:rPr>
        <w:t xml:space="preserve">Supervision of certain tasks </w:t>
      </w:r>
      <w:proofErr w:type="spellStart"/>
      <w:r w:rsidRPr="00C57EF0">
        <w:rPr>
          <w:rFonts w:ascii="Calibri" w:hAnsi="Calibri" w:cs="Calibri"/>
        </w:rPr>
        <w:t>eg.</w:t>
      </w:r>
      <w:proofErr w:type="spellEnd"/>
      <w:r w:rsidRPr="00C57EF0">
        <w:rPr>
          <w:rFonts w:ascii="Calibri" w:hAnsi="Calibri" w:cs="Calibri"/>
        </w:rPr>
        <w:t xml:space="preserve"> Cooking, technology</w:t>
      </w:r>
      <w:r w:rsidR="00992F64" w:rsidRPr="00C57EF0">
        <w:rPr>
          <w:rFonts w:ascii="Calibri" w:hAnsi="Calibri" w:cs="Calibri"/>
        </w:rPr>
        <w:t>.</w:t>
      </w:r>
    </w:p>
    <w:p w14:paraId="44D9F0CA" w14:textId="77777777" w:rsidR="0013066A" w:rsidRPr="00C57EF0" w:rsidRDefault="0013066A" w:rsidP="00504860">
      <w:pPr>
        <w:numPr>
          <w:ilvl w:val="1"/>
          <w:numId w:val="22"/>
        </w:numPr>
        <w:rPr>
          <w:rFonts w:ascii="Calibri" w:hAnsi="Calibri" w:cs="Calibri"/>
        </w:rPr>
      </w:pPr>
      <w:r w:rsidRPr="00C57EF0">
        <w:rPr>
          <w:rFonts w:ascii="Calibri" w:hAnsi="Calibri" w:cs="Calibri"/>
        </w:rPr>
        <w:t>Use of peer support</w:t>
      </w:r>
      <w:r w:rsidR="00992F64" w:rsidRPr="00C57EF0">
        <w:rPr>
          <w:rFonts w:ascii="Calibri" w:hAnsi="Calibri" w:cs="Calibri"/>
        </w:rPr>
        <w:t>.</w:t>
      </w:r>
    </w:p>
    <w:p w14:paraId="5D8BA5BA" w14:textId="77777777" w:rsidR="0075223D" w:rsidRPr="00C57EF0" w:rsidRDefault="0075223D" w:rsidP="00504860">
      <w:pPr>
        <w:numPr>
          <w:ilvl w:val="1"/>
          <w:numId w:val="22"/>
        </w:numPr>
        <w:rPr>
          <w:rFonts w:ascii="Calibri" w:hAnsi="Calibri" w:cs="Calibri"/>
        </w:rPr>
      </w:pPr>
      <w:r w:rsidRPr="00C57EF0">
        <w:rPr>
          <w:rFonts w:ascii="Calibri" w:hAnsi="Calibri" w:cs="Calibri"/>
        </w:rPr>
        <w:lastRenderedPageBreak/>
        <w:t>Consideration taken during PE</w:t>
      </w:r>
      <w:r w:rsidR="00992F64" w:rsidRPr="00C57EF0">
        <w:rPr>
          <w:rFonts w:ascii="Calibri" w:hAnsi="Calibri" w:cs="Calibri"/>
        </w:rPr>
        <w:t>.</w:t>
      </w:r>
    </w:p>
    <w:p w14:paraId="18921EF3" w14:textId="77777777" w:rsidR="0013066A" w:rsidRPr="00C57EF0" w:rsidRDefault="0013066A" w:rsidP="00504860">
      <w:pPr>
        <w:numPr>
          <w:ilvl w:val="1"/>
          <w:numId w:val="22"/>
        </w:numPr>
        <w:rPr>
          <w:rFonts w:ascii="Calibri" w:hAnsi="Calibri" w:cs="Calibri"/>
        </w:rPr>
      </w:pPr>
      <w:r w:rsidRPr="00C57EF0">
        <w:rPr>
          <w:rFonts w:ascii="Calibri" w:hAnsi="Calibri" w:cs="Calibri"/>
        </w:rPr>
        <w:t xml:space="preserve">1:1 supervision at </w:t>
      </w:r>
      <w:proofErr w:type="gramStart"/>
      <w:r w:rsidRPr="00C57EF0">
        <w:rPr>
          <w:rFonts w:ascii="Calibri" w:hAnsi="Calibri" w:cs="Calibri"/>
        </w:rPr>
        <w:t>high risk</w:t>
      </w:r>
      <w:proofErr w:type="gramEnd"/>
      <w:r w:rsidRPr="00C57EF0">
        <w:rPr>
          <w:rFonts w:ascii="Calibri" w:hAnsi="Calibri" w:cs="Calibri"/>
        </w:rPr>
        <w:t xml:space="preserve"> seizure times</w:t>
      </w:r>
      <w:r w:rsidR="00D35A34" w:rsidRPr="00C57EF0">
        <w:rPr>
          <w:rFonts w:ascii="Calibri" w:hAnsi="Calibri" w:cs="Calibri"/>
        </w:rPr>
        <w:t xml:space="preserve"> including break and lunchtime</w:t>
      </w:r>
      <w:r w:rsidRPr="00C57EF0">
        <w:rPr>
          <w:rFonts w:ascii="Calibri" w:hAnsi="Calibri" w:cs="Calibri"/>
        </w:rPr>
        <w:t>.</w:t>
      </w:r>
    </w:p>
    <w:p w14:paraId="279E7EC4" w14:textId="77777777" w:rsidR="00992F64" w:rsidRPr="00C57EF0" w:rsidRDefault="000377C7" w:rsidP="006C6DED">
      <w:pPr>
        <w:pStyle w:val="Heading1"/>
        <w:rPr>
          <w:bCs/>
          <w:color w:val="000000"/>
          <w:sz w:val="28"/>
          <w:szCs w:val="28"/>
        </w:rPr>
      </w:pPr>
      <w:bookmarkStart w:id="12" w:name="_Toc369266785"/>
      <w:r w:rsidRPr="00C57EF0">
        <w:br w:type="page"/>
      </w:r>
      <w:r w:rsidR="005F10B5" w:rsidRPr="00B95E5D">
        <w:lastRenderedPageBreak/>
        <w:t>Diabetes Policy</w:t>
      </w:r>
      <w:bookmarkStart w:id="13" w:name="_Toc369266786"/>
      <w:bookmarkEnd w:id="12"/>
    </w:p>
    <w:p w14:paraId="5C76D4D3" w14:textId="77777777" w:rsidR="005F10B5" w:rsidRPr="0037567A" w:rsidRDefault="005F10B5" w:rsidP="006C6DED">
      <w:pPr>
        <w:pStyle w:val="Heading2"/>
      </w:pPr>
      <w:r w:rsidRPr="0037567A">
        <w:t>Introduction</w:t>
      </w:r>
      <w:bookmarkEnd w:id="13"/>
    </w:p>
    <w:p w14:paraId="19C3532F" w14:textId="77777777" w:rsidR="005F10B5" w:rsidRPr="00C57EF0" w:rsidRDefault="005F10B5" w:rsidP="005F10B5">
      <w:pPr>
        <w:rPr>
          <w:rFonts w:ascii="Calibri" w:hAnsi="Calibri" w:cs="Calibri"/>
        </w:rPr>
      </w:pPr>
      <w:r w:rsidRPr="00C57EF0">
        <w:rPr>
          <w:rFonts w:ascii="Calibri" w:hAnsi="Calibri" w:cs="Calibri"/>
        </w:rPr>
        <w:t>Diabetes is a condition where the level of glucose in the blood rises or falls from safe levels. This is either due to the body not producing insulin or because there is insufficient insulin for the child’s needs.</w:t>
      </w:r>
    </w:p>
    <w:p w14:paraId="488EA90B" w14:textId="77777777" w:rsidR="005F10B5" w:rsidRPr="0037567A" w:rsidRDefault="005F10B5" w:rsidP="006C6DED">
      <w:pPr>
        <w:pStyle w:val="Heading2"/>
      </w:pPr>
      <w:bookmarkStart w:id="14" w:name="_Toc369266787"/>
      <w:r w:rsidRPr="0037567A">
        <w:t>Aims</w:t>
      </w:r>
      <w:bookmarkEnd w:id="14"/>
    </w:p>
    <w:p w14:paraId="424E9DAA" w14:textId="77777777" w:rsidR="005F10B5" w:rsidRPr="00C57EF0" w:rsidRDefault="005F10B5" w:rsidP="00504860">
      <w:pPr>
        <w:numPr>
          <w:ilvl w:val="1"/>
          <w:numId w:val="22"/>
        </w:numPr>
        <w:rPr>
          <w:rFonts w:ascii="Calibri" w:hAnsi="Calibri" w:cs="Calibri"/>
        </w:rPr>
      </w:pPr>
      <w:r w:rsidRPr="00C57EF0">
        <w:rPr>
          <w:rFonts w:ascii="Calibri" w:hAnsi="Calibri" w:cs="Calibri"/>
        </w:rPr>
        <w:t>To optimise management of diabetes in the school day</w:t>
      </w:r>
      <w:r w:rsidR="00265E42" w:rsidRPr="00C57EF0">
        <w:rPr>
          <w:rFonts w:ascii="Calibri" w:hAnsi="Calibri" w:cs="Calibri"/>
        </w:rPr>
        <w:t>.</w:t>
      </w:r>
    </w:p>
    <w:p w14:paraId="78C22A30" w14:textId="77777777" w:rsidR="005F10B5" w:rsidRPr="00C57EF0" w:rsidRDefault="005F10B5" w:rsidP="00504860">
      <w:pPr>
        <w:numPr>
          <w:ilvl w:val="1"/>
          <w:numId w:val="22"/>
        </w:numPr>
        <w:rPr>
          <w:rFonts w:ascii="Calibri" w:hAnsi="Calibri" w:cs="Calibri"/>
        </w:rPr>
      </w:pPr>
      <w:r w:rsidRPr="00C57EF0">
        <w:rPr>
          <w:rFonts w:ascii="Calibri" w:hAnsi="Calibri" w:cs="Calibri"/>
        </w:rPr>
        <w:t>To ensure that children and young people with diabetes are supported in the administration of insulin by school staff.</w:t>
      </w:r>
    </w:p>
    <w:p w14:paraId="477FEC48" w14:textId="77777777" w:rsidR="000377C7" w:rsidRPr="004C7F60" w:rsidRDefault="005F10B5" w:rsidP="00504860">
      <w:pPr>
        <w:numPr>
          <w:ilvl w:val="1"/>
          <w:numId w:val="22"/>
        </w:numPr>
        <w:rPr>
          <w:rFonts w:ascii="Calibri" w:hAnsi="Calibri" w:cs="Calibri"/>
        </w:rPr>
      </w:pPr>
      <w:r w:rsidRPr="00C57EF0">
        <w:rPr>
          <w:rFonts w:ascii="Calibri" w:hAnsi="Calibri" w:cs="Calibri"/>
        </w:rPr>
        <w:t>To maintain a high level of awareness throughout the school regarding all named pupils and their needs.</w:t>
      </w:r>
    </w:p>
    <w:p w14:paraId="694DA761" w14:textId="77777777" w:rsidR="00E51E33" w:rsidRPr="0037567A" w:rsidRDefault="005F10B5" w:rsidP="006C6DED">
      <w:pPr>
        <w:pStyle w:val="Heading2"/>
      </w:pPr>
      <w:bookmarkStart w:id="15" w:name="_Toc369266788"/>
      <w:r w:rsidRPr="0037567A">
        <w:t>Role of the staff</w:t>
      </w:r>
      <w:bookmarkEnd w:id="15"/>
    </w:p>
    <w:p w14:paraId="355F445F" w14:textId="77777777" w:rsidR="00E51E33" w:rsidRDefault="00E51E33" w:rsidP="00504860">
      <w:pPr>
        <w:numPr>
          <w:ilvl w:val="1"/>
          <w:numId w:val="22"/>
        </w:numPr>
        <w:rPr>
          <w:rFonts w:ascii="Calibri" w:hAnsi="Calibri" w:cs="Calibri"/>
        </w:rPr>
      </w:pPr>
      <w:r>
        <w:rPr>
          <w:rFonts w:ascii="Calibri" w:hAnsi="Calibri" w:cs="Calibri"/>
        </w:rPr>
        <w:t>To follow the child’s individual Care Plan</w:t>
      </w:r>
    </w:p>
    <w:p w14:paraId="5467F21A" w14:textId="77777777" w:rsidR="00E51E33" w:rsidRDefault="00E51E33" w:rsidP="00504860">
      <w:pPr>
        <w:numPr>
          <w:ilvl w:val="1"/>
          <w:numId w:val="22"/>
        </w:numPr>
        <w:rPr>
          <w:rFonts w:ascii="Calibri" w:hAnsi="Calibri" w:cs="Calibri"/>
        </w:rPr>
      </w:pPr>
      <w:r w:rsidRPr="00C57EF0">
        <w:rPr>
          <w:rFonts w:ascii="Calibri" w:hAnsi="Calibri" w:cs="Calibri"/>
        </w:rPr>
        <w:t>All school staff are made aware of the pupils who have diabetes and are using an insulin pump or who administer insulin via injection.</w:t>
      </w:r>
    </w:p>
    <w:p w14:paraId="50009B08" w14:textId="77777777" w:rsidR="005F10B5" w:rsidRPr="00C57EF0" w:rsidRDefault="005F10B5" w:rsidP="00504860">
      <w:pPr>
        <w:numPr>
          <w:ilvl w:val="1"/>
          <w:numId w:val="22"/>
        </w:numPr>
        <w:rPr>
          <w:rFonts w:ascii="Calibri" w:hAnsi="Calibri" w:cs="Calibri"/>
        </w:rPr>
      </w:pPr>
      <w:r w:rsidRPr="00C57EF0">
        <w:rPr>
          <w:rFonts w:ascii="Calibri" w:hAnsi="Calibri" w:cs="Calibri"/>
        </w:rPr>
        <w:t xml:space="preserve">Staff </w:t>
      </w:r>
      <w:proofErr w:type="gramStart"/>
      <w:r w:rsidRPr="00C57EF0">
        <w:rPr>
          <w:rFonts w:ascii="Calibri" w:hAnsi="Calibri" w:cs="Calibri"/>
        </w:rPr>
        <w:t>whom</w:t>
      </w:r>
      <w:proofErr w:type="gramEnd"/>
      <w:r w:rsidRPr="00C57EF0">
        <w:rPr>
          <w:rFonts w:ascii="Calibri" w:hAnsi="Calibri" w:cs="Calibri"/>
        </w:rPr>
        <w:t xml:space="preserve"> have agreed to administer insulin via injection or pump therapy will be</w:t>
      </w:r>
      <w:r w:rsidR="00265E42" w:rsidRPr="00C57EF0">
        <w:rPr>
          <w:rFonts w:ascii="Calibri" w:hAnsi="Calibri" w:cs="Calibri"/>
        </w:rPr>
        <w:t xml:space="preserve"> given appropriate training by healthcare p</w:t>
      </w:r>
      <w:r w:rsidRPr="00C57EF0">
        <w:rPr>
          <w:rFonts w:ascii="Calibri" w:hAnsi="Calibri" w:cs="Calibri"/>
        </w:rPr>
        <w:t>rofessionals.</w:t>
      </w:r>
    </w:p>
    <w:p w14:paraId="770ED61B" w14:textId="77777777" w:rsidR="005F10B5" w:rsidRPr="00C57EF0" w:rsidRDefault="005F10B5" w:rsidP="00504860">
      <w:pPr>
        <w:numPr>
          <w:ilvl w:val="1"/>
          <w:numId w:val="22"/>
        </w:numPr>
        <w:rPr>
          <w:rFonts w:ascii="Calibri" w:hAnsi="Calibri" w:cs="Calibri"/>
        </w:rPr>
      </w:pPr>
      <w:r w:rsidRPr="00C57EF0">
        <w:rPr>
          <w:rFonts w:ascii="Calibri" w:hAnsi="Calibri" w:cs="Calibri"/>
        </w:rPr>
        <w:t>Staff will ensure all children with Diabetes have a safe and private area for them to carry out testing and administer insulin.</w:t>
      </w:r>
    </w:p>
    <w:p w14:paraId="6CA03B42" w14:textId="77777777" w:rsidR="005F10B5" w:rsidRPr="00C57EF0" w:rsidRDefault="00992F64" w:rsidP="00504860">
      <w:pPr>
        <w:numPr>
          <w:ilvl w:val="1"/>
          <w:numId w:val="22"/>
        </w:numPr>
        <w:rPr>
          <w:rFonts w:ascii="Calibri" w:hAnsi="Calibri" w:cs="Calibri"/>
        </w:rPr>
      </w:pPr>
      <w:r w:rsidRPr="00C57EF0">
        <w:rPr>
          <w:rFonts w:ascii="Calibri" w:hAnsi="Calibri" w:cs="Calibri"/>
        </w:rPr>
        <w:t>In all</w:t>
      </w:r>
      <w:r w:rsidR="00265E42" w:rsidRPr="00C57EF0">
        <w:rPr>
          <w:rFonts w:ascii="Calibri" w:hAnsi="Calibri" w:cs="Calibri"/>
        </w:rPr>
        <w:t xml:space="preserve"> </w:t>
      </w:r>
      <w:r w:rsidR="0097318E" w:rsidRPr="00C57EF0">
        <w:rPr>
          <w:rFonts w:ascii="Calibri" w:hAnsi="Calibri" w:cs="Calibri"/>
        </w:rPr>
        <w:t>T</w:t>
      </w:r>
      <w:r w:rsidR="00265E42" w:rsidRPr="00C57EF0">
        <w:rPr>
          <w:rFonts w:ascii="Calibri" w:hAnsi="Calibri" w:cs="Calibri"/>
        </w:rPr>
        <w:t xml:space="preserve">rust schools there are </w:t>
      </w:r>
      <w:r w:rsidR="005F10B5" w:rsidRPr="00C57EF0">
        <w:rPr>
          <w:rFonts w:ascii="Calibri" w:hAnsi="Calibri" w:cs="Calibri"/>
        </w:rPr>
        <w:t>trained members of staff able t</w:t>
      </w:r>
      <w:r w:rsidR="00265E42" w:rsidRPr="00C57EF0">
        <w:rPr>
          <w:rFonts w:ascii="Calibri" w:hAnsi="Calibri" w:cs="Calibri"/>
        </w:rPr>
        <w:t xml:space="preserve">o deal with diabetes management. </w:t>
      </w:r>
    </w:p>
    <w:p w14:paraId="733E68D8" w14:textId="77777777" w:rsidR="005F10B5" w:rsidRPr="00C57EF0" w:rsidRDefault="005F10B5" w:rsidP="00504860">
      <w:pPr>
        <w:numPr>
          <w:ilvl w:val="1"/>
          <w:numId w:val="22"/>
        </w:numPr>
        <w:rPr>
          <w:rFonts w:ascii="Calibri" w:hAnsi="Calibri" w:cs="Calibri"/>
        </w:rPr>
      </w:pPr>
      <w:r w:rsidRPr="00C57EF0">
        <w:rPr>
          <w:rFonts w:ascii="Calibri" w:hAnsi="Calibri" w:cs="Calibri"/>
        </w:rPr>
        <w:t>The Senior Management Team will ensure that a trained member of staff is available every school day, and on-site, to give or supervise the injection or pump therapy data entry and will inform the child’s parent/carer immediately if a trained person is not available.</w:t>
      </w:r>
    </w:p>
    <w:p w14:paraId="559A5349" w14:textId="77777777" w:rsidR="005F10B5" w:rsidRPr="00C57EF0" w:rsidRDefault="005F10B5" w:rsidP="00504860">
      <w:pPr>
        <w:numPr>
          <w:ilvl w:val="1"/>
          <w:numId w:val="22"/>
        </w:numPr>
        <w:rPr>
          <w:rFonts w:ascii="Calibri" w:hAnsi="Calibri" w:cs="Calibri"/>
        </w:rPr>
      </w:pPr>
      <w:r w:rsidRPr="00C57EF0">
        <w:rPr>
          <w:rFonts w:ascii="Calibri" w:hAnsi="Calibri" w:cs="Calibri"/>
        </w:rPr>
        <w:t>The child’s care plan will be followed accordingly and agreed by parents, the Children’s Diabetes Nurse Specialist, the Senior Management Team in school and the school staff who have been specifically trained. Current guidelines from Diabetes UK recommend at least 2 members of staff to be trained.</w:t>
      </w:r>
    </w:p>
    <w:p w14:paraId="1CCB2A9E" w14:textId="77777777" w:rsidR="005F10B5" w:rsidRPr="00C57EF0" w:rsidRDefault="005F10B5" w:rsidP="00504860">
      <w:pPr>
        <w:numPr>
          <w:ilvl w:val="1"/>
          <w:numId w:val="22"/>
        </w:numPr>
        <w:rPr>
          <w:rFonts w:ascii="Calibri" w:hAnsi="Calibri" w:cs="Calibri"/>
        </w:rPr>
      </w:pPr>
      <w:r w:rsidRPr="00C57EF0">
        <w:rPr>
          <w:rFonts w:ascii="Calibri" w:hAnsi="Calibri" w:cs="Calibri"/>
        </w:rPr>
        <w:lastRenderedPageBreak/>
        <w:t xml:space="preserve">Any change a parent wants to make to an </w:t>
      </w:r>
      <w:r w:rsidR="009E399E" w:rsidRPr="00C57EF0">
        <w:rPr>
          <w:rFonts w:ascii="Calibri" w:hAnsi="Calibri" w:cs="Calibri"/>
        </w:rPr>
        <w:t>IHCP</w:t>
      </w:r>
      <w:r w:rsidRPr="00C57EF0">
        <w:rPr>
          <w:rFonts w:ascii="Calibri" w:hAnsi="Calibri" w:cs="Calibri"/>
        </w:rPr>
        <w:t xml:space="preserve"> needs to be via a</w:t>
      </w:r>
      <w:r w:rsidR="009E399E" w:rsidRPr="00C57EF0">
        <w:rPr>
          <w:rFonts w:ascii="Calibri" w:hAnsi="Calibri" w:cs="Calibri"/>
        </w:rPr>
        <w:t xml:space="preserve"> written medical letter from a h</w:t>
      </w:r>
      <w:r w:rsidRPr="00C57EF0">
        <w:rPr>
          <w:rFonts w:ascii="Calibri" w:hAnsi="Calibri" w:cs="Calibri"/>
        </w:rPr>
        <w:t>ealthcare professional.</w:t>
      </w:r>
    </w:p>
    <w:p w14:paraId="599E10EA" w14:textId="77777777" w:rsidR="005F10B5" w:rsidRPr="00C57EF0" w:rsidRDefault="527102C7" w:rsidP="00504860">
      <w:pPr>
        <w:numPr>
          <w:ilvl w:val="1"/>
          <w:numId w:val="22"/>
        </w:numPr>
        <w:rPr>
          <w:rFonts w:ascii="Calibri" w:hAnsi="Calibri" w:cs="Calibri"/>
        </w:rPr>
      </w:pPr>
      <w:r w:rsidRPr="527102C7">
        <w:rPr>
          <w:rFonts w:ascii="Calibri" w:hAnsi="Calibri" w:cs="Calibri"/>
        </w:rPr>
        <w:t xml:space="preserve">Staff need to be aware that children with diabetes need to be allowed to eat and drink regularly during the day, this may include eating snacks during lesson times or prior to exercise. </w:t>
      </w:r>
      <w:r w:rsidRPr="008B2EF2">
        <w:rPr>
          <w:rFonts w:ascii="Calibri" w:hAnsi="Calibri" w:cs="Calibri"/>
        </w:rPr>
        <w:t>They may also need to go to the toilet regularly</w:t>
      </w:r>
      <w:r w:rsidRPr="527102C7">
        <w:rPr>
          <w:rFonts w:ascii="Calibri" w:hAnsi="Calibri" w:cs="Calibri"/>
        </w:rPr>
        <w:t>.</w:t>
      </w:r>
    </w:p>
    <w:p w14:paraId="4475AD14" w14:textId="77777777" w:rsidR="000377C7" w:rsidRPr="00C57EF0" w:rsidRDefault="000377C7" w:rsidP="002D043D">
      <w:pPr>
        <w:rPr>
          <w:rFonts w:ascii="Calibri" w:hAnsi="Calibri" w:cs="Calibri"/>
        </w:rPr>
      </w:pPr>
    </w:p>
    <w:p w14:paraId="120C4E94" w14:textId="77777777" w:rsidR="000377C7" w:rsidRPr="00C57EF0" w:rsidRDefault="000377C7" w:rsidP="005F10B5">
      <w:pPr>
        <w:jc w:val="center"/>
        <w:rPr>
          <w:rFonts w:ascii="Calibri" w:hAnsi="Calibri" w:cs="Calibri"/>
          <w:b/>
          <w:strike/>
          <w:sz w:val="28"/>
          <w:szCs w:val="28"/>
        </w:rPr>
      </w:pPr>
    </w:p>
    <w:p w14:paraId="5F85F215" w14:textId="77777777" w:rsidR="005F10B5" w:rsidRPr="00C57EF0" w:rsidRDefault="005F10B5" w:rsidP="005F10B5">
      <w:pPr>
        <w:jc w:val="center"/>
        <w:rPr>
          <w:rFonts w:ascii="Calibri" w:hAnsi="Calibri" w:cs="Calibri"/>
          <w:b/>
          <w:sz w:val="28"/>
          <w:szCs w:val="28"/>
        </w:rPr>
      </w:pPr>
      <w:r w:rsidRPr="00C57EF0">
        <w:rPr>
          <w:rFonts w:ascii="Calibri" w:hAnsi="Calibri" w:cs="Calibri"/>
          <w:b/>
          <w:sz w:val="28"/>
          <w:szCs w:val="28"/>
        </w:rPr>
        <w:t>If the child should become unconscious then an ambulance should be called immediately, giving all recorded information and record of treatment given to paramedics/hospital staff.</w:t>
      </w:r>
    </w:p>
    <w:p w14:paraId="54A5F4A4" w14:textId="77777777" w:rsidR="005F10B5" w:rsidRDefault="000377C7" w:rsidP="006C6DED">
      <w:pPr>
        <w:pStyle w:val="Heading1"/>
      </w:pPr>
      <w:bookmarkStart w:id="16" w:name="_Toc369266792"/>
      <w:r w:rsidRPr="00C57EF0">
        <w:br w:type="page"/>
      </w:r>
      <w:r w:rsidR="005F10B5" w:rsidRPr="00B95E5D">
        <w:lastRenderedPageBreak/>
        <w:t>First Aid Policy</w:t>
      </w:r>
      <w:bookmarkEnd w:id="16"/>
    </w:p>
    <w:p w14:paraId="11677288" w14:textId="77777777" w:rsidR="006842CE" w:rsidRPr="0037567A" w:rsidRDefault="006842CE" w:rsidP="006842CE">
      <w:pPr>
        <w:rPr>
          <w:rFonts w:ascii="Calibri Light" w:hAnsi="Calibri Light" w:cs="Calibri Light"/>
          <w:b/>
          <w:sz w:val="36"/>
          <w:szCs w:val="36"/>
        </w:rPr>
      </w:pPr>
      <w:r w:rsidRPr="0037567A">
        <w:rPr>
          <w:rFonts w:ascii="Calibri Light" w:hAnsi="Calibri Light" w:cs="Calibri Light"/>
          <w:b/>
          <w:sz w:val="36"/>
          <w:szCs w:val="36"/>
        </w:rPr>
        <w:t>Introduction</w:t>
      </w:r>
    </w:p>
    <w:p w14:paraId="2B5DC4B7" w14:textId="77777777" w:rsidR="006842CE" w:rsidRPr="008B2EF2" w:rsidRDefault="006842CE" w:rsidP="006842CE">
      <w:pPr>
        <w:rPr>
          <w:rFonts w:asciiTheme="minorHAnsi" w:hAnsiTheme="minorHAnsi"/>
        </w:rPr>
      </w:pPr>
      <w:r w:rsidRPr="008B2EF2">
        <w:rPr>
          <w:rFonts w:asciiTheme="minorHAnsi" w:hAnsiTheme="minorHAnsi"/>
        </w:rPr>
        <w:t>First aid is the term implies, is the initial treatment given to someone who is injured or sick, prior to professional medical assistance.</w:t>
      </w:r>
    </w:p>
    <w:p w14:paraId="4416BECB" w14:textId="77777777" w:rsidR="006842CE" w:rsidRPr="008B2EF2" w:rsidRDefault="006842CE" w:rsidP="006842CE">
      <w:pPr>
        <w:rPr>
          <w:rFonts w:asciiTheme="minorHAnsi" w:hAnsiTheme="minorHAnsi"/>
        </w:rPr>
      </w:pPr>
      <w:r w:rsidRPr="008B2EF2">
        <w:rPr>
          <w:rFonts w:asciiTheme="minorHAnsi" w:hAnsiTheme="minorHAnsi"/>
        </w:rPr>
        <w:t>As a first aider, your priorities for the casualty fall into the following categories:</w:t>
      </w:r>
    </w:p>
    <w:p w14:paraId="3427171D"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Preserve Life</w:t>
      </w:r>
    </w:p>
    <w:p w14:paraId="0D14982A"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Alleviate Suffering</w:t>
      </w:r>
    </w:p>
    <w:p w14:paraId="7CC72ED5"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Prevent further illness or injury</w:t>
      </w:r>
    </w:p>
    <w:p w14:paraId="42FEE12B"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Promote recovery</w:t>
      </w:r>
    </w:p>
    <w:p w14:paraId="3E1273CA" w14:textId="77777777" w:rsidR="005F10B5" w:rsidRPr="0037567A" w:rsidRDefault="005F10B5" w:rsidP="006C6DED">
      <w:pPr>
        <w:pStyle w:val="Heading2"/>
      </w:pPr>
      <w:bookmarkStart w:id="17" w:name="_Toc369266793"/>
      <w:r w:rsidRPr="0037567A">
        <w:t>Aims</w:t>
      </w:r>
      <w:bookmarkEnd w:id="17"/>
    </w:p>
    <w:p w14:paraId="419DB020" w14:textId="77777777" w:rsidR="005F10B5" w:rsidRPr="00C57EF0" w:rsidRDefault="005F10B5" w:rsidP="00504860">
      <w:pPr>
        <w:numPr>
          <w:ilvl w:val="0"/>
          <w:numId w:val="48"/>
        </w:numPr>
        <w:rPr>
          <w:rFonts w:ascii="Calibri" w:hAnsi="Calibri" w:cs="Calibri"/>
          <w:szCs w:val="24"/>
        </w:rPr>
      </w:pPr>
      <w:r w:rsidRPr="00C57EF0">
        <w:rPr>
          <w:rFonts w:ascii="Calibri" w:hAnsi="Calibri" w:cs="Calibri"/>
          <w:szCs w:val="24"/>
        </w:rPr>
        <w:t>To maintain an appropriate ratio of qualified staff, at all levels, who undergo regular first aid training</w:t>
      </w:r>
      <w:r w:rsidR="005738FB" w:rsidRPr="00C57EF0">
        <w:rPr>
          <w:rFonts w:ascii="Calibri" w:hAnsi="Calibri" w:cs="Calibri"/>
          <w:szCs w:val="24"/>
        </w:rPr>
        <w:t>.</w:t>
      </w:r>
    </w:p>
    <w:p w14:paraId="7114C540" w14:textId="77777777" w:rsidR="005F10B5" w:rsidRPr="00C57EF0" w:rsidRDefault="005F10B5" w:rsidP="00504860">
      <w:pPr>
        <w:numPr>
          <w:ilvl w:val="0"/>
          <w:numId w:val="48"/>
        </w:numPr>
        <w:ind w:right="-154"/>
        <w:rPr>
          <w:rFonts w:ascii="Calibri" w:hAnsi="Calibri" w:cs="Calibri"/>
          <w:szCs w:val="24"/>
        </w:rPr>
      </w:pPr>
      <w:r w:rsidRPr="00C57EF0">
        <w:rPr>
          <w:rFonts w:ascii="Calibri" w:hAnsi="Calibri" w:cs="Calibri"/>
          <w:szCs w:val="24"/>
        </w:rPr>
        <w:t xml:space="preserve">To secure a sound provision of first aid trained staff for all </w:t>
      </w:r>
      <w:r w:rsidR="00E029DB" w:rsidRPr="00C57EF0">
        <w:rPr>
          <w:rFonts w:ascii="Calibri" w:hAnsi="Calibri" w:cs="Calibri"/>
          <w:szCs w:val="24"/>
        </w:rPr>
        <w:t>school-based</w:t>
      </w:r>
      <w:r w:rsidRPr="00C57EF0">
        <w:rPr>
          <w:rFonts w:ascii="Calibri" w:hAnsi="Calibri" w:cs="Calibri"/>
          <w:szCs w:val="24"/>
        </w:rPr>
        <w:t xml:space="preserve"> activities both within and outside school</w:t>
      </w:r>
      <w:r w:rsidR="005738FB" w:rsidRPr="00C57EF0">
        <w:rPr>
          <w:rFonts w:ascii="Calibri" w:hAnsi="Calibri" w:cs="Calibri"/>
          <w:szCs w:val="24"/>
        </w:rPr>
        <w:t>.</w:t>
      </w:r>
    </w:p>
    <w:p w14:paraId="4F941DD4" w14:textId="77777777" w:rsidR="005F10B5" w:rsidRPr="00C57EF0" w:rsidRDefault="005738FB" w:rsidP="00504860">
      <w:pPr>
        <w:numPr>
          <w:ilvl w:val="0"/>
          <w:numId w:val="48"/>
        </w:numPr>
        <w:ind w:right="-154"/>
        <w:rPr>
          <w:rFonts w:ascii="Calibri" w:hAnsi="Calibri" w:cs="Calibri"/>
          <w:szCs w:val="24"/>
        </w:rPr>
      </w:pPr>
      <w:r w:rsidRPr="00C57EF0">
        <w:rPr>
          <w:rFonts w:ascii="Calibri" w:hAnsi="Calibri" w:cs="Calibri"/>
          <w:szCs w:val="24"/>
        </w:rPr>
        <w:t>To ensure the health and s</w:t>
      </w:r>
      <w:r w:rsidR="005F10B5" w:rsidRPr="00C57EF0">
        <w:rPr>
          <w:rFonts w:ascii="Calibri" w:hAnsi="Calibri" w:cs="Calibri"/>
          <w:szCs w:val="24"/>
        </w:rPr>
        <w:t>afety of all pupils throughout the school</w:t>
      </w:r>
      <w:r w:rsidRPr="00C57EF0">
        <w:rPr>
          <w:rFonts w:ascii="Calibri" w:hAnsi="Calibri" w:cs="Calibri"/>
          <w:szCs w:val="24"/>
        </w:rPr>
        <w:t>.</w:t>
      </w:r>
    </w:p>
    <w:p w14:paraId="6958E90A" w14:textId="77777777" w:rsidR="005F10B5" w:rsidRPr="0037567A" w:rsidRDefault="005F10B5" w:rsidP="006C6DED">
      <w:pPr>
        <w:pStyle w:val="Heading2"/>
      </w:pPr>
      <w:bookmarkStart w:id="18" w:name="_Toc369266794"/>
      <w:r w:rsidRPr="0037567A">
        <w:t>Role of the Staff</w:t>
      </w:r>
      <w:bookmarkEnd w:id="18"/>
    </w:p>
    <w:p w14:paraId="266330C0" w14:textId="77777777" w:rsidR="005F10B5" w:rsidRPr="00C57EF0" w:rsidRDefault="005F10B5" w:rsidP="005F758C">
      <w:pPr>
        <w:numPr>
          <w:ilvl w:val="0"/>
          <w:numId w:val="9"/>
        </w:numPr>
        <w:spacing w:before="0" w:after="0"/>
        <w:ind w:right="-154"/>
        <w:rPr>
          <w:rFonts w:ascii="Calibri" w:hAnsi="Calibri" w:cs="Calibri"/>
          <w:szCs w:val="24"/>
        </w:rPr>
      </w:pPr>
      <w:r w:rsidRPr="00C57EF0">
        <w:rPr>
          <w:rFonts w:ascii="Calibri" w:hAnsi="Calibri" w:cs="Calibri"/>
          <w:szCs w:val="24"/>
        </w:rPr>
        <w:t xml:space="preserve">Teachers have a common law responsibility to look after the children in their care. </w:t>
      </w:r>
    </w:p>
    <w:p w14:paraId="58338D35" w14:textId="77777777" w:rsidR="005F10B5" w:rsidRPr="00C57EF0" w:rsidRDefault="005F10B5" w:rsidP="005F758C">
      <w:pPr>
        <w:numPr>
          <w:ilvl w:val="0"/>
          <w:numId w:val="9"/>
        </w:numPr>
        <w:spacing w:before="0" w:after="0"/>
        <w:ind w:right="-154"/>
        <w:rPr>
          <w:rFonts w:ascii="Calibri" w:hAnsi="Calibri" w:cs="Calibri"/>
          <w:szCs w:val="24"/>
        </w:rPr>
      </w:pPr>
      <w:r w:rsidRPr="00C57EF0">
        <w:rPr>
          <w:rFonts w:ascii="Calibri" w:hAnsi="Calibri" w:cs="Calibri"/>
          <w:szCs w:val="24"/>
        </w:rPr>
        <w:t>Non- teaching staff, act under the directi</w:t>
      </w:r>
      <w:r w:rsidR="005738FB" w:rsidRPr="00C57EF0">
        <w:rPr>
          <w:rFonts w:ascii="Calibri" w:hAnsi="Calibri" w:cs="Calibri"/>
          <w:szCs w:val="24"/>
        </w:rPr>
        <w:t xml:space="preserve">on of senior leaders in the school. </w:t>
      </w:r>
    </w:p>
    <w:p w14:paraId="7FABFC2F" w14:textId="77777777" w:rsidR="005F10B5" w:rsidRPr="0037567A" w:rsidRDefault="005F10B5" w:rsidP="006C6DED">
      <w:pPr>
        <w:pStyle w:val="Heading2"/>
      </w:pPr>
      <w:bookmarkStart w:id="19" w:name="_Toc369266795"/>
      <w:r w:rsidRPr="0037567A">
        <w:t>First Aid Supplies</w:t>
      </w:r>
      <w:bookmarkEnd w:id="19"/>
    </w:p>
    <w:p w14:paraId="705B49B4" w14:textId="77777777" w:rsidR="005F10B5" w:rsidRPr="00C57EF0" w:rsidRDefault="527102C7" w:rsidP="527102C7">
      <w:pPr>
        <w:numPr>
          <w:ilvl w:val="0"/>
          <w:numId w:val="53"/>
        </w:numPr>
        <w:ind w:right="-154"/>
        <w:rPr>
          <w:rFonts w:ascii="Calibri" w:hAnsi="Calibri" w:cs="Calibri"/>
          <w:strike/>
        </w:rPr>
      </w:pPr>
      <w:r w:rsidRPr="527102C7">
        <w:rPr>
          <w:rFonts w:ascii="Calibri" w:hAnsi="Calibri" w:cs="Calibri"/>
        </w:rPr>
        <w:t xml:space="preserve">First aid boxes are maintained at various locations around the school clearly marked. </w:t>
      </w:r>
      <w:r w:rsidRPr="008B2EF2">
        <w:rPr>
          <w:rFonts w:ascii="Calibri" w:hAnsi="Calibri" w:cs="Calibri"/>
        </w:rPr>
        <w:t xml:space="preserve">These are checked on a termly basis by the First Aid Coordinator. </w:t>
      </w:r>
      <w:r w:rsidRPr="527102C7">
        <w:rPr>
          <w:rFonts w:ascii="Calibri" w:hAnsi="Calibri" w:cs="Calibri"/>
        </w:rPr>
        <w:t xml:space="preserve">  </w:t>
      </w:r>
    </w:p>
    <w:p w14:paraId="13D70C3A" w14:textId="77777777" w:rsidR="005F10B5" w:rsidRPr="00C57EF0" w:rsidRDefault="527102C7" w:rsidP="527102C7">
      <w:pPr>
        <w:numPr>
          <w:ilvl w:val="0"/>
          <w:numId w:val="53"/>
        </w:numPr>
        <w:ind w:right="-154"/>
        <w:rPr>
          <w:rFonts w:ascii="Calibri" w:hAnsi="Calibri" w:cs="Calibri"/>
        </w:rPr>
      </w:pPr>
      <w:r w:rsidRPr="527102C7">
        <w:rPr>
          <w:rFonts w:ascii="Calibri" w:hAnsi="Calibri" w:cs="Calibri"/>
        </w:rPr>
        <w:t>First Aid Boxes will contain items compliant with current legislation.</w:t>
      </w:r>
    </w:p>
    <w:p w14:paraId="1FDCCD0F" w14:textId="77777777" w:rsidR="005F10B5" w:rsidRPr="00C57EF0" w:rsidRDefault="005F10B5" w:rsidP="00504860">
      <w:pPr>
        <w:numPr>
          <w:ilvl w:val="0"/>
          <w:numId w:val="53"/>
        </w:numPr>
        <w:ind w:right="-154"/>
        <w:rPr>
          <w:rFonts w:ascii="Calibri" w:hAnsi="Calibri" w:cs="Calibri"/>
          <w:szCs w:val="24"/>
        </w:rPr>
      </w:pPr>
      <w:r w:rsidRPr="00C57EF0">
        <w:rPr>
          <w:rFonts w:ascii="Calibri" w:hAnsi="Calibri" w:cs="Calibri"/>
          <w:szCs w:val="24"/>
        </w:rPr>
        <w:t>These items can be used by any person in the absence of a first aider, without aggravating the injury and until further help is summoned.</w:t>
      </w:r>
    </w:p>
    <w:p w14:paraId="57F355B7" w14:textId="77777777" w:rsidR="005F10B5" w:rsidRPr="00C57EF0" w:rsidRDefault="005738FB" w:rsidP="00504860">
      <w:pPr>
        <w:numPr>
          <w:ilvl w:val="0"/>
          <w:numId w:val="53"/>
        </w:numPr>
        <w:ind w:right="-154"/>
        <w:rPr>
          <w:rFonts w:ascii="Calibri" w:hAnsi="Calibri" w:cs="Calibri"/>
          <w:szCs w:val="24"/>
        </w:rPr>
      </w:pPr>
      <w:r w:rsidRPr="00C57EF0">
        <w:rPr>
          <w:rFonts w:ascii="Calibri" w:hAnsi="Calibri" w:cs="Calibri"/>
          <w:szCs w:val="24"/>
        </w:rPr>
        <w:t>There are first a</w:t>
      </w:r>
      <w:r w:rsidR="00D35A34" w:rsidRPr="00C57EF0">
        <w:rPr>
          <w:rFonts w:ascii="Calibri" w:hAnsi="Calibri" w:cs="Calibri"/>
          <w:szCs w:val="24"/>
        </w:rPr>
        <w:t xml:space="preserve">id </w:t>
      </w:r>
      <w:r w:rsidR="005F10B5" w:rsidRPr="00C57EF0">
        <w:rPr>
          <w:rFonts w:ascii="Calibri" w:hAnsi="Calibri" w:cs="Calibri"/>
          <w:szCs w:val="24"/>
        </w:rPr>
        <w:t>bags f</w:t>
      </w:r>
      <w:r w:rsidRPr="00C57EF0">
        <w:rPr>
          <w:rFonts w:ascii="Calibri" w:hAnsi="Calibri" w:cs="Calibri"/>
          <w:szCs w:val="24"/>
        </w:rPr>
        <w:t>or use on all school trips and visits</w:t>
      </w:r>
      <w:r w:rsidR="005F10B5" w:rsidRPr="00C57EF0">
        <w:rPr>
          <w:rFonts w:ascii="Calibri" w:hAnsi="Calibri" w:cs="Calibri"/>
          <w:szCs w:val="24"/>
        </w:rPr>
        <w:t>.</w:t>
      </w:r>
    </w:p>
    <w:p w14:paraId="1E02AF97" w14:textId="77777777" w:rsidR="005F10B5" w:rsidRPr="0037567A" w:rsidRDefault="005F10B5" w:rsidP="006C6DED">
      <w:pPr>
        <w:pStyle w:val="Heading2"/>
      </w:pPr>
      <w:bookmarkStart w:id="20" w:name="_Toc369266797"/>
      <w:r w:rsidRPr="0037567A">
        <w:lastRenderedPageBreak/>
        <w:t>Procedure for Accidental Injury</w:t>
      </w:r>
      <w:bookmarkEnd w:id="20"/>
    </w:p>
    <w:p w14:paraId="1EDACE74" w14:textId="77777777" w:rsidR="005F10B5" w:rsidRPr="00C57EF0" w:rsidRDefault="005F10B5" w:rsidP="005F10B5">
      <w:pPr>
        <w:ind w:right="-154"/>
        <w:rPr>
          <w:rFonts w:ascii="Calibri" w:hAnsi="Calibri" w:cs="Calibri"/>
          <w:szCs w:val="24"/>
        </w:rPr>
      </w:pPr>
      <w:r w:rsidRPr="00C57EF0">
        <w:rPr>
          <w:rFonts w:ascii="Calibri" w:hAnsi="Calibri" w:cs="Calibri"/>
          <w:szCs w:val="24"/>
        </w:rPr>
        <w:t xml:space="preserve">If anyone should become ill or suffer injury </w:t>
      </w:r>
      <w:proofErr w:type="gramStart"/>
      <w:r w:rsidRPr="00C57EF0">
        <w:rPr>
          <w:rFonts w:ascii="Calibri" w:hAnsi="Calibri" w:cs="Calibri"/>
          <w:szCs w:val="24"/>
        </w:rPr>
        <w:t>as a result of</w:t>
      </w:r>
      <w:proofErr w:type="gramEnd"/>
      <w:r w:rsidRPr="00C57EF0">
        <w:rPr>
          <w:rFonts w:ascii="Calibri" w:hAnsi="Calibri" w:cs="Calibri"/>
          <w:szCs w:val="24"/>
        </w:rPr>
        <w:t xml:space="preserve"> an accident the following procedure should be followed:</w:t>
      </w:r>
    </w:p>
    <w:p w14:paraId="42AFC42D" w14:textId="77777777" w:rsidR="005F10B5" w:rsidRPr="00C57EF0" w:rsidRDefault="005F10B5" w:rsidP="005F10B5">
      <w:pPr>
        <w:ind w:right="-154"/>
        <w:rPr>
          <w:rFonts w:ascii="Calibri" w:hAnsi="Calibri" w:cs="Calibri"/>
          <w:szCs w:val="24"/>
        </w:rPr>
      </w:pPr>
    </w:p>
    <w:p w14:paraId="236E410C" w14:textId="36B96A1F" w:rsidR="005F10B5" w:rsidRPr="00C57EF0" w:rsidRDefault="005F10B5" w:rsidP="005F758C">
      <w:pPr>
        <w:numPr>
          <w:ilvl w:val="0"/>
          <w:numId w:val="10"/>
        </w:numPr>
        <w:spacing w:before="0" w:after="0"/>
        <w:ind w:right="-154"/>
        <w:rPr>
          <w:rFonts w:ascii="Calibri" w:hAnsi="Calibri" w:cs="Calibri"/>
          <w:szCs w:val="24"/>
        </w:rPr>
      </w:pPr>
      <w:r w:rsidRPr="00C57EF0">
        <w:rPr>
          <w:rFonts w:ascii="Calibri" w:hAnsi="Calibri" w:cs="Calibri"/>
          <w:szCs w:val="24"/>
        </w:rPr>
        <w:t>Immediate first aid must be given</w:t>
      </w:r>
      <w:r w:rsidR="00E029DB" w:rsidRPr="00C57EF0">
        <w:rPr>
          <w:rFonts w:ascii="Calibri" w:hAnsi="Calibri" w:cs="Calibri"/>
          <w:szCs w:val="24"/>
        </w:rPr>
        <w:t xml:space="preserve">, </w:t>
      </w:r>
      <w:r w:rsidRPr="00C57EF0">
        <w:rPr>
          <w:rFonts w:ascii="Calibri" w:hAnsi="Calibri" w:cs="Calibri"/>
          <w:szCs w:val="24"/>
        </w:rPr>
        <w:t>by the nearest member of staff as far as their knowledge permits, and</w:t>
      </w:r>
      <w:r w:rsidR="005738FB" w:rsidRPr="00C57EF0">
        <w:rPr>
          <w:rFonts w:ascii="Calibri" w:hAnsi="Calibri" w:cs="Calibri"/>
          <w:szCs w:val="24"/>
        </w:rPr>
        <w:t xml:space="preserve"> a message sent to the nearest first a</w:t>
      </w:r>
      <w:r w:rsidRPr="00C57EF0">
        <w:rPr>
          <w:rFonts w:ascii="Calibri" w:hAnsi="Calibri" w:cs="Calibri"/>
          <w:szCs w:val="24"/>
        </w:rPr>
        <w:t xml:space="preserve">ider. </w:t>
      </w:r>
      <w:r w:rsidR="00900AEB" w:rsidRPr="00C57EF0">
        <w:rPr>
          <w:rFonts w:ascii="Calibri" w:hAnsi="Calibri" w:cs="Calibri"/>
          <w:szCs w:val="24"/>
        </w:rPr>
        <w:t>Personal Protective Equipment (</w:t>
      </w:r>
      <w:r w:rsidR="00E029DB" w:rsidRPr="00C57EF0">
        <w:rPr>
          <w:rFonts w:ascii="Calibri" w:hAnsi="Calibri" w:cs="Calibri"/>
          <w:szCs w:val="24"/>
        </w:rPr>
        <w:t>PPE</w:t>
      </w:r>
      <w:r w:rsidR="00900AEB" w:rsidRPr="00C57EF0">
        <w:rPr>
          <w:rFonts w:ascii="Calibri" w:hAnsi="Calibri" w:cs="Calibri"/>
          <w:szCs w:val="24"/>
        </w:rPr>
        <w:t>)</w:t>
      </w:r>
      <w:r w:rsidR="00E029DB" w:rsidRPr="00C57EF0">
        <w:rPr>
          <w:rFonts w:ascii="Calibri" w:hAnsi="Calibri" w:cs="Calibri"/>
          <w:szCs w:val="24"/>
        </w:rPr>
        <w:t xml:space="preserve"> will be worn when first aid is administered.</w:t>
      </w:r>
    </w:p>
    <w:p w14:paraId="36261B85" w14:textId="77777777" w:rsidR="005F10B5" w:rsidRPr="00C57EF0" w:rsidRDefault="005F10B5" w:rsidP="005F758C">
      <w:pPr>
        <w:numPr>
          <w:ilvl w:val="0"/>
          <w:numId w:val="10"/>
        </w:numPr>
        <w:spacing w:before="0" w:after="0"/>
        <w:ind w:right="-154"/>
        <w:rPr>
          <w:rFonts w:ascii="Calibri" w:hAnsi="Calibri" w:cs="Calibri"/>
          <w:szCs w:val="24"/>
        </w:rPr>
      </w:pPr>
      <w:r w:rsidRPr="00C57EF0">
        <w:rPr>
          <w:rFonts w:ascii="Calibri" w:hAnsi="Calibri" w:cs="Calibri"/>
          <w:szCs w:val="24"/>
        </w:rPr>
        <w:t xml:space="preserve">The casualty must be given all possible reassurance and </w:t>
      </w:r>
      <w:r w:rsidRPr="00C57EF0">
        <w:rPr>
          <w:rFonts w:ascii="Calibri" w:hAnsi="Calibri" w:cs="Calibri"/>
          <w:szCs w:val="24"/>
          <w:u w:val="single"/>
        </w:rPr>
        <w:t>ONLY</w:t>
      </w:r>
      <w:r w:rsidRPr="00C57EF0">
        <w:rPr>
          <w:rFonts w:ascii="Calibri" w:hAnsi="Calibri" w:cs="Calibri"/>
          <w:szCs w:val="24"/>
        </w:rPr>
        <w:t xml:space="preserve"> if </w:t>
      </w:r>
      <w:r w:rsidR="00E029DB" w:rsidRPr="00C57EF0">
        <w:rPr>
          <w:rFonts w:ascii="Calibri" w:hAnsi="Calibri" w:cs="Calibri"/>
          <w:szCs w:val="24"/>
        </w:rPr>
        <w:t>necessary</w:t>
      </w:r>
      <w:r w:rsidRPr="00C57EF0">
        <w:rPr>
          <w:rFonts w:ascii="Calibri" w:hAnsi="Calibri" w:cs="Calibri"/>
          <w:szCs w:val="24"/>
        </w:rPr>
        <w:t xml:space="preserve"> be moved. </w:t>
      </w:r>
      <w:r w:rsidR="00E029DB" w:rsidRPr="00C57EF0">
        <w:rPr>
          <w:rFonts w:ascii="Calibri" w:hAnsi="Calibri" w:cs="Calibri"/>
          <w:szCs w:val="24"/>
        </w:rPr>
        <w:t>If possible,</w:t>
      </w:r>
      <w:r w:rsidRPr="00C57EF0">
        <w:rPr>
          <w:rFonts w:ascii="Calibri" w:hAnsi="Calibri" w:cs="Calibri"/>
          <w:szCs w:val="24"/>
        </w:rPr>
        <w:t xml:space="preserve"> the patient should not be left alone.</w:t>
      </w:r>
    </w:p>
    <w:p w14:paraId="685BFB55" w14:textId="77777777" w:rsidR="005F10B5" w:rsidRPr="00C57EF0" w:rsidRDefault="005738FB" w:rsidP="005F758C">
      <w:pPr>
        <w:numPr>
          <w:ilvl w:val="0"/>
          <w:numId w:val="10"/>
        </w:numPr>
        <w:spacing w:before="0" w:after="0"/>
        <w:ind w:right="-154"/>
        <w:rPr>
          <w:rFonts w:ascii="Calibri" w:hAnsi="Calibri" w:cs="Calibri"/>
          <w:szCs w:val="24"/>
        </w:rPr>
      </w:pPr>
      <w:r w:rsidRPr="00C57EF0">
        <w:rPr>
          <w:rFonts w:ascii="Calibri" w:hAnsi="Calibri" w:cs="Calibri"/>
          <w:szCs w:val="24"/>
        </w:rPr>
        <w:t xml:space="preserve">A message must be sent to the </w:t>
      </w:r>
      <w:proofErr w:type="gramStart"/>
      <w:r w:rsidRPr="00C57EF0">
        <w:rPr>
          <w:rFonts w:ascii="Calibri" w:hAnsi="Calibri" w:cs="Calibri"/>
          <w:szCs w:val="24"/>
        </w:rPr>
        <w:t>o</w:t>
      </w:r>
      <w:r w:rsidR="005F10B5" w:rsidRPr="00C57EF0">
        <w:rPr>
          <w:rFonts w:ascii="Calibri" w:hAnsi="Calibri" w:cs="Calibri"/>
          <w:szCs w:val="24"/>
        </w:rPr>
        <w:t>ffice</w:t>
      </w:r>
      <w:proofErr w:type="gramEnd"/>
      <w:r w:rsidR="00E029DB" w:rsidRPr="00C57EF0">
        <w:rPr>
          <w:rFonts w:ascii="Calibri" w:hAnsi="Calibri" w:cs="Calibri"/>
          <w:szCs w:val="24"/>
        </w:rPr>
        <w:t xml:space="preserve"> and t</w:t>
      </w:r>
      <w:r w:rsidR="005F10B5" w:rsidRPr="00C57EF0">
        <w:rPr>
          <w:rFonts w:ascii="Calibri" w:hAnsi="Calibri" w:cs="Calibri"/>
          <w:szCs w:val="24"/>
        </w:rPr>
        <w:t xml:space="preserve">he </w:t>
      </w:r>
      <w:r w:rsidRPr="00C57EF0">
        <w:rPr>
          <w:rFonts w:ascii="Calibri" w:hAnsi="Calibri" w:cs="Calibri"/>
          <w:szCs w:val="24"/>
        </w:rPr>
        <w:t>Headteacher</w:t>
      </w:r>
      <w:r w:rsidR="0097318E" w:rsidRPr="00C57EF0">
        <w:rPr>
          <w:rFonts w:ascii="Calibri" w:hAnsi="Calibri" w:cs="Calibri"/>
          <w:szCs w:val="24"/>
        </w:rPr>
        <w:t>/most senior member of staff</w:t>
      </w:r>
      <w:r w:rsidRPr="00C57EF0">
        <w:rPr>
          <w:rFonts w:ascii="Calibri" w:hAnsi="Calibri" w:cs="Calibri"/>
          <w:szCs w:val="24"/>
        </w:rPr>
        <w:t xml:space="preserve"> </w:t>
      </w:r>
      <w:r w:rsidR="00E029DB" w:rsidRPr="00C57EF0">
        <w:rPr>
          <w:rFonts w:ascii="Calibri" w:hAnsi="Calibri" w:cs="Calibri"/>
          <w:szCs w:val="24"/>
        </w:rPr>
        <w:t xml:space="preserve">will be </w:t>
      </w:r>
      <w:r w:rsidR="005F10B5" w:rsidRPr="00C57EF0">
        <w:rPr>
          <w:rFonts w:ascii="Calibri" w:hAnsi="Calibri" w:cs="Calibri"/>
          <w:szCs w:val="24"/>
        </w:rPr>
        <w:t>informed</w:t>
      </w:r>
      <w:r w:rsidR="00E029DB" w:rsidRPr="00C57EF0">
        <w:rPr>
          <w:rFonts w:ascii="Calibri" w:hAnsi="Calibri" w:cs="Calibri"/>
          <w:szCs w:val="24"/>
        </w:rPr>
        <w:t xml:space="preserve"> if appropriate</w:t>
      </w:r>
      <w:r w:rsidR="005F10B5" w:rsidRPr="00C57EF0">
        <w:rPr>
          <w:rFonts w:ascii="Calibri" w:hAnsi="Calibri" w:cs="Calibri"/>
          <w:szCs w:val="24"/>
        </w:rPr>
        <w:t>.</w:t>
      </w:r>
    </w:p>
    <w:p w14:paraId="3521D54B" w14:textId="77777777" w:rsidR="0097318E" w:rsidRPr="00C57EF0" w:rsidRDefault="00E029DB" w:rsidP="002D043D">
      <w:pPr>
        <w:numPr>
          <w:ilvl w:val="0"/>
          <w:numId w:val="10"/>
        </w:numPr>
        <w:spacing w:before="0" w:after="0"/>
        <w:ind w:right="-154"/>
        <w:rPr>
          <w:rFonts w:ascii="Calibri" w:hAnsi="Calibri" w:cs="Calibri"/>
          <w:szCs w:val="24"/>
        </w:rPr>
      </w:pPr>
      <w:r w:rsidRPr="00C57EF0">
        <w:rPr>
          <w:rFonts w:ascii="Calibri" w:hAnsi="Calibri" w:cs="Calibri"/>
          <w:szCs w:val="24"/>
        </w:rPr>
        <w:t>Parents</w:t>
      </w:r>
      <w:r w:rsidR="005F10B5" w:rsidRPr="00C57EF0">
        <w:rPr>
          <w:rFonts w:ascii="Calibri" w:hAnsi="Calibri" w:cs="Calibri"/>
          <w:szCs w:val="24"/>
        </w:rPr>
        <w:t>/carers will be informed.</w:t>
      </w:r>
    </w:p>
    <w:p w14:paraId="3AA88C4C" w14:textId="77777777" w:rsidR="005F10B5" w:rsidRPr="00C57EF0" w:rsidRDefault="527102C7" w:rsidP="527102C7">
      <w:pPr>
        <w:numPr>
          <w:ilvl w:val="0"/>
          <w:numId w:val="49"/>
        </w:numPr>
        <w:spacing w:before="0" w:after="0"/>
        <w:ind w:right="-154"/>
        <w:rPr>
          <w:rFonts w:ascii="Calibri" w:hAnsi="Calibri" w:cs="Calibri"/>
        </w:rPr>
      </w:pPr>
      <w:r w:rsidRPr="527102C7">
        <w:rPr>
          <w:rFonts w:ascii="Calibri" w:hAnsi="Calibri" w:cs="Calibri"/>
        </w:rPr>
        <w:t xml:space="preserve">Pupils must receive emergency </w:t>
      </w:r>
      <w:r w:rsidRPr="008B2EF2">
        <w:rPr>
          <w:rFonts w:ascii="Calibri" w:hAnsi="Calibri" w:cs="Calibri"/>
        </w:rPr>
        <w:t>first aid</w:t>
      </w:r>
      <w:r w:rsidRPr="527102C7">
        <w:rPr>
          <w:rFonts w:ascii="Calibri" w:hAnsi="Calibri" w:cs="Calibri"/>
        </w:rPr>
        <w:t xml:space="preserve"> as soon as possible in the</w:t>
      </w:r>
      <w:r w:rsidRPr="527102C7">
        <w:rPr>
          <w:rFonts w:ascii="Calibri" w:hAnsi="Calibri" w:cs="Calibri"/>
          <w:u w:val="single"/>
        </w:rPr>
        <w:t xml:space="preserve"> </w:t>
      </w:r>
      <w:r w:rsidRPr="527102C7">
        <w:rPr>
          <w:rFonts w:ascii="Calibri" w:hAnsi="Calibri" w:cs="Calibri"/>
        </w:rPr>
        <w:t>following cases:</w:t>
      </w:r>
    </w:p>
    <w:p w14:paraId="271CA723" w14:textId="77777777" w:rsidR="005F10B5" w:rsidRPr="00C57EF0" w:rsidRDefault="005F10B5" w:rsidP="005F10B5">
      <w:pPr>
        <w:ind w:right="-154"/>
        <w:rPr>
          <w:rFonts w:ascii="Calibri" w:hAnsi="Calibri" w:cs="Calibri"/>
          <w:szCs w:val="24"/>
        </w:rPr>
      </w:pPr>
    </w:p>
    <w:p w14:paraId="2F797459"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Any head injuries and wounds needing stitches</w:t>
      </w:r>
      <w:r w:rsidR="00E029DB" w:rsidRPr="00C57EF0">
        <w:rPr>
          <w:rFonts w:ascii="Calibri" w:hAnsi="Calibri" w:cs="Calibri"/>
          <w:szCs w:val="24"/>
        </w:rPr>
        <w:t>.</w:t>
      </w:r>
    </w:p>
    <w:p w14:paraId="79037FF4"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All suspected fractures</w:t>
      </w:r>
      <w:r w:rsidR="00E029DB" w:rsidRPr="00C57EF0">
        <w:rPr>
          <w:rFonts w:ascii="Calibri" w:hAnsi="Calibri" w:cs="Calibri"/>
          <w:szCs w:val="24"/>
        </w:rPr>
        <w:t>.</w:t>
      </w:r>
      <w:r w:rsidRPr="00C57EF0">
        <w:rPr>
          <w:rFonts w:ascii="Calibri" w:hAnsi="Calibri" w:cs="Calibri"/>
          <w:szCs w:val="24"/>
        </w:rPr>
        <w:t xml:space="preserve"> </w:t>
      </w:r>
    </w:p>
    <w:p w14:paraId="11BCF2EC"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Any signs of unconsciousness, even for a few seconds</w:t>
      </w:r>
      <w:r w:rsidR="00E029DB" w:rsidRPr="00C57EF0">
        <w:rPr>
          <w:rFonts w:ascii="Calibri" w:hAnsi="Calibri" w:cs="Calibri"/>
          <w:szCs w:val="24"/>
        </w:rPr>
        <w:t>.</w:t>
      </w:r>
    </w:p>
    <w:p w14:paraId="2E7B3215"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Anaphylactic shock</w:t>
      </w:r>
      <w:r w:rsidR="00E029DB" w:rsidRPr="00C57EF0">
        <w:rPr>
          <w:rFonts w:ascii="Calibri" w:hAnsi="Calibri" w:cs="Calibri"/>
          <w:szCs w:val="24"/>
        </w:rPr>
        <w:t>.</w:t>
      </w:r>
    </w:p>
    <w:p w14:paraId="09946705"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Epileptic seizure (if it is the first time seen in school)</w:t>
      </w:r>
      <w:r w:rsidR="00E029DB" w:rsidRPr="00C57EF0">
        <w:rPr>
          <w:rFonts w:ascii="Calibri" w:hAnsi="Calibri" w:cs="Calibri"/>
          <w:szCs w:val="24"/>
        </w:rPr>
        <w:t>.</w:t>
      </w:r>
    </w:p>
    <w:p w14:paraId="75FBE423" w14:textId="77777777" w:rsidR="005F10B5" w:rsidRPr="00C57EF0" w:rsidRDefault="005F10B5" w:rsidP="005F10B5">
      <w:pPr>
        <w:ind w:left="1080" w:right="-154"/>
        <w:rPr>
          <w:rFonts w:ascii="Calibri" w:hAnsi="Calibri" w:cs="Calibri"/>
          <w:szCs w:val="24"/>
        </w:rPr>
      </w:pPr>
    </w:p>
    <w:p w14:paraId="7F490C53" w14:textId="77777777" w:rsidR="005F10B5" w:rsidRPr="00BF0A86" w:rsidRDefault="005F10B5" w:rsidP="00BF0A86">
      <w:pPr>
        <w:ind w:left="540" w:right="-154"/>
        <w:jc w:val="center"/>
        <w:rPr>
          <w:rFonts w:ascii="Calibri" w:hAnsi="Calibri" w:cs="Calibri"/>
          <w:b/>
          <w:szCs w:val="24"/>
        </w:rPr>
      </w:pPr>
      <w:r w:rsidRPr="00BF0A86">
        <w:rPr>
          <w:rFonts w:ascii="Calibri" w:hAnsi="Calibri" w:cs="Calibri"/>
          <w:b/>
          <w:szCs w:val="24"/>
        </w:rPr>
        <w:t>N.B. Legally pupils must be sixteen to be given medical treatment without</w:t>
      </w:r>
      <w:r w:rsidR="008E1AF6" w:rsidRPr="00BF0A86">
        <w:rPr>
          <w:rFonts w:ascii="Calibri" w:hAnsi="Calibri" w:cs="Calibri"/>
          <w:b/>
          <w:szCs w:val="24"/>
        </w:rPr>
        <w:t xml:space="preserve"> parental consent, however in ‘life or d</w:t>
      </w:r>
      <w:r w:rsidRPr="00BF0A86">
        <w:rPr>
          <w:rFonts w:ascii="Calibri" w:hAnsi="Calibri" w:cs="Calibri"/>
          <w:b/>
          <w:szCs w:val="24"/>
        </w:rPr>
        <w:t>eath’ situations treatment is given immediately.</w:t>
      </w:r>
    </w:p>
    <w:p w14:paraId="2D3F0BEC" w14:textId="77777777" w:rsidR="005F10B5" w:rsidRPr="00C57EF0" w:rsidRDefault="005F10B5" w:rsidP="005F10B5">
      <w:pPr>
        <w:ind w:right="-154"/>
        <w:rPr>
          <w:rFonts w:ascii="Calibri" w:hAnsi="Calibri" w:cs="Calibri"/>
          <w:szCs w:val="24"/>
        </w:rPr>
      </w:pPr>
    </w:p>
    <w:p w14:paraId="273414C5" w14:textId="6C50C497" w:rsidR="005F10B5" w:rsidRPr="00041992" w:rsidRDefault="527102C7" w:rsidP="527102C7">
      <w:pPr>
        <w:numPr>
          <w:ilvl w:val="0"/>
          <w:numId w:val="49"/>
        </w:numPr>
        <w:spacing w:before="0" w:after="0"/>
        <w:ind w:right="-154"/>
        <w:rPr>
          <w:rFonts w:ascii="Calibri" w:hAnsi="Calibri" w:cs="Calibri"/>
          <w:strike/>
        </w:rPr>
      </w:pPr>
      <w:r w:rsidRPr="00041992">
        <w:rPr>
          <w:rFonts w:ascii="Calibri" w:hAnsi="Calibri" w:cs="Calibri"/>
        </w:rPr>
        <w:t>Following the accident, the Accident Report form must be completed</w:t>
      </w:r>
      <w:r w:rsidR="007248A0" w:rsidRPr="00041992">
        <w:rPr>
          <w:rFonts w:ascii="Calibri" w:hAnsi="Calibri" w:cs="Calibri"/>
        </w:rPr>
        <w:t xml:space="preserve"> and records kept in the school office</w:t>
      </w:r>
      <w:r w:rsidR="00041992" w:rsidRPr="00041992">
        <w:rPr>
          <w:rFonts w:ascii="Calibri" w:hAnsi="Calibri" w:cs="Calibri"/>
        </w:rPr>
        <w:t>.</w:t>
      </w:r>
    </w:p>
    <w:p w14:paraId="738B5CBA" w14:textId="77777777" w:rsidR="005F10B5" w:rsidRPr="00321753" w:rsidRDefault="005F10B5" w:rsidP="006C6DED">
      <w:pPr>
        <w:pStyle w:val="Heading2"/>
      </w:pPr>
      <w:bookmarkStart w:id="21" w:name="_Toc369266798"/>
      <w:r w:rsidRPr="00041992">
        <w:t>Child Reporting</w:t>
      </w:r>
      <w:r w:rsidRPr="00321753">
        <w:t xml:space="preserve"> Sickness</w:t>
      </w:r>
      <w:bookmarkEnd w:id="21"/>
    </w:p>
    <w:p w14:paraId="3BC4F452" w14:textId="77777777" w:rsidR="005F10B5" w:rsidRPr="00C57EF0" w:rsidRDefault="005F10B5" w:rsidP="005F10B5">
      <w:pPr>
        <w:ind w:left="360" w:right="-154"/>
        <w:rPr>
          <w:rFonts w:ascii="Calibri" w:hAnsi="Calibri" w:cs="Calibri"/>
          <w:szCs w:val="24"/>
        </w:rPr>
      </w:pPr>
      <w:r w:rsidRPr="00C57EF0">
        <w:rPr>
          <w:rFonts w:ascii="Calibri" w:hAnsi="Calibri" w:cs="Calibri"/>
          <w:szCs w:val="24"/>
        </w:rPr>
        <w:t>The school ta</w:t>
      </w:r>
      <w:r w:rsidR="008E1AF6" w:rsidRPr="00C57EF0">
        <w:rPr>
          <w:rFonts w:ascii="Calibri" w:hAnsi="Calibri" w:cs="Calibri"/>
          <w:szCs w:val="24"/>
        </w:rPr>
        <w:t>kes its responsibility for the health, safety and w</w:t>
      </w:r>
      <w:r w:rsidRPr="00C57EF0">
        <w:rPr>
          <w:rFonts w:ascii="Calibri" w:hAnsi="Calibri" w:cs="Calibri"/>
          <w:szCs w:val="24"/>
        </w:rPr>
        <w:t xml:space="preserve">elfare of all our children very seriously. It is vital to have consistent procedures for the handling of </w:t>
      </w:r>
      <w:proofErr w:type="gramStart"/>
      <w:r w:rsidRPr="00C57EF0">
        <w:rPr>
          <w:rFonts w:ascii="Calibri" w:hAnsi="Calibri" w:cs="Calibri"/>
          <w:szCs w:val="24"/>
        </w:rPr>
        <w:t>day to day</w:t>
      </w:r>
      <w:proofErr w:type="gramEnd"/>
      <w:r w:rsidRPr="00C57EF0">
        <w:rPr>
          <w:rFonts w:ascii="Calibri" w:hAnsi="Calibri" w:cs="Calibri"/>
          <w:szCs w:val="24"/>
        </w:rPr>
        <w:t xml:space="preserve"> illness. </w:t>
      </w:r>
    </w:p>
    <w:p w14:paraId="75CF4315" w14:textId="77777777" w:rsidR="005F10B5" w:rsidRPr="00C57EF0" w:rsidRDefault="005F10B5" w:rsidP="005F10B5">
      <w:pPr>
        <w:ind w:left="360" w:right="-154"/>
        <w:rPr>
          <w:rFonts w:ascii="Calibri" w:hAnsi="Calibri" w:cs="Calibri"/>
          <w:szCs w:val="24"/>
        </w:rPr>
      </w:pPr>
    </w:p>
    <w:p w14:paraId="274336E2" w14:textId="77777777" w:rsidR="005F10B5" w:rsidRPr="00C57EF0" w:rsidRDefault="005F10B5" w:rsidP="005F758C">
      <w:pPr>
        <w:numPr>
          <w:ilvl w:val="0"/>
          <w:numId w:val="11"/>
        </w:numPr>
        <w:tabs>
          <w:tab w:val="clear" w:pos="720"/>
          <w:tab w:val="num" w:pos="284"/>
        </w:tabs>
        <w:spacing w:before="0" w:after="0"/>
        <w:ind w:right="-154"/>
        <w:rPr>
          <w:rFonts w:ascii="Calibri" w:hAnsi="Calibri" w:cs="Calibri"/>
          <w:szCs w:val="24"/>
        </w:rPr>
      </w:pPr>
      <w:r w:rsidRPr="00C57EF0">
        <w:rPr>
          <w:rFonts w:ascii="Calibri" w:hAnsi="Calibri" w:cs="Calibri"/>
          <w:szCs w:val="24"/>
        </w:rPr>
        <w:t>When a child reports feeling unwell to a member of staff, initially their action is determined by how well they know the child.</w:t>
      </w:r>
    </w:p>
    <w:p w14:paraId="3DC915D0" w14:textId="77777777" w:rsidR="005F10B5" w:rsidRPr="00C57EF0" w:rsidRDefault="008E1AF6" w:rsidP="005F758C">
      <w:pPr>
        <w:numPr>
          <w:ilvl w:val="0"/>
          <w:numId w:val="11"/>
        </w:numPr>
        <w:tabs>
          <w:tab w:val="clear" w:pos="720"/>
          <w:tab w:val="num" w:pos="284"/>
        </w:tabs>
        <w:spacing w:before="0" w:after="0"/>
        <w:ind w:right="-154"/>
        <w:rPr>
          <w:rFonts w:ascii="Calibri" w:hAnsi="Calibri" w:cs="Calibri"/>
          <w:szCs w:val="24"/>
        </w:rPr>
      </w:pPr>
      <w:r w:rsidRPr="00C57EF0">
        <w:rPr>
          <w:rFonts w:ascii="Calibri" w:hAnsi="Calibri" w:cs="Calibri"/>
          <w:szCs w:val="24"/>
        </w:rPr>
        <w:t>First a</w:t>
      </w:r>
      <w:r w:rsidR="005F10B5" w:rsidRPr="00C57EF0">
        <w:rPr>
          <w:rFonts w:ascii="Calibri" w:hAnsi="Calibri" w:cs="Calibri"/>
          <w:szCs w:val="24"/>
        </w:rPr>
        <w:t>iders/staff will assess whether they think a child needs ‘time out’ from the classroom/lesson and administer any first aid deemed necessary.</w:t>
      </w:r>
    </w:p>
    <w:p w14:paraId="48A98099" w14:textId="4C70AA06" w:rsidR="005F10B5" w:rsidRPr="00041992" w:rsidRDefault="527102C7" w:rsidP="527102C7">
      <w:pPr>
        <w:numPr>
          <w:ilvl w:val="0"/>
          <w:numId w:val="23"/>
        </w:numPr>
        <w:tabs>
          <w:tab w:val="clear" w:pos="1080"/>
          <w:tab w:val="num" w:pos="709"/>
        </w:tabs>
        <w:spacing w:before="0" w:after="0"/>
        <w:ind w:left="709" w:right="-154" w:hanging="425"/>
        <w:rPr>
          <w:rFonts w:ascii="Calibri" w:hAnsi="Calibri" w:cs="Calibri"/>
        </w:rPr>
      </w:pPr>
      <w:r w:rsidRPr="00041992">
        <w:rPr>
          <w:rFonts w:ascii="Calibri" w:hAnsi="Calibri" w:cs="Calibri"/>
        </w:rPr>
        <w:t>The responsibility for deciding whether a pupil should go home or not, resides with a senior member of staff.</w:t>
      </w:r>
      <w:r w:rsidR="00244498" w:rsidRPr="00041992">
        <w:rPr>
          <w:rFonts w:ascii="Calibri" w:hAnsi="Calibri" w:cs="Calibri"/>
        </w:rPr>
        <w:t xml:space="preserve"> </w:t>
      </w:r>
    </w:p>
    <w:p w14:paraId="27B06C0F" w14:textId="77777777" w:rsidR="005F10B5" w:rsidRPr="00C57EF0" w:rsidRDefault="005F10B5" w:rsidP="005F758C">
      <w:pPr>
        <w:numPr>
          <w:ilvl w:val="1"/>
          <w:numId w:val="11"/>
        </w:numPr>
        <w:tabs>
          <w:tab w:val="clear" w:pos="1440"/>
          <w:tab w:val="num" w:pos="709"/>
        </w:tabs>
        <w:ind w:left="709" w:right="-154" w:hanging="425"/>
        <w:rPr>
          <w:rFonts w:ascii="Calibri" w:hAnsi="Calibri" w:cs="Calibri"/>
          <w:szCs w:val="24"/>
        </w:rPr>
      </w:pPr>
      <w:r w:rsidRPr="00C57EF0">
        <w:rPr>
          <w:rFonts w:ascii="Calibri" w:hAnsi="Calibri" w:cs="Calibri"/>
          <w:szCs w:val="24"/>
        </w:rPr>
        <w:lastRenderedPageBreak/>
        <w:t>In cases where the child has a bump to the head</w:t>
      </w:r>
      <w:r w:rsidR="00D35A34" w:rsidRPr="00C57EF0">
        <w:rPr>
          <w:rFonts w:ascii="Calibri" w:hAnsi="Calibri" w:cs="Calibri"/>
          <w:szCs w:val="24"/>
        </w:rPr>
        <w:t xml:space="preserve"> or a general bump to the face</w:t>
      </w:r>
      <w:r w:rsidRPr="00C57EF0">
        <w:rPr>
          <w:rFonts w:ascii="Calibri" w:hAnsi="Calibri" w:cs="Calibri"/>
          <w:szCs w:val="24"/>
        </w:rPr>
        <w:t xml:space="preserve">, </w:t>
      </w:r>
      <w:r w:rsidR="00D35A34" w:rsidRPr="00C57EF0">
        <w:rPr>
          <w:rFonts w:ascii="Calibri" w:hAnsi="Calibri" w:cs="Calibri"/>
          <w:szCs w:val="24"/>
        </w:rPr>
        <w:t>parents must be notified.</w:t>
      </w:r>
      <w:r w:rsidRPr="00C57EF0">
        <w:rPr>
          <w:rFonts w:ascii="Calibri" w:hAnsi="Calibri" w:cs="Calibri"/>
          <w:szCs w:val="24"/>
        </w:rPr>
        <w:t xml:space="preserve">  If the bump is a severe one</w:t>
      </w:r>
      <w:r w:rsidR="00D02840" w:rsidRPr="00C57EF0">
        <w:rPr>
          <w:rFonts w:ascii="Calibri" w:hAnsi="Calibri" w:cs="Calibri"/>
          <w:szCs w:val="24"/>
        </w:rPr>
        <w:t>,</w:t>
      </w:r>
      <w:r w:rsidRPr="00C57EF0">
        <w:rPr>
          <w:rFonts w:ascii="Calibri" w:hAnsi="Calibri" w:cs="Calibri"/>
          <w:szCs w:val="24"/>
        </w:rPr>
        <w:t xml:space="preserve"> then the parents/carers should be notified</w:t>
      </w:r>
      <w:r w:rsidR="00D02840" w:rsidRPr="00C57EF0">
        <w:rPr>
          <w:rFonts w:ascii="Calibri" w:hAnsi="Calibri" w:cs="Calibri"/>
          <w:szCs w:val="24"/>
        </w:rPr>
        <w:t>,</w:t>
      </w:r>
      <w:r w:rsidRPr="00C57EF0">
        <w:rPr>
          <w:rFonts w:ascii="Calibri" w:hAnsi="Calibri" w:cs="Calibri"/>
          <w:szCs w:val="24"/>
        </w:rPr>
        <w:t xml:space="preserve"> and a decision made whether the child should go home.</w:t>
      </w:r>
    </w:p>
    <w:p w14:paraId="79AA9E0E" w14:textId="77777777" w:rsidR="005F10B5" w:rsidRPr="00C57EF0" w:rsidRDefault="005F10B5" w:rsidP="005F758C">
      <w:pPr>
        <w:numPr>
          <w:ilvl w:val="0"/>
          <w:numId w:val="11"/>
        </w:numPr>
        <w:spacing w:before="0" w:after="0"/>
        <w:ind w:right="-154" w:hanging="436"/>
        <w:rPr>
          <w:rFonts w:ascii="Calibri" w:hAnsi="Calibri" w:cs="Calibri"/>
          <w:szCs w:val="24"/>
        </w:rPr>
      </w:pPr>
      <w:r w:rsidRPr="00C57EF0">
        <w:rPr>
          <w:rFonts w:ascii="Calibri" w:hAnsi="Calibri" w:cs="Calibri"/>
          <w:szCs w:val="24"/>
        </w:rPr>
        <w:t xml:space="preserve">Parents with a child suffering from a </w:t>
      </w:r>
      <w:r w:rsidR="00D02840" w:rsidRPr="00C57EF0">
        <w:rPr>
          <w:rFonts w:ascii="Calibri" w:hAnsi="Calibri" w:cs="Calibri"/>
          <w:szCs w:val="24"/>
        </w:rPr>
        <w:t>short-term</w:t>
      </w:r>
      <w:r w:rsidRPr="00C57EF0">
        <w:rPr>
          <w:rFonts w:ascii="Calibri" w:hAnsi="Calibri" w:cs="Calibri"/>
          <w:szCs w:val="24"/>
        </w:rPr>
        <w:t xml:space="preserve"> serious illness are encouraged to contact the </w:t>
      </w:r>
      <w:r w:rsidR="008E1AF6" w:rsidRPr="00C57EF0">
        <w:rPr>
          <w:rFonts w:ascii="Calibri" w:hAnsi="Calibri" w:cs="Calibri"/>
          <w:szCs w:val="24"/>
        </w:rPr>
        <w:t xml:space="preserve">Headteacher/ </w:t>
      </w:r>
      <w:r w:rsidR="00450DDF">
        <w:rPr>
          <w:rFonts w:ascii="Calibri" w:hAnsi="Calibri" w:cs="Calibri"/>
          <w:szCs w:val="24"/>
        </w:rPr>
        <w:t>SENCO</w:t>
      </w:r>
      <w:r w:rsidR="008E1AF6" w:rsidRPr="00C57EF0">
        <w:rPr>
          <w:rFonts w:ascii="Calibri" w:hAnsi="Calibri" w:cs="Calibri"/>
          <w:szCs w:val="24"/>
        </w:rPr>
        <w:t xml:space="preserve"> </w:t>
      </w:r>
      <w:r w:rsidRPr="00C57EF0">
        <w:rPr>
          <w:rFonts w:ascii="Calibri" w:hAnsi="Calibri" w:cs="Calibri"/>
          <w:szCs w:val="24"/>
        </w:rPr>
        <w:t>to negotiate education requirements.</w:t>
      </w:r>
    </w:p>
    <w:p w14:paraId="3FFA2705" w14:textId="77777777" w:rsidR="005F10B5" w:rsidRPr="00C57EF0" w:rsidRDefault="005F10B5" w:rsidP="005F758C">
      <w:pPr>
        <w:numPr>
          <w:ilvl w:val="0"/>
          <w:numId w:val="11"/>
        </w:numPr>
        <w:spacing w:before="0" w:after="0"/>
        <w:ind w:right="-154" w:hanging="436"/>
        <w:rPr>
          <w:rFonts w:ascii="Calibri" w:hAnsi="Calibri" w:cs="Calibri"/>
          <w:szCs w:val="24"/>
        </w:rPr>
      </w:pPr>
      <w:r w:rsidRPr="00C57EF0">
        <w:rPr>
          <w:rFonts w:ascii="Calibri" w:hAnsi="Calibri" w:cs="Calibri"/>
          <w:szCs w:val="24"/>
        </w:rPr>
        <w:t>We do not encourage children to miss lessons and do not allow unsupervised children to stay indoors during breaks, so before a child is sent back to school after an illness, parents should ensure that the child can cope with the whole school day.</w:t>
      </w:r>
    </w:p>
    <w:p w14:paraId="6FFF7DD3" w14:textId="148F6A21" w:rsidR="00D371FB" w:rsidRPr="008B2EF2" w:rsidRDefault="527102C7" w:rsidP="527102C7">
      <w:pPr>
        <w:numPr>
          <w:ilvl w:val="0"/>
          <w:numId w:val="23"/>
        </w:numPr>
        <w:tabs>
          <w:tab w:val="clear" w:pos="1080"/>
          <w:tab w:val="num" w:pos="709"/>
        </w:tabs>
        <w:spacing w:before="0" w:after="0"/>
        <w:ind w:left="709" w:right="-154" w:hanging="425"/>
        <w:rPr>
          <w:rFonts w:ascii="Calibri" w:hAnsi="Calibri" w:cs="Calibri"/>
        </w:rPr>
      </w:pPr>
      <w:r w:rsidRPr="527102C7">
        <w:rPr>
          <w:rFonts w:ascii="Calibri" w:hAnsi="Calibri" w:cs="Calibri"/>
        </w:rPr>
        <w:t xml:space="preserve">Any child who has been sick should go home as soon as possible, </w:t>
      </w:r>
      <w:proofErr w:type="gramStart"/>
      <w:r w:rsidRPr="527102C7">
        <w:rPr>
          <w:rFonts w:ascii="Calibri" w:hAnsi="Calibri" w:cs="Calibri"/>
        </w:rPr>
        <w:t>in order to</w:t>
      </w:r>
      <w:proofErr w:type="gramEnd"/>
      <w:r w:rsidRPr="527102C7">
        <w:rPr>
          <w:rFonts w:ascii="Calibri" w:hAnsi="Calibri" w:cs="Calibri"/>
        </w:rPr>
        <w:t xml:space="preserve"> limit the spread of any infection. </w:t>
      </w:r>
      <w:r w:rsidRPr="008B2EF2">
        <w:rPr>
          <w:rFonts w:ascii="Calibri" w:hAnsi="Calibri" w:cs="Calibri"/>
        </w:rPr>
        <w:t>This must be checked with a senior member of staff first.</w:t>
      </w:r>
    </w:p>
    <w:p w14:paraId="3CB648E9" w14:textId="77777777" w:rsidR="005F10B5" w:rsidRPr="00C57EF0" w:rsidRDefault="005F10B5" w:rsidP="527102C7">
      <w:pPr>
        <w:spacing w:before="0" w:after="0"/>
        <w:ind w:left="720" w:right="-154"/>
        <w:rPr>
          <w:rFonts w:ascii="Calibri" w:hAnsi="Calibri" w:cs="Calibri"/>
        </w:rPr>
      </w:pPr>
    </w:p>
    <w:p w14:paraId="42EF2083" w14:textId="77777777" w:rsidR="00175654" w:rsidRPr="008B2EF2" w:rsidRDefault="00175654" w:rsidP="58FC69DE">
      <w:pPr>
        <w:ind w:left="720"/>
        <w:rPr>
          <w:rFonts w:ascii="Calibri" w:hAnsi="Calibri" w:cs="Calibri"/>
          <w:highlight w:val="red"/>
        </w:rPr>
      </w:pPr>
      <w:bookmarkStart w:id="22" w:name="_Toc369266799"/>
    </w:p>
    <w:p w14:paraId="16F8967A" w14:textId="77777777" w:rsidR="005F10B5" w:rsidRPr="00576C33" w:rsidRDefault="005F10B5" w:rsidP="006C6DED">
      <w:pPr>
        <w:pStyle w:val="Heading2"/>
      </w:pPr>
      <w:r w:rsidRPr="00576C33">
        <w:t>Exclusion Conditions</w:t>
      </w:r>
      <w:bookmarkEnd w:id="22"/>
    </w:p>
    <w:p w14:paraId="39F3EEC9" w14:textId="77777777" w:rsidR="005F10B5" w:rsidRPr="00C57EF0" w:rsidRDefault="005F10B5" w:rsidP="005F10B5">
      <w:pPr>
        <w:ind w:left="360" w:right="-154"/>
        <w:rPr>
          <w:rFonts w:ascii="Calibri" w:hAnsi="Calibri" w:cs="Calibri"/>
          <w:szCs w:val="24"/>
        </w:rPr>
      </w:pPr>
      <w:r w:rsidRPr="00C57EF0">
        <w:rPr>
          <w:rFonts w:ascii="Calibri" w:hAnsi="Calibri" w:cs="Calibri"/>
          <w:szCs w:val="24"/>
        </w:rPr>
        <w:t>There are regulated exclusion periods for:</w:t>
      </w:r>
    </w:p>
    <w:p w14:paraId="20BC7AB1"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Fevers</w:t>
      </w:r>
      <w:r w:rsidR="00D02840" w:rsidRPr="00C57EF0">
        <w:rPr>
          <w:rFonts w:ascii="Calibri" w:hAnsi="Calibri" w:cs="Calibri"/>
          <w:szCs w:val="24"/>
        </w:rPr>
        <w:t>.</w:t>
      </w:r>
    </w:p>
    <w:p w14:paraId="5023F7EC"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Infection</w:t>
      </w:r>
      <w:r w:rsidR="00D02840" w:rsidRPr="00C57EF0">
        <w:rPr>
          <w:rFonts w:ascii="Calibri" w:hAnsi="Calibri" w:cs="Calibri"/>
          <w:szCs w:val="24"/>
        </w:rPr>
        <w:t>.</w:t>
      </w:r>
    </w:p>
    <w:p w14:paraId="43025B73"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Gastro illnesses</w:t>
      </w:r>
      <w:r w:rsidR="00D02840" w:rsidRPr="00C57EF0">
        <w:rPr>
          <w:rFonts w:ascii="Calibri" w:hAnsi="Calibri" w:cs="Calibri"/>
          <w:szCs w:val="24"/>
        </w:rPr>
        <w:t>.</w:t>
      </w:r>
      <w:r w:rsidRPr="00C57EF0">
        <w:rPr>
          <w:rFonts w:ascii="Calibri" w:hAnsi="Calibri" w:cs="Calibri"/>
          <w:szCs w:val="24"/>
        </w:rPr>
        <w:t xml:space="preserve"> </w:t>
      </w:r>
    </w:p>
    <w:p w14:paraId="75944889"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Skin infections</w:t>
      </w:r>
      <w:r w:rsidR="00D02840" w:rsidRPr="00C57EF0">
        <w:rPr>
          <w:rFonts w:ascii="Calibri" w:hAnsi="Calibri" w:cs="Calibri"/>
          <w:szCs w:val="24"/>
        </w:rPr>
        <w:t>.</w:t>
      </w:r>
    </w:p>
    <w:p w14:paraId="51F26F2B"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General infections</w:t>
      </w:r>
      <w:r w:rsidR="00D02840" w:rsidRPr="00C57EF0">
        <w:rPr>
          <w:rFonts w:ascii="Calibri" w:hAnsi="Calibri" w:cs="Calibri"/>
          <w:szCs w:val="24"/>
        </w:rPr>
        <w:t>.</w:t>
      </w:r>
    </w:p>
    <w:p w14:paraId="33791A35"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Infestations</w:t>
      </w:r>
      <w:r w:rsidR="00D02840" w:rsidRPr="00C57EF0">
        <w:rPr>
          <w:rFonts w:ascii="Calibri" w:hAnsi="Calibri" w:cs="Calibri"/>
          <w:szCs w:val="24"/>
        </w:rPr>
        <w:t>.</w:t>
      </w:r>
    </w:p>
    <w:p w14:paraId="7B40C951" w14:textId="77777777" w:rsidR="00CB2D09" w:rsidRDefault="00CB2D09" w:rsidP="00D026C8">
      <w:pPr>
        <w:ind w:left="360" w:right="-154"/>
        <w:jc w:val="center"/>
        <w:rPr>
          <w:rFonts w:ascii="Calibri" w:hAnsi="Calibri" w:cs="Calibri"/>
          <w:b/>
          <w:szCs w:val="24"/>
        </w:rPr>
      </w:pPr>
    </w:p>
    <w:p w14:paraId="314C3004" w14:textId="77777777" w:rsidR="005F10B5" w:rsidRDefault="005F10B5" w:rsidP="00D026C8">
      <w:pPr>
        <w:ind w:left="360" w:right="-154"/>
        <w:jc w:val="center"/>
        <w:rPr>
          <w:rFonts w:ascii="Calibri" w:hAnsi="Calibri" w:cs="Calibri"/>
          <w:b/>
          <w:szCs w:val="24"/>
        </w:rPr>
      </w:pPr>
      <w:r w:rsidRPr="00D026C8">
        <w:rPr>
          <w:rFonts w:ascii="Calibri" w:hAnsi="Calibri" w:cs="Calibri"/>
          <w:b/>
          <w:szCs w:val="24"/>
        </w:rPr>
        <w:t>Children should remain away for the regulated time stated on the following pages, to prevent epidemics occurring.</w:t>
      </w:r>
    </w:p>
    <w:p w14:paraId="4B4D7232" w14:textId="77777777" w:rsidR="002711E3" w:rsidRDefault="005B2C9C" w:rsidP="00D026C8">
      <w:pPr>
        <w:ind w:left="360" w:right="-154"/>
        <w:jc w:val="center"/>
        <w:rPr>
          <w:rFonts w:ascii="Calibri" w:hAnsi="Calibri" w:cs="Calibri"/>
          <w:b/>
          <w:szCs w:val="24"/>
        </w:rPr>
      </w:pPr>
      <w:r w:rsidRPr="002B56FC">
        <w:rPr>
          <w:noProof/>
        </w:rPr>
        <w:lastRenderedPageBreak/>
        <w:drawing>
          <wp:inline distT="0" distB="0" distL="0" distR="0" wp14:anchorId="7D6C81B1" wp14:editId="07777777">
            <wp:extent cx="5649595" cy="762825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49595" cy="7628255"/>
                    </a:xfrm>
                    <a:prstGeom prst="rect">
                      <a:avLst/>
                    </a:prstGeom>
                    <a:noFill/>
                    <a:ln>
                      <a:noFill/>
                    </a:ln>
                  </pic:spPr>
                </pic:pic>
              </a:graphicData>
            </a:graphic>
          </wp:inline>
        </w:drawing>
      </w:r>
    </w:p>
    <w:p w14:paraId="2093CA67" w14:textId="77777777" w:rsidR="00896097" w:rsidRDefault="00896097" w:rsidP="00D026C8">
      <w:pPr>
        <w:ind w:left="360" w:right="-154"/>
        <w:jc w:val="center"/>
        <w:rPr>
          <w:rFonts w:ascii="Calibri" w:hAnsi="Calibri" w:cs="Calibri"/>
          <w:b/>
          <w:szCs w:val="24"/>
        </w:rPr>
      </w:pPr>
    </w:p>
    <w:p w14:paraId="2503B197" w14:textId="77777777" w:rsidR="002711E3" w:rsidRDefault="002711E3" w:rsidP="00D026C8">
      <w:pPr>
        <w:ind w:left="360" w:right="-154"/>
        <w:jc w:val="center"/>
        <w:rPr>
          <w:rFonts w:ascii="Calibri" w:hAnsi="Calibri" w:cs="Calibri"/>
          <w:b/>
          <w:szCs w:val="24"/>
        </w:rPr>
      </w:pPr>
    </w:p>
    <w:p w14:paraId="38288749" w14:textId="77777777" w:rsidR="002711E3" w:rsidRPr="00D026C8" w:rsidRDefault="005B2C9C" w:rsidP="00D026C8">
      <w:pPr>
        <w:ind w:left="360" w:right="-154"/>
        <w:jc w:val="center"/>
        <w:rPr>
          <w:rFonts w:ascii="Calibri" w:hAnsi="Calibri" w:cs="Calibri"/>
          <w:b/>
          <w:szCs w:val="24"/>
        </w:rPr>
      </w:pPr>
      <w:r w:rsidRPr="002B56FC">
        <w:rPr>
          <w:noProof/>
        </w:rPr>
        <w:lastRenderedPageBreak/>
        <w:drawing>
          <wp:inline distT="0" distB="0" distL="0" distR="0" wp14:anchorId="193C6BC1" wp14:editId="07777777">
            <wp:extent cx="5939790" cy="51517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5151755"/>
                    </a:xfrm>
                    <a:prstGeom prst="rect">
                      <a:avLst/>
                    </a:prstGeom>
                    <a:noFill/>
                    <a:ln>
                      <a:noFill/>
                    </a:ln>
                  </pic:spPr>
                </pic:pic>
              </a:graphicData>
            </a:graphic>
          </wp:inline>
        </w:drawing>
      </w:r>
    </w:p>
    <w:p w14:paraId="20BD9A1A" w14:textId="77777777" w:rsidR="00D026C8" w:rsidRPr="00D026C8" w:rsidRDefault="00D026C8" w:rsidP="00D026C8">
      <w:pPr>
        <w:ind w:left="360" w:right="-154"/>
        <w:jc w:val="center"/>
        <w:rPr>
          <w:rFonts w:ascii="Calibri" w:hAnsi="Calibri" w:cs="Calibri"/>
          <w:b/>
          <w:szCs w:val="24"/>
        </w:rPr>
      </w:pPr>
    </w:p>
    <w:p w14:paraId="16B4E828" w14:textId="77777777" w:rsidR="002711E3" w:rsidRPr="00450D44" w:rsidRDefault="002711E3" w:rsidP="002711E3">
      <w:pPr>
        <w:ind w:right="-154"/>
        <w:jc w:val="both"/>
        <w:rPr>
          <w:rFonts w:ascii="Calibri" w:hAnsi="Calibri" w:cs="Calibri"/>
          <w:b/>
          <w:szCs w:val="24"/>
        </w:rPr>
      </w:pPr>
      <w:r w:rsidRPr="00450D44">
        <w:rPr>
          <w:rFonts w:ascii="Calibri" w:hAnsi="Calibri" w:cs="Calibri"/>
          <w:b/>
          <w:szCs w:val="24"/>
        </w:rPr>
        <w:t>All the above information is kept in the Office.</w:t>
      </w:r>
    </w:p>
    <w:p w14:paraId="0C136CF1" w14:textId="77777777" w:rsidR="00D026C8" w:rsidRDefault="00D026C8" w:rsidP="005F10B5">
      <w:pPr>
        <w:ind w:left="360" w:right="-154"/>
        <w:rPr>
          <w:rFonts w:ascii="Calibri" w:hAnsi="Calibri" w:cs="Calibri"/>
          <w:szCs w:val="24"/>
        </w:rPr>
      </w:pPr>
    </w:p>
    <w:p w14:paraId="0A392C6A" w14:textId="77777777" w:rsidR="002711E3" w:rsidRDefault="002711E3" w:rsidP="005F10B5">
      <w:pPr>
        <w:ind w:left="360" w:right="-154"/>
        <w:rPr>
          <w:rFonts w:ascii="Calibri" w:hAnsi="Calibri" w:cs="Calibri"/>
          <w:szCs w:val="24"/>
        </w:rPr>
      </w:pPr>
    </w:p>
    <w:p w14:paraId="290583F9" w14:textId="77777777" w:rsidR="002711E3" w:rsidRDefault="002711E3" w:rsidP="005F10B5">
      <w:pPr>
        <w:ind w:left="360" w:right="-154"/>
        <w:rPr>
          <w:rFonts w:ascii="Calibri" w:hAnsi="Calibri" w:cs="Calibri"/>
          <w:szCs w:val="24"/>
        </w:rPr>
      </w:pPr>
    </w:p>
    <w:p w14:paraId="68F21D90" w14:textId="77777777" w:rsidR="002711E3" w:rsidRDefault="002711E3" w:rsidP="005F10B5">
      <w:pPr>
        <w:ind w:left="360" w:right="-154"/>
        <w:rPr>
          <w:rFonts w:ascii="Calibri" w:hAnsi="Calibri" w:cs="Calibri"/>
          <w:szCs w:val="24"/>
        </w:rPr>
      </w:pPr>
    </w:p>
    <w:p w14:paraId="13C326F3" w14:textId="77777777" w:rsidR="002711E3" w:rsidRDefault="002711E3" w:rsidP="005F10B5">
      <w:pPr>
        <w:ind w:left="360" w:right="-154"/>
        <w:rPr>
          <w:rFonts w:ascii="Calibri" w:hAnsi="Calibri" w:cs="Calibri"/>
          <w:szCs w:val="24"/>
        </w:rPr>
      </w:pPr>
    </w:p>
    <w:p w14:paraId="4853B841" w14:textId="77777777" w:rsidR="002711E3" w:rsidRDefault="002711E3" w:rsidP="005F10B5">
      <w:pPr>
        <w:ind w:left="360" w:right="-154"/>
        <w:rPr>
          <w:rFonts w:ascii="Calibri" w:hAnsi="Calibri" w:cs="Calibri"/>
          <w:szCs w:val="24"/>
        </w:rPr>
      </w:pPr>
    </w:p>
    <w:p w14:paraId="50125231" w14:textId="77777777" w:rsidR="002711E3" w:rsidRDefault="002711E3" w:rsidP="005F10B5">
      <w:pPr>
        <w:ind w:left="360" w:right="-154"/>
        <w:rPr>
          <w:rFonts w:ascii="Calibri" w:hAnsi="Calibri" w:cs="Calibri"/>
          <w:szCs w:val="24"/>
        </w:rPr>
      </w:pPr>
    </w:p>
    <w:p w14:paraId="5A25747A" w14:textId="77777777" w:rsidR="002711E3" w:rsidRDefault="002711E3" w:rsidP="005F10B5">
      <w:pPr>
        <w:ind w:left="360" w:right="-154"/>
        <w:rPr>
          <w:rFonts w:ascii="Calibri" w:hAnsi="Calibri" w:cs="Calibri"/>
          <w:szCs w:val="24"/>
        </w:rPr>
      </w:pPr>
    </w:p>
    <w:p w14:paraId="09B8D95D" w14:textId="77777777" w:rsidR="002711E3" w:rsidRDefault="002711E3" w:rsidP="005F10B5">
      <w:pPr>
        <w:ind w:left="360" w:right="-154"/>
        <w:rPr>
          <w:rFonts w:ascii="Calibri" w:hAnsi="Calibri" w:cs="Calibri"/>
          <w:szCs w:val="24"/>
        </w:rPr>
      </w:pPr>
    </w:p>
    <w:p w14:paraId="78BEFD2A" w14:textId="77777777" w:rsidR="002711E3" w:rsidRDefault="002711E3" w:rsidP="005F10B5">
      <w:pPr>
        <w:ind w:left="360" w:right="-154"/>
        <w:rPr>
          <w:rFonts w:ascii="Calibri" w:hAnsi="Calibri" w:cs="Calibri"/>
          <w:szCs w:val="24"/>
        </w:rPr>
      </w:pPr>
    </w:p>
    <w:p w14:paraId="27A76422" w14:textId="6E9DE817" w:rsidR="005F10B5" w:rsidRPr="00C57EF0" w:rsidRDefault="005B2C9C" w:rsidP="527102C7">
      <w:pPr>
        <w:ind w:left="360" w:right="-154"/>
        <w:rPr>
          <w:rFonts w:ascii="Calibri" w:hAnsi="Calibri" w:cs="Calibri"/>
        </w:rPr>
      </w:pPr>
      <w:r>
        <w:rPr>
          <w:noProof/>
        </w:rPr>
        <w:drawing>
          <wp:inline distT="0" distB="0" distL="0" distR="0" wp14:anchorId="13F17F5F" wp14:editId="4E1C5FC4">
            <wp:extent cx="5829300" cy="51149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829300" cy="5114925"/>
                    </a:xfrm>
                    <a:prstGeom prst="rect">
                      <a:avLst/>
                    </a:prstGeom>
                  </pic:spPr>
                </pic:pic>
              </a:graphicData>
            </a:graphic>
          </wp:inline>
        </w:drawing>
      </w:r>
    </w:p>
    <w:p w14:paraId="49206A88" w14:textId="77777777" w:rsidR="005F10B5" w:rsidRPr="00C57EF0" w:rsidRDefault="005F10B5" w:rsidP="005F10B5">
      <w:pPr>
        <w:ind w:left="360" w:right="-154"/>
        <w:rPr>
          <w:rFonts w:ascii="Calibri" w:hAnsi="Calibri" w:cs="Calibri"/>
          <w:szCs w:val="24"/>
        </w:rPr>
      </w:pPr>
    </w:p>
    <w:p w14:paraId="67B7A70C" w14:textId="77777777" w:rsidR="00D026C8" w:rsidRDefault="00D026C8" w:rsidP="00450D44">
      <w:pPr>
        <w:ind w:left="360" w:right="-154"/>
        <w:jc w:val="both"/>
        <w:rPr>
          <w:rFonts w:ascii="Calibri" w:hAnsi="Calibri" w:cs="Calibri"/>
          <w:b/>
          <w:szCs w:val="24"/>
        </w:rPr>
      </w:pPr>
    </w:p>
    <w:p w14:paraId="71887C79" w14:textId="77777777" w:rsidR="00D026C8" w:rsidRDefault="005B2C9C" w:rsidP="00450D44">
      <w:pPr>
        <w:ind w:left="360" w:right="-154"/>
        <w:jc w:val="both"/>
        <w:rPr>
          <w:rFonts w:ascii="Calibri" w:hAnsi="Calibri" w:cs="Calibri"/>
          <w:b/>
          <w:szCs w:val="24"/>
        </w:rPr>
      </w:pPr>
      <w:r w:rsidRPr="0041667A">
        <w:rPr>
          <w:noProof/>
        </w:rPr>
        <w:lastRenderedPageBreak/>
        <w:drawing>
          <wp:inline distT="0" distB="0" distL="0" distR="0" wp14:anchorId="1903B430" wp14:editId="07777777">
            <wp:extent cx="5848350" cy="34671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8350" cy="3467100"/>
                    </a:xfrm>
                    <a:prstGeom prst="rect">
                      <a:avLst/>
                    </a:prstGeom>
                    <a:noFill/>
                    <a:ln>
                      <a:noFill/>
                    </a:ln>
                  </pic:spPr>
                </pic:pic>
              </a:graphicData>
            </a:graphic>
          </wp:inline>
        </w:drawing>
      </w:r>
    </w:p>
    <w:p w14:paraId="3B7FD67C" w14:textId="77777777" w:rsidR="00D026C8" w:rsidRDefault="00D026C8" w:rsidP="00450D44">
      <w:pPr>
        <w:ind w:left="360" w:right="-154"/>
        <w:jc w:val="both"/>
        <w:rPr>
          <w:rFonts w:ascii="Calibri" w:hAnsi="Calibri" w:cs="Calibri"/>
          <w:b/>
          <w:szCs w:val="24"/>
        </w:rPr>
      </w:pPr>
    </w:p>
    <w:p w14:paraId="38D6B9B6" w14:textId="77777777" w:rsidR="00D026C8" w:rsidRDefault="005B2C9C" w:rsidP="00450D44">
      <w:pPr>
        <w:ind w:left="360" w:right="-154"/>
        <w:jc w:val="both"/>
        <w:rPr>
          <w:rFonts w:ascii="Calibri" w:hAnsi="Calibri" w:cs="Calibri"/>
          <w:b/>
          <w:szCs w:val="24"/>
        </w:rPr>
      </w:pPr>
      <w:r w:rsidRPr="0041667A">
        <w:rPr>
          <w:noProof/>
        </w:rPr>
        <w:lastRenderedPageBreak/>
        <w:drawing>
          <wp:inline distT="0" distB="0" distL="0" distR="0" wp14:anchorId="1CD9DD2C" wp14:editId="07777777">
            <wp:extent cx="5905500" cy="61150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5500" cy="6115050"/>
                    </a:xfrm>
                    <a:prstGeom prst="rect">
                      <a:avLst/>
                    </a:prstGeom>
                    <a:noFill/>
                    <a:ln>
                      <a:noFill/>
                    </a:ln>
                  </pic:spPr>
                </pic:pic>
              </a:graphicData>
            </a:graphic>
          </wp:inline>
        </w:drawing>
      </w:r>
    </w:p>
    <w:p w14:paraId="5E1DC577" w14:textId="77777777" w:rsidR="005F10B5" w:rsidRPr="00450D44" w:rsidRDefault="005F10B5" w:rsidP="00D026C8">
      <w:pPr>
        <w:ind w:right="-154"/>
        <w:jc w:val="both"/>
        <w:rPr>
          <w:rFonts w:ascii="Calibri" w:hAnsi="Calibri" w:cs="Calibri"/>
          <w:b/>
          <w:szCs w:val="24"/>
        </w:rPr>
      </w:pPr>
      <w:r w:rsidRPr="00450D44">
        <w:rPr>
          <w:rFonts w:ascii="Calibri" w:hAnsi="Calibri" w:cs="Calibri"/>
          <w:b/>
          <w:szCs w:val="24"/>
        </w:rPr>
        <w:t>All the above information is kept in the Office.</w:t>
      </w:r>
    </w:p>
    <w:p w14:paraId="322032B5" w14:textId="77777777" w:rsidR="005F10B5" w:rsidRPr="00167CF3" w:rsidRDefault="0097318E" w:rsidP="006C6DED">
      <w:pPr>
        <w:pStyle w:val="Heading2"/>
        <w:rPr>
          <w:color w:val="2E74B5"/>
        </w:rPr>
      </w:pPr>
      <w:bookmarkStart w:id="23" w:name="_Toc369266800"/>
      <w:r w:rsidRPr="00C57EF0">
        <w:br w:type="page"/>
      </w:r>
      <w:r w:rsidR="005F10B5" w:rsidRPr="00576C33">
        <w:lastRenderedPageBreak/>
        <w:t>Head Lice</w:t>
      </w:r>
      <w:bookmarkEnd w:id="23"/>
    </w:p>
    <w:p w14:paraId="2F87C6F1" w14:textId="77777777" w:rsidR="005F10B5" w:rsidRPr="00C57EF0" w:rsidRDefault="005F10B5" w:rsidP="005F10B5">
      <w:pPr>
        <w:ind w:left="426"/>
        <w:rPr>
          <w:rFonts w:ascii="Calibri" w:hAnsi="Calibri" w:cs="Calibri"/>
        </w:rPr>
      </w:pPr>
      <w:r w:rsidRPr="00C57EF0">
        <w:rPr>
          <w:rFonts w:ascii="Calibri" w:hAnsi="Calibri" w:cs="Calibri"/>
        </w:rPr>
        <w:t xml:space="preserve">Head lice information letters should then be sent out to the appropriate year group.  These letters are kept in the </w:t>
      </w:r>
      <w:r w:rsidR="005B70E7" w:rsidRPr="00C57EF0">
        <w:rPr>
          <w:rFonts w:ascii="Calibri" w:hAnsi="Calibri" w:cs="Calibri"/>
        </w:rPr>
        <w:t>o</w:t>
      </w:r>
      <w:r w:rsidRPr="00C57EF0">
        <w:rPr>
          <w:rFonts w:ascii="Calibri" w:hAnsi="Calibri" w:cs="Calibri"/>
        </w:rPr>
        <w:t xml:space="preserve">ffice. </w:t>
      </w:r>
    </w:p>
    <w:p w14:paraId="12ADD25F" w14:textId="451A8B0D" w:rsidR="005F10B5" w:rsidRPr="00167CF3" w:rsidRDefault="527102C7" w:rsidP="008B2EF2">
      <w:pPr>
        <w:spacing w:line="259" w:lineRule="auto"/>
        <w:ind w:left="426"/>
        <w:rPr>
          <w:b/>
          <w:bCs/>
          <w:color w:val="2E74B5" w:themeColor="accent5" w:themeShade="BF"/>
        </w:rPr>
      </w:pPr>
      <w:r w:rsidRPr="527102C7">
        <w:rPr>
          <w:rFonts w:ascii="Calibri" w:hAnsi="Calibri" w:cs="Calibri"/>
        </w:rPr>
        <w:t xml:space="preserve">Parents are asked to inform the school asap if their child has head lice and these must be treated accordingly </w:t>
      </w:r>
    </w:p>
    <w:p w14:paraId="342070E1" w14:textId="277B7AF0" w:rsidR="005F10B5" w:rsidRPr="00244498" w:rsidRDefault="527102C7" w:rsidP="00244498">
      <w:pPr>
        <w:spacing w:line="259" w:lineRule="auto"/>
        <w:ind w:left="426"/>
        <w:jc w:val="center"/>
        <w:rPr>
          <w:rFonts w:asciiTheme="majorHAnsi" w:hAnsiTheme="majorHAnsi" w:cstheme="majorHAnsi"/>
          <w:b/>
          <w:bCs/>
          <w:sz w:val="36"/>
          <w:szCs w:val="36"/>
        </w:rPr>
      </w:pPr>
      <w:bookmarkStart w:id="24" w:name="_Toc369266801"/>
      <w:r w:rsidRPr="00244498">
        <w:rPr>
          <w:rFonts w:asciiTheme="majorHAnsi" w:hAnsiTheme="majorHAnsi" w:cstheme="majorHAnsi"/>
          <w:b/>
          <w:bCs/>
          <w:sz w:val="36"/>
          <w:szCs w:val="36"/>
        </w:rPr>
        <w:t>Reporting Accidents</w:t>
      </w:r>
      <w:bookmarkEnd w:id="24"/>
    </w:p>
    <w:p w14:paraId="0879A3EB" w14:textId="77777777" w:rsidR="005F10B5" w:rsidRPr="00477344" w:rsidRDefault="005F10B5" w:rsidP="005F10B5">
      <w:pPr>
        <w:ind w:right="-154"/>
        <w:rPr>
          <w:rFonts w:ascii="Calibri" w:hAnsi="Calibri" w:cs="Calibri"/>
          <w:b/>
          <w:szCs w:val="24"/>
        </w:rPr>
      </w:pPr>
      <w:r w:rsidRPr="00477344">
        <w:rPr>
          <w:rFonts w:ascii="Calibri" w:hAnsi="Calibri" w:cs="Calibri"/>
          <w:b/>
          <w:szCs w:val="24"/>
        </w:rPr>
        <w:t xml:space="preserve">Employees        </w:t>
      </w:r>
    </w:p>
    <w:p w14:paraId="08734966" w14:textId="5C1CD05B" w:rsidR="005F10B5" w:rsidRPr="00C57EF0" w:rsidRDefault="527102C7" w:rsidP="527102C7">
      <w:pPr>
        <w:ind w:left="993" w:right="-154" w:hanging="567"/>
        <w:rPr>
          <w:rFonts w:ascii="Calibri" w:hAnsi="Calibri" w:cs="Calibri"/>
        </w:rPr>
      </w:pPr>
      <w:r w:rsidRPr="527102C7">
        <w:rPr>
          <w:rFonts w:ascii="Calibri" w:hAnsi="Calibri" w:cs="Calibri"/>
        </w:rPr>
        <w:t xml:space="preserve">A)  </w:t>
      </w:r>
      <w:r w:rsidR="005F10B5">
        <w:tab/>
      </w:r>
      <w:r w:rsidRPr="527102C7">
        <w:rPr>
          <w:rFonts w:ascii="Calibri" w:hAnsi="Calibri" w:cs="Calibri"/>
        </w:rPr>
        <w:t xml:space="preserve">All non- notifiable accidents to employees must be recorded in the accident/ incident book, which is a controlled document and is kept in the health room. The school </w:t>
      </w:r>
      <w:r w:rsidRPr="008B2EF2">
        <w:rPr>
          <w:rFonts w:ascii="Calibri" w:hAnsi="Calibri" w:cs="Calibri"/>
        </w:rPr>
        <w:t>may</w:t>
      </w:r>
      <w:r w:rsidRPr="527102C7">
        <w:rPr>
          <w:rFonts w:ascii="Calibri" w:hAnsi="Calibri" w:cs="Calibri"/>
        </w:rPr>
        <w:t xml:space="preserve"> also need to contact the Central Team for information.</w:t>
      </w:r>
    </w:p>
    <w:p w14:paraId="66318CB0" w14:textId="77777777" w:rsidR="005F10B5" w:rsidRPr="00C57EF0" w:rsidRDefault="005F10B5" w:rsidP="005F10B5">
      <w:pPr>
        <w:ind w:left="993" w:right="-154"/>
        <w:rPr>
          <w:rFonts w:ascii="Calibri" w:hAnsi="Calibri" w:cs="Calibri"/>
          <w:szCs w:val="24"/>
        </w:rPr>
      </w:pPr>
      <w:r w:rsidRPr="00C57EF0">
        <w:rPr>
          <w:rFonts w:ascii="Calibri" w:hAnsi="Calibri" w:cs="Calibri"/>
          <w:szCs w:val="24"/>
        </w:rPr>
        <w:t xml:space="preserve">Entries should be made in the presence of the injured person or their representative, where possible. </w:t>
      </w:r>
    </w:p>
    <w:p w14:paraId="22F860BB" w14:textId="77777777" w:rsidR="005F10B5" w:rsidRPr="00C57EF0" w:rsidRDefault="005F10B5" w:rsidP="005F10B5">
      <w:pPr>
        <w:ind w:left="993" w:right="-154" w:hanging="567"/>
        <w:rPr>
          <w:rFonts w:ascii="Calibri" w:hAnsi="Calibri" w:cs="Calibri"/>
          <w:szCs w:val="24"/>
        </w:rPr>
      </w:pPr>
    </w:p>
    <w:p w14:paraId="5569D6B0" w14:textId="44781727" w:rsidR="007F474C" w:rsidRPr="00C57EF0" w:rsidRDefault="527102C7" w:rsidP="527102C7">
      <w:pPr>
        <w:ind w:left="993" w:right="-154" w:hanging="567"/>
        <w:rPr>
          <w:rFonts w:ascii="Calibri" w:hAnsi="Calibri" w:cs="Calibri"/>
        </w:rPr>
      </w:pPr>
      <w:r w:rsidRPr="527102C7">
        <w:rPr>
          <w:rFonts w:ascii="Calibri" w:hAnsi="Calibri" w:cs="Calibri"/>
        </w:rPr>
        <w:t xml:space="preserve">B) </w:t>
      </w:r>
      <w:r w:rsidR="005F10B5">
        <w:tab/>
      </w:r>
      <w:r w:rsidRPr="527102C7">
        <w:rPr>
          <w:rFonts w:ascii="Calibri" w:hAnsi="Calibri" w:cs="Calibri"/>
        </w:rPr>
        <w:t>All notifiable accidents must be recorded in the same way, but the school also needs to contact the Central Team who will support with the necessary reporting requirements to outside bodies.</w:t>
      </w:r>
    </w:p>
    <w:p w14:paraId="698536F5" w14:textId="77777777" w:rsidR="005F10B5" w:rsidRPr="00C57EF0" w:rsidRDefault="005F10B5" w:rsidP="00450DDF">
      <w:pPr>
        <w:ind w:right="-154"/>
        <w:rPr>
          <w:rFonts w:ascii="Calibri" w:hAnsi="Calibri" w:cs="Calibri"/>
          <w:szCs w:val="24"/>
        </w:rPr>
      </w:pPr>
    </w:p>
    <w:p w14:paraId="5C3C8735" w14:textId="77777777" w:rsidR="005F10B5" w:rsidRPr="00477344" w:rsidRDefault="005F10B5" w:rsidP="005F10B5">
      <w:pPr>
        <w:ind w:left="426" w:right="-154"/>
        <w:rPr>
          <w:rFonts w:ascii="Calibri" w:hAnsi="Calibri" w:cs="Calibri"/>
          <w:b/>
          <w:szCs w:val="24"/>
        </w:rPr>
      </w:pPr>
      <w:r w:rsidRPr="00477344">
        <w:rPr>
          <w:rFonts w:ascii="Calibri" w:hAnsi="Calibri" w:cs="Calibri"/>
          <w:b/>
          <w:szCs w:val="24"/>
        </w:rPr>
        <w:t>Notifiable accidents are:</w:t>
      </w:r>
    </w:p>
    <w:p w14:paraId="51162627" w14:textId="77777777" w:rsidR="005F10B5" w:rsidRPr="00C57EF0" w:rsidRDefault="005F10B5" w:rsidP="005F10B5">
      <w:pPr>
        <w:ind w:left="426" w:right="-154"/>
        <w:rPr>
          <w:rFonts w:ascii="Calibri" w:hAnsi="Calibri" w:cs="Calibri"/>
          <w:szCs w:val="24"/>
        </w:rPr>
      </w:pPr>
      <w:r w:rsidRPr="00C57EF0">
        <w:rPr>
          <w:rFonts w:ascii="Calibri" w:hAnsi="Calibri" w:cs="Calibri"/>
          <w:szCs w:val="24"/>
        </w:rPr>
        <w:t>a) The death of any person on the school site.</w:t>
      </w:r>
    </w:p>
    <w:p w14:paraId="1AE9F667" w14:textId="77777777" w:rsidR="005F10B5" w:rsidRPr="00C57EF0" w:rsidRDefault="005F10B5" w:rsidP="005F10B5">
      <w:pPr>
        <w:ind w:left="426" w:right="-154"/>
        <w:rPr>
          <w:rFonts w:ascii="Calibri" w:hAnsi="Calibri" w:cs="Calibri"/>
          <w:szCs w:val="24"/>
        </w:rPr>
      </w:pPr>
      <w:r w:rsidRPr="00C57EF0">
        <w:rPr>
          <w:rFonts w:ascii="Calibri" w:hAnsi="Calibri" w:cs="Calibri"/>
          <w:szCs w:val="24"/>
        </w:rPr>
        <w:t>b) Any person suffering any of the following:</w:t>
      </w:r>
    </w:p>
    <w:p w14:paraId="3AEA100A" w14:textId="77777777" w:rsidR="005F10B5" w:rsidRPr="00C57EF0" w:rsidRDefault="005F10B5" w:rsidP="005F758C">
      <w:pPr>
        <w:numPr>
          <w:ilvl w:val="0"/>
          <w:numId w:val="12"/>
        </w:numPr>
        <w:spacing w:before="0" w:after="0"/>
        <w:ind w:left="426" w:right="-154" w:firstLine="283"/>
        <w:rPr>
          <w:rFonts w:ascii="Calibri" w:hAnsi="Calibri" w:cs="Calibri"/>
          <w:szCs w:val="24"/>
        </w:rPr>
      </w:pPr>
      <w:r w:rsidRPr="00C57EF0">
        <w:rPr>
          <w:rFonts w:ascii="Calibri" w:hAnsi="Calibri" w:cs="Calibri"/>
          <w:szCs w:val="24"/>
        </w:rPr>
        <w:t>Fracture of the skull, spine or pelvis</w:t>
      </w:r>
      <w:r w:rsidR="005B70E7" w:rsidRPr="00C57EF0">
        <w:rPr>
          <w:rFonts w:ascii="Calibri" w:hAnsi="Calibri" w:cs="Calibri"/>
          <w:szCs w:val="24"/>
        </w:rPr>
        <w:t>.</w:t>
      </w:r>
    </w:p>
    <w:p w14:paraId="3D51C606"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Fracture of any bone in the arm, wrist or ankle</w:t>
      </w:r>
      <w:r w:rsidR="005B70E7" w:rsidRPr="00C57EF0">
        <w:rPr>
          <w:rFonts w:ascii="Calibri" w:hAnsi="Calibri" w:cs="Calibri"/>
          <w:szCs w:val="24"/>
        </w:rPr>
        <w:t>.</w:t>
      </w:r>
    </w:p>
    <w:p w14:paraId="383CA06B"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Amputation of a hand, foot, finger, thumb or toe</w:t>
      </w:r>
      <w:r w:rsidR="005B70E7" w:rsidRPr="00C57EF0">
        <w:rPr>
          <w:rFonts w:ascii="Calibri" w:hAnsi="Calibri" w:cs="Calibri"/>
          <w:szCs w:val="24"/>
        </w:rPr>
        <w:t>.</w:t>
      </w:r>
    </w:p>
    <w:p w14:paraId="665A3AF1"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Loss of sight or a chemical burn to an eye</w:t>
      </w:r>
      <w:r w:rsidR="005B70E7" w:rsidRPr="00C57EF0">
        <w:rPr>
          <w:rFonts w:ascii="Calibri" w:hAnsi="Calibri" w:cs="Calibri"/>
          <w:szCs w:val="24"/>
        </w:rPr>
        <w:t>.</w:t>
      </w:r>
    </w:p>
    <w:p w14:paraId="38427398"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Injuries including burns requiring immediate medical treatment or electric shock</w:t>
      </w:r>
      <w:r w:rsidR="005B70E7" w:rsidRPr="00C57EF0">
        <w:rPr>
          <w:rFonts w:ascii="Calibri" w:hAnsi="Calibri" w:cs="Calibri"/>
          <w:szCs w:val="24"/>
        </w:rPr>
        <w:t>.</w:t>
      </w:r>
    </w:p>
    <w:p w14:paraId="3BD27398"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Any injury resulting in the person being hospitalised for more than 24 hours</w:t>
      </w:r>
      <w:r w:rsidR="005B70E7" w:rsidRPr="00C57EF0">
        <w:rPr>
          <w:rFonts w:ascii="Calibri" w:hAnsi="Calibri" w:cs="Calibri"/>
          <w:szCs w:val="24"/>
        </w:rPr>
        <w:t>.</w:t>
      </w:r>
    </w:p>
    <w:p w14:paraId="7BC1BAF2" w14:textId="77777777" w:rsidR="005F10B5" w:rsidRPr="00C57EF0" w:rsidRDefault="005F10B5" w:rsidP="005F10B5">
      <w:pPr>
        <w:ind w:left="426" w:right="-154"/>
        <w:rPr>
          <w:rFonts w:ascii="Calibri" w:hAnsi="Calibri" w:cs="Calibri"/>
          <w:szCs w:val="24"/>
        </w:rPr>
      </w:pPr>
    </w:p>
    <w:p w14:paraId="71A5D06E" w14:textId="77777777" w:rsidR="005F10B5" w:rsidRPr="00477344" w:rsidRDefault="005F10B5" w:rsidP="005F10B5">
      <w:pPr>
        <w:ind w:left="426" w:right="-154"/>
        <w:rPr>
          <w:rFonts w:ascii="Calibri" w:hAnsi="Calibri" w:cs="Calibri"/>
          <w:b/>
          <w:szCs w:val="24"/>
        </w:rPr>
      </w:pPr>
      <w:r w:rsidRPr="00477344">
        <w:rPr>
          <w:rFonts w:ascii="Calibri" w:hAnsi="Calibri" w:cs="Calibri"/>
          <w:b/>
          <w:szCs w:val="24"/>
        </w:rPr>
        <w:t xml:space="preserve">    </w:t>
      </w:r>
      <w:r w:rsidR="00211072" w:rsidRPr="00477344">
        <w:rPr>
          <w:rFonts w:ascii="Calibri" w:hAnsi="Calibri" w:cs="Calibri"/>
          <w:b/>
          <w:szCs w:val="24"/>
        </w:rPr>
        <w:t>Non-Employees and Pupils</w:t>
      </w:r>
    </w:p>
    <w:p w14:paraId="5C8CF8DD" w14:textId="77777777" w:rsidR="00211072" w:rsidRPr="00C57EF0" w:rsidRDefault="005F10B5" w:rsidP="00211072">
      <w:pPr>
        <w:ind w:left="426" w:right="-154"/>
        <w:rPr>
          <w:rFonts w:ascii="Calibri" w:hAnsi="Calibri" w:cs="Calibri"/>
          <w:szCs w:val="24"/>
        </w:rPr>
      </w:pPr>
      <w:r w:rsidRPr="00C57EF0">
        <w:rPr>
          <w:rFonts w:ascii="Calibri" w:hAnsi="Calibri" w:cs="Calibri"/>
          <w:szCs w:val="24"/>
        </w:rPr>
        <w:t xml:space="preserve">All accidents to pupils, parents and other members of the public must be recorded in the </w:t>
      </w:r>
      <w:r w:rsidR="007F09CD" w:rsidRPr="00C57EF0">
        <w:rPr>
          <w:rFonts w:ascii="Calibri" w:hAnsi="Calibri" w:cs="Calibri"/>
          <w:szCs w:val="24"/>
        </w:rPr>
        <w:t>accident b</w:t>
      </w:r>
      <w:r w:rsidRPr="00C57EF0">
        <w:rPr>
          <w:rFonts w:ascii="Calibri" w:hAnsi="Calibri" w:cs="Calibri"/>
          <w:szCs w:val="24"/>
        </w:rPr>
        <w:t>ook.</w:t>
      </w:r>
    </w:p>
    <w:p w14:paraId="0E5B7529" w14:textId="77777777" w:rsidR="005F10B5" w:rsidRPr="00CB2D09" w:rsidRDefault="00211072" w:rsidP="00CB2D09">
      <w:pPr>
        <w:ind w:left="426" w:right="-154"/>
        <w:rPr>
          <w:rFonts w:ascii="Calibri" w:hAnsi="Calibri" w:cs="Calibri"/>
          <w:szCs w:val="24"/>
        </w:rPr>
      </w:pPr>
      <w:r w:rsidRPr="00C57EF0">
        <w:rPr>
          <w:rFonts w:ascii="Calibri" w:hAnsi="Calibri" w:cs="Calibri"/>
          <w:szCs w:val="24"/>
        </w:rPr>
        <w:t>If any pupil sustains a severe injury following an accident a</w:t>
      </w:r>
      <w:r w:rsidR="00B22C67">
        <w:rPr>
          <w:rFonts w:ascii="Calibri" w:hAnsi="Calibri" w:cs="Calibri"/>
          <w:szCs w:val="24"/>
        </w:rPr>
        <w:t>n</w:t>
      </w:r>
      <w:r w:rsidRPr="00C57EF0">
        <w:rPr>
          <w:rFonts w:ascii="Calibri" w:hAnsi="Calibri" w:cs="Calibri"/>
          <w:szCs w:val="24"/>
        </w:rPr>
        <w:t xml:space="preserve"> accident form must be filled in and forwarded to the </w:t>
      </w:r>
      <w:r w:rsidR="007F474C" w:rsidRPr="00C57EF0">
        <w:rPr>
          <w:rFonts w:ascii="Calibri" w:hAnsi="Calibri" w:cs="Calibri"/>
          <w:szCs w:val="24"/>
        </w:rPr>
        <w:t>Central Team who will support with the necessary reporting requirements to outside bodies.</w:t>
      </w:r>
    </w:p>
    <w:p w14:paraId="38D724FC" w14:textId="77777777" w:rsidR="005F10B5" w:rsidRPr="00C57EF0" w:rsidRDefault="005F10B5" w:rsidP="006C6DED">
      <w:pPr>
        <w:pStyle w:val="Heading1"/>
      </w:pPr>
      <w:r w:rsidRPr="00C57EF0">
        <w:lastRenderedPageBreak/>
        <w:t>Spillage and Bodily Fluids Policy</w:t>
      </w:r>
    </w:p>
    <w:p w14:paraId="1A910820" w14:textId="77777777" w:rsidR="005F10B5" w:rsidRPr="00576C33" w:rsidRDefault="005F10B5" w:rsidP="005F10B5">
      <w:pPr>
        <w:rPr>
          <w:rFonts w:ascii="Calibri Light" w:hAnsi="Calibri Light" w:cs="Calibri Light"/>
          <w:b/>
          <w:sz w:val="36"/>
        </w:rPr>
      </w:pPr>
      <w:r w:rsidRPr="00576C33">
        <w:rPr>
          <w:rFonts w:ascii="Calibri Light" w:hAnsi="Calibri Light" w:cs="Calibri Light"/>
          <w:b/>
          <w:sz w:val="36"/>
        </w:rPr>
        <w:t>Introduction</w:t>
      </w:r>
    </w:p>
    <w:p w14:paraId="048496D3" w14:textId="77777777" w:rsidR="005F10B5" w:rsidRPr="00C57EF0" w:rsidRDefault="005F10B5" w:rsidP="005F10B5">
      <w:pPr>
        <w:rPr>
          <w:rFonts w:ascii="Calibri" w:hAnsi="Calibri" w:cs="Calibri"/>
        </w:rPr>
      </w:pPr>
      <w:r w:rsidRPr="00C57EF0">
        <w:rPr>
          <w:rFonts w:ascii="Calibri" w:hAnsi="Calibri" w:cs="Calibri"/>
        </w:rPr>
        <w:t>Standard infection control precautions are a key component of infection prevention and control when dealing with the disposal of bodily fluids. They help protect staff and pupils by minimising the transmission of infection through bodily fluids.</w:t>
      </w:r>
    </w:p>
    <w:p w14:paraId="7C0ADD96" w14:textId="77777777" w:rsidR="005F10B5" w:rsidRPr="00C57EF0" w:rsidRDefault="005F10B5" w:rsidP="005F10B5">
      <w:pPr>
        <w:rPr>
          <w:rFonts w:ascii="Calibri" w:hAnsi="Calibri" w:cs="Calibri"/>
        </w:rPr>
      </w:pPr>
      <w:r w:rsidRPr="00C57EF0">
        <w:rPr>
          <w:rFonts w:ascii="Calibri" w:hAnsi="Calibri" w:cs="Calibri"/>
        </w:rPr>
        <w:t xml:space="preserve">The Code of Practice on the </w:t>
      </w:r>
      <w:r w:rsidR="005B70E7" w:rsidRPr="00C57EF0">
        <w:rPr>
          <w:rFonts w:ascii="Calibri" w:hAnsi="Calibri" w:cs="Calibri"/>
        </w:rPr>
        <w:t>P</w:t>
      </w:r>
      <w:r w:rsidRPr="00C57EF0">
        <w:rPr>
          <w:rFonts w:ascii="Calibri" w:hAnsi="Calibri" w:cs="Calibri"/>
        </w:rPr>
        <w:t xml:space="preserve">revention and </w:t>
      </w:r>
      <w:r w:rsidR="005B70E7" w:rsidRPr="00C57EF0">
        <w:rPr>
          <w:rFonts w:ascii="Calibri" w:hAnsi="Calibri" w:cs="Calibri"/>
        </w:rPr>
        <w:t>C</w:t>
      </w:r>
      <w:r w:rsidRPr="00C57EF0">
        <w:rPr>
          <w:rFonts w:ascii="Calibri" w:hAnsi="Calibri" w:cs="Calibri"/>
        </w:rPr>
        <w:t xml:space="preserve">ontrol of </w:t>
      </w:r>
      <w:r w:rsidR="005B70E7" w:rsidRPr="00C57EF0">
        <w:rPr>
          <w:rFonts w:ascii="Calibri" w:hAnsi="Calibri" w:cs="Calibri"/>
        </w:rPr>
        <w:t>I</w:t>
      </w:r>
      <w:r w:rsidRPr="00C57EF0">
        <w:rPr>
          <w:rFonts w:ascii="Calibri" w:hAnsi="Calibri" w:cs="Calibri"/>
        </w:rPr>
        <w:t>nfections and related guidance (the Health and Social Care Act 2008)</w:t>
      </w:r>
      <w:r w:rsidR="007F474C" w:rsidRPr="00C57EF0">
        <w:rPr>
          <w:rFonts w:ascii="Calibri" w:hAnsi="Calibri" w:cs="Calibri"/>
        </w:rPr>
        <w:t xml:space="preserve"> </w:t>
      </w:r>
      <w:r w:rsidRPr="00C57EF0">
        <w:rPr>
          <w:rFonts w:ascii="Calibri" w:hAnsi="Calibri" w:cs="Calibri"/>
        </w:rPr>
        <w:t>states that “effective prevention and control of infection must be part of everyday practice and be applied consistently by everyone”.</w:t>
      </w:r>
    </w:p>
    <w:p w14:paraId="1844F31E"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Hand Hygiene</w:t>
      </w:r>
    </w:p>
    <w:p w14:paraId="2058DB06" w14:textId="77777777" w:rsidR="005F10B5" w:rsidRPr="00C57EF0" w:rsidRDefault="005F10B5" w:rsidP="005F10B5">
      <w:pPr>
        <w:rPr>
          <w:rFonts w:ascii="Calibri" w:hAnsi="Calibri" w:cs="Calibri"/>
        </w:rPr>
      </w:pPr>
      <w:r w:rsidRPr="00C57EF0">
        <w:rPr>
          <w:rFonts w:ascii="Calibri" w:hAnsi="Calibri" w:cs="Calibri"/>
        </w:rPr>
        <w:t>Hands play a major role in the transmission of infection. Effective hand hygiene is the single most effective method of preventing the spread of infection in school settings.</w:t>
      </w:r>
    </w:p>
    <w:p w14:paraId="20929D9F" w14:textId="77777777" w:rsidR="005F10B5" w:rsidRPr="00C57EF0" w:rsidRDefault="005F10B5" w:rsidP="005F10B5">
      <w:pPr>
        <w:rPr>
          <w:rFonts w:ascii="Calibri" w:hAnsi="Calibri" w:cs="Calibri"/>
        </w:rPr>
      </w:pPr>
      <w:r w:rsidRPr="00C57EF0">
        <w:rPr>
          <w:rFonts w:ascii="Calibri" w:hAnsi="Calibri" w:cs="Calibri"/>
        </w:rPr>
        <w:t>Hand hygiene is a term that incorporates the decontamination of the hands by methods including routine hand washing with soap and water and the use of hand rubs and gels.</w:t>
      </w:r>
    </w:p>
    <w:p w14:paraId="40E7731D" w14:textId="77777777" w:rsidR="005F10B5" w:rsidRPr="00C57EF0" w:rsidRDefault="00900AEB" w:rsidP="005F10B5">
      <w:pPr>
        <w:rPr>
          <w:rFonts w:ascii="Calibri" w:hAnsi="Calibri" w:cs="Calibri"/>
        </w:rPr>
      </w:pPr>
      <w:r w:rsidRPr="00C57EF0">
        <w:rPr>
          <w:rFonts w:ascii="Calibri" w:hAnsi="Calibri" w:cs="Calibri"/>
        </w:rPr>
        <w:t>*</w:t>
      </w:r>
      <w:r w:rsidR="005F10B5" w:rsidRPr="00C57EF0">
        <w:rPr>
          <w:rFonts w:ascii="Calibri" w:hAnsi="Calibri" w:cs="Calibri"/>
        </w:rPr>
        <w:t xml:space="preserve">Hand hygiene should be encouraged by children after toileting and before handling/eating food and drink. This should also be modelled, where possible, by members of staff, lunchtime staff and all other adults within the school. </w:t>
      </w:r>
    </w:p>
    <w:p w14:paraId="0BA40FD7" w14:textId="77777777" w:rsidR="005F10B5" w:rsidRPr="00C57EF0" w:rsidRDefault="005F10B5" w:rsidP="005F10B5">
      <w:pPr>
        <w:rPr>
          <w:rFonts w:ascii="Calibri" w:hAnsi="Calibri" w:cs="Calibri"/>
        </w:rPr>
      </w:pPr>
      <w:r w:rsidRPr="00C57EF0">
        <w:rPr>
          <w:rFonts w:ascii="Calibri" w:hAnsi="Calibri" w:cs="Calibri"/>
        </w:rPr>
        <w:t>To try to prevent the spread of infection from colds and viruses, the use of tissues and coughing into tissues/hands should be encouraged, again with staff modelling this behaviour.</w:t>
      </w:r>
    </w:p>
    <w:p w14:paraId="7CC1BC6A" w14:textId="77777777" w:rsidR="005B70E7" w:rsidRPr="00C57EF0" w:rsidRDefault="005B70E7" w:rsidP="005B70E7">
      <w:pPr>
        <w:rPr>
          <w:rFonts w:ascii="Calibri" w:hAnsi="Calibri" w:cs="Calibri"/>
        </w:rPr>
      </w:pPr>
      <w:r w:rsidRPr="00C57EF0">
        <w:rPr>
          <w:rFonts w:ascii="Calibri" w:hAnsi="Calibri" w:cs="Calibri"/>
        </w:rPr>
        <w:t>*Due to COVID 19, hand washing is expected</w:t>
      </w:r>
      <w:r w:rsidR="00900AEB" w:rsidRPr="00C57EF0">
        <w:rPr>
          <w:rFonts w:ascii="Calibri" w:hAnsi="Calibri" w:cs="Calibri"/>
        </w:rPr>
        <w:t xml:space="preserve"> and supervised</w:t>
      </w:r>
      <w:r w:rsidRPr="00C57EF0">
        <w:rPr>
          <w:rFonts w:ascii="Calibri" w:hAnsi="Calibri" w:cs="Calibri"/>
        </w:rPr>
        <w:t xml:space="preserve"> </w:t>
      </w:r>
      <w:r w:rsidR="00900AEB" w:rsidRPr="00C57EF0">
        <w:rPr>
          <w:rFonts w:ascii="Calibri" w:hAnsi="Calibri" w:cs="Calibri"/>
        </w:rPr>
        <w:t xml:space="preserve">at various points throughout the day in line with government guidance and risk assessments in place to prevent any further spread of the pandemic. </w:t>
      </w:r>
    </w:p>
    <w:p w14:paraId="61C988F9" w14:textId="77777777" w:rsidR="005F10B5" w:rsidRPr="00C57EF0" w:rsidRDefault="005F10B5" w:rsidP="005F10B5">
      <w:pPr>
        <w:rPr>
          <w:rFonts w:ascii="Calibri" w:hAnsi="Calibri" w:cs="Calibri"/>
        </w:rPr>
      </w:pPr>
    </w:p>
    <w:p w14:paraId="071EF471"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Safe Handling of Blood and Bodily Fluid Spillages</w:t>
      </w:r>
    </w:p>
    <w:p w14:paraId="18C78C89" w14:textId="77777777" w:rsidR="005F10B5" w:rsidRPr="00C57EF0" w:rsidRDefault="005F10B5" w:rsidP="005F10B5">
      <w:pPr>
        <w:rPr>
          <w:rFonts w:ascii="Calibri" w:hAnsi="Calibri" w:cs="Calibri"/>
        </w:rPr>
      </w:pPr>
      <w:r w:rsidRPr="00C57EF0">
        <w:rPr>
          <w:rFonts w:ascii="Calibri" w:hAnsi="Calibri" w:cs="Calibri"/>
        </w:rPr>
        <w:t xml:space="preserve">All blood or bodily fluids can potentially contain blood borne viruses or other pathogens, therefore dealing with spills of blood or body fluid may expose the staff member to </w:t>
      </w:r>
      <w:r w:rsidR="00900AEB" w:rsidRPr="00C57EF0">
        <w:rPr>
          <w:rFonts w:ascii="Calibri" w:hAnsi="Calibri" w:cs="Calibri"/>
        </w:rPr>
        <w:t>these blood</w:t>
      </w:r>
      <w:r w:rsidRPr="00C57EF0">
        <w:rPr>
          <w:rFonts w:ascii="Calibri" w:hAnsi="Calibri" w:cs="Calibri"/>
        </w:rPr>
        <w:t xml:space="preserve"> borne viruses or other pathogens.</w:t>
      </w:r>
    </w:p>
    <w:p w14:paraId="24FD70A6" w14:textId="77777777" w:rsidR="005F10B5" w:rsidRPr="00C57EF0" w:rsidRDefault="005F10B5" w:rsidP="005F10B5">
      <w:pPr>
        <w:rPr>
          <w:rFonts w:ascii="Calibri" w:hAnsi="Calibri" w:cs="Calibri"/>
        </w:rPr>
      </w:pPr>
      <w:r w:rsidRPr="00C57EF0">
        <w:rPr>
          <w:rFonts w:ascii="Calibri" w:hAnsi="Calibri" w:cs="Calibri"/>
        </w:rPr>
        <w:t>Spillages of blood or bodily fluids must be decontaminated promptly; it is the responsibility of staff to deal with such spillages.</w:t>
      </w:r>
    </w:p>
    <w:p w14:paraId="005F9D78" w14:textId="77777777" w:rsidR="005F10B5" w:rsidRPr="00C57EF0" w:rsidRDefault="005F10B5" w:rsidP="005F10B5">
      <w:pPr>
        <w:rPr>
          <w:rFonts w:ascii="Calibri" w:hAnsi="Calibri" w:cs="Calibri"/>
        </w:rPr>
      </w:pPr>
      <w:r w:rsidRPr="00C57EF0">
        <w:rPr>
          <w:rFonts w:ascii="Calibri" w:hAnsi="Calibri" w:cs="Calibri"/>
        </w:rPr>
        <w:t>Spill kits are available in school.</w:t>
      </w:r>
    </w:p>
    <w:p w14:paraId="0C85DE69" w14:textId="77777777" w:rsidR="005F10B5" w:rsidRPr="00C57EF0" w:rsidRDefault="00900AEB" w:rsidP="005F10B5">
      <w:pPr>
        <w:rPr>
          <w:rFonts w:ascii="Calibri" w:hAnsi="Calibri" w:cs="Calibri"/>
        </w:rPr>
      </w:pPr>
      <w:r w:rsidRPr="00C57EF0">
        <w:rPr>
          <w:rFonts w:ascii="Calibri" w:hAnsi="Calibri" w:cs="Calibri"/>
        </w:rPr>
        <w:t>Full Personal Protective Equipment (PPE), as set out in the schools’ risk assessments,</w:t>
      </w:r>
      <w:r w:rsidR="005F10B5" w:rsidRPr="00C57EF0">
        <w:rPr>
          <w:rFonts w:ascii="Calibri" w:hAnsi="Calibri" w:cs="Calibri"/>
        </w:rPr>
        <w:t xml:space="preserve"> must be worn as a minimum for cleaning spillage and disposed of in clinical waste containers (yellow containers</w:t>
      </w:r>
      <w:r w:rsidR="005B70E7" w:rsidRPr="00C57EF0">
        <w:rPr>
          <w:rFonts w:ascii="Calibri" w:hAnsi="Calibri" w:cs="Calibri"/>
        </w:rPr>
        <w:t>).</w:t>
      </w:r>
    </w:p>
    <w:p w14:paraId="209593BC" w14:textId="77777777" w:rsidR="005F10B5" w:rsidRPr="00C57EF0" w:rsidRDefault="005F10B5" w:rsidP="005F10B5">
      <w:pPr>
        <w:rPr>
          <w:rFonts w:ascii="Calibri" w:hAnsi="Calibri" w:cs="Calibri"/>
        </w:rPr>
      </w:pPr>
      <w:r w:rsidRPr="00C57EF0">
        <w:rPr>
          <w:rFonts w:ascii="Calibri" w:hAnsi="Calibri" w:cs="Calibri"/>
        </w:rPr>
        <w:t>The spillage should be soaked up with disposable paper towels.</w:t>
      </w:r>
    </w:p>
    <w:p w14:paraId="77F35522" w14:textId="77777777" w:rsidR="005F10B5" w:rsidRPr="00C57EF0" w:rsidRDefault="005F10B5" w:rsidP="005F10B5">
      <w:pPr>
        <w:rPr>
          <w:rFonts w:ascii="Calibri" w:hAnsi="Calibri" w:cs="Calibri"/>
        </w:rPr>
      </w:pPr>
      <w:r w:rsidRPr="00C57EF0">
        <w:rPr>
          <w:rFonts w:ascii="Calibri" w:hAnsi="Calibri" w:cs="Calibri"/>
        </w:rPr>
        <w:lastRenderedPageBreak/>
        <w:t>For a minor spillage the surface should be cleaned with Spill Kit cleaning fluid. Sodium hypochlorite must not be used on urine spillage as this will result in toxic fumes.</w:t>
      </w:r>
    </w:p>
    <w:p w14:paraId="3192DB30" w14:textId="77777777" w:rsidR="005F10B5" w:rsidRPr="00C57EF0" w:rsidRDefault="005F10B5" w:rsidP="005F10B5">
      <w:pPr>
        <w:rPr>
          <w:rFonts w:ascii="Calibri" w:hAnsi="Calibri" w:cs="Calibri"/>
        </w:rPr>
      </w:pPr>
      <w:r w:rsidRPr="00C57EF0">
        <w:rPr>
          <w:rFonts w:ascii="Calibri" w:hAnsi="Calibri" w:cs="Calibri"/>
        </w:rPr>
        <w:t xml:space="preserve">Larger spillages of blood can be absorbed using </w:t>
      </w:r>
      <w:r w:rsidR="005B70E7" w:rsidRPr="00C57EF0">
        <w:rPr>
          <w:rFonts w:ascii="Calibri" w:hAnsi="Calibri" w:cs="Calibri"/>
        </w:rPr>
        <w:t>chlorine-based</w:t>
      </w:r>
      <w:r w:rsidRPr="00C57EF0">
        <w:rPr>
          <w:rFonts w:ascii="Calibri" w:hAnsi="Calibri" w:cs="Calibri"/>
        </w:rPr>
        <w:t xml:space="preserve"> granules sprinkled directly onto the spillage. Granules should be left for a contact time of 2 minutes (to inactivate any virus present).</w:t>
      </w:r>
    </w:p>
    <w:p w14:paraId="4B59072B" w14:textId="77777777" w:rsidR="005F10B5" w:rsidRPr="00C57EF0" w:rsidRDefault="005F10B5" w:rsidP="005F10B5">
      <w:pPr>
        <w:rPr>
          <w:rFonts w:ascii="Calibri" w:hAnsi="Calibri" w:cs="Calibri"/>
        </w:rPr>
      </w:pPr>
      <w:r w:rsidRPr="00C57EF0">
        <w:rPr>
          <w:rFonts w:ascii="Calibri" w:hAnsi="Calibri" w:cs="Calibri"/>
        </w:rPr>
        <w:t>Remove waste and dispose of in a clinical waste bag/container.</w:t>
      </w:r>
    </w:p>
    <w:p w14:paraId="6E5933C8" w14:textId="77777777" w:rsidR="005F10B5" w:rsidRPr="00C57EF0" w:rsidRDefault="005F10B5" w:rsidP="005F10B5">
      <w:pPr>
        <w:rPr>
          <w:rFonts w:ascii="Calibri" w:hAnsi="Calibri" w:cs="Calibri"/>
        </w:rPr>
      </w:pPr>
      <w:r w:rsidRPr="00C57EF0">
        <w:rPr>
          <w:rFonts w:ascii="Calibri" w:hAnsi="Calibri" w:cs="Calibri"/>
        </w:rPr>
        <w:t>The area should then be cleaned with general purpose detergent and dried.</w:t>
      </w:r>
    </w:p>
    <w:p w14:paraId="3D51ADC7" w14:textId="77777777" w:rsidR="005F10B5" w:rsidRPr="00C57EF0" w:rsidRDefault="005F10B5" w:rsidP="005F10B5">
      <w:pPr>
        <w:rPr>
          <w:rFonts w:ascii="Calibri" w:hAnsi="Calibri" w:cs="Calibri"/>
        </w:rPr>
      </w:pPr>
      <w:r w:rsidRPr="00C57EF0">
        <w:rPr>
          <w:rFonts w:ascii="Calibri" w:hAnsi="Calibri" w:cs="Calibri"/>
        </w:rPr>
        <w:t xml:space="preserve">Hands should be washed thoroughly after the removal of </w:t>
      </w:r>
      <w:r w:rsidR="00900AEB" w:rsidRPr="00C57EF0">
        <w:rPr>
          <w:rFonts w:ascii="Calibri" w:hAnsi="Calibri" w:cs="Calibri"/>
        </w:rPr>
        <w:t>PPE</w:t>
      </w:r>
      <w:r w:rsidRPr="00C57EF0">
        <w:rPr>
          <w:rFonts w:ascii="Calibri" w:hAnsi="Calibri" w:cs="Calibri"/>
        </w:rPr>
        <w:t>.</w:t>
      </w:r>
    </w:p>
    <w:p w14:paraId="62FA47C8" w14:textId="77777777" w:rsidR="005F10B5" w:rsidRPr="00C57EF0" w:rsidRDefault="005F10B5" w:rsidP="005F10B5">
      <w:pPr>
        <w:rPr>
          <w:rFonts w:ascii="Calibri" w:hAnsi="Calibri" w:cs="Calibri"/>
        </w:rPr>
      </w:pPr>
      <w:r w:rsidRPr="00C57EF0">
        <w:rPr>
          <w:rFonts w:ascii="Calibri" w:hAnsi="Calibri" w:cs="Calibri"/>
        </w:rPr>
        <w:t xml:space="preserve">Urine spillages should be dealt with by washing the area with hot water and </w:t>
      </w:r>
      <w:r w:rsidR="005B70E7" w:rsidRPr="00C57EF0">
        <w:rPr>
          <w:rFonts w:ascii="Calibri" w:hAnsi="Calibri" w:cs="Calibri"/>
        </w:rPr>
        <w:t>general-purpose</w:t>
      </w:r>
      <w:r w:rsidRPr="00C57EF0">
        <w:rPr>
          <w:rFonts w:ascii="Calibri" w:hAnsi="Calibri" w:cs="Calibri"/>
        </w:rPr>
        <w:t xml:space="preserve"> detergent. </w:t>
      </w:r>
    </w:p>
    <w:p w14:paraId="3B22BB7D" w14:textId="77777777" w:rsidR="00296CFC" w:rsidRPr="00C57EF0" w:rsidRDefault="00296CFC" w:rsidP="005F10B5">
      <w:pPr>
        <w:rPr>
          <w:rFonts w:ascii="Calibri" w:hAnsi="Calibri" w:cs="Calibri"/>
        </w:rPr>
      </w:pPr>
    </w:p>
    <w:p w14:paraId="39D77235" w14:textId="77777777" w:rsidR="00296CFC"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Cleaning and Decontamination of Equipment</w:t>
      </w:r>
    </w:p>
    <w:p w14:paraId="1C64C8CD" w14:textId="77777777" w:rsidR="005F10B5" w:rsidRPr="00C57EF0" w:rsidRDefault="005F10B5" w:rsidP="005F10B5">
      <w:pPr>
        <w:rPr>
          <w:rFonts w:ascii="Calibri" w:hAnsi="Calibri" w:cs="Calibri"/>
        </w:rPr>
      </w:pPr>
      <w:r w:rsidRPr="00C57EF0">
        <w:rPr>
          <w:rFonts w:ascii="Calibri" w:hAnsi="Calibri" w:cs="Calibri"/>
        </w:rPr>
        <w:t>Safe decontamination of equipment is an essential part of the routine infection prevention and control. It is the responsibility of each member of staff to ensure that re-useable equipment is decontaminated after use.</w:t>
      </w:r>
    </w:p>
    <w:p w14:paraId="15C1716F" w14:textId="77777777" w:rsidR="005F10B5" w:rsidRPr="00C57EF0" w:rsidRDefault="005F10B5" w:rsidP="005F10B5">
      <w:pPr>
        <w:rPr>
          <w:rFonts w:ascii="Calibri" w:hAnsi="Calibri" w:cs="Calibri"/>
        </w:rPr>
      </w:pPr>
      <w:r w:rsidRPr="00C57EF0">
        <w:rPr>
          <w:rFonts w:ascii="Calibri" w:hAnsi="Calibri" w:cs="Calibri"/>
        </w:rPr>
        <w:t>Equipment can act as a vehicle by which micro-organisms are transferred, which may result in infection. By cleaning and decontaminating equipment correctly, staff will reduce the risk to pupils and other staff</w:t>
      </w:r>
    </w:p>
    <w:p w14:paraId="27F48D85" w14:textId="77777777" w:rsidR="005F10B5" w:rsidRPr="00C57EF0" w:rsidRDefault="005F10B5" w:rsidP="005F10B5">
      <w:pPr>
        <w:rPr>
          <w:rFonts w:ascii="Calibri" w:hAnsi="Calibri" w:cs="Calibri"/>
        </w:rPr>
      </w:pPr>
      <w:r w:rsidRPr="00C57EF0">
        <w:rPr>
          <w:rFonts w:ascii="Calibri" w:hAnsi="Calibri" w:cs="Calibri"/>
        </w:rPr>
        <w:t>Items designated as single use must NOT be reused. Items designated as single person use must NOT be used more than once on a single patient.</w:t>
      </w:r>
    </w:p>
    <w:p w14:paraId="5FD5AD7B" w14:textId="77777777" w:rsidR="005F10B5" w:rsidRPr="00C57EF0" w:rsidRDefault="005F10B5" w:rsidP="005F10B5">
      <w:pPr>
        <w:rPr>
          <w:rFonts w:ascii="Calibri" w:hAnsi="Calibri" w:cs="Calibri"/>
        </w:rPr>
      </w:pPr>
      <w:r w:rsidRPr="00C57EF0">
        <w:rPr>
          <w:rFonts w:ascii="Calibri" w:hAnsi="Calibri" w:cs="Calibri"/>
        </w:rPr>
        <w:t xml:space="preserve">Staff should </w:t>
      </w:r>
      <w:proofErr w:type="gramStart"/>
      <w:r w:rsidRPr="00C57EF0">
        <w:rPr>
          <w:rFonts w:ascii="Calibri" w:hAnsi="Calibri" w:cs="Calibri"/>
        </w:rPr>
        <w:t>have access at all times</w:t>
      </w:r>
      <w:proofErr w:type="gramEnd"/>
      <w:r w:rsidRPr="00C57EF0">
        <w:rPr>
          <w:rFonts w:ascii="Calibri" w:hAnsi="Calibri" w:cs="Calibri"/>
        </w:rPr>
        <w:t xml:space="preserve"> to the appropriate resources for cleaning, such as neutral detergent/disinfection wipes and chlorine releasing products.</w:t>
      </w:r>
    </w:p>
    <w:p w14:paraId="43345DBA" w14:textId="77777777" w:rsidR="005F10B5" w:rsidRPr="00C57EF0" w:rsidRDefault="005F10B5" w:rsidP="005F10B5">
      <w:pPr>
        <w:rPr>
          <w:rFonts w:ascii="Calibri" w:hAnsi="Calibri" w:cs="Calibri"/>
        </w:rPr>
      </w:pPr>
      <w:r w:rsidRPr="00C57EF0">
        <w:rPr>
          <w:rFonts w:ascii="Calibri" w:hAnsi="Calibri" w:cs="Calibri"/>
        </w:rPr>
        <w:t xml:space="preserve">Equipment must be cleaned in line with the manufacturers’ instructions </w:t>
      </w:r>
      <w:proofErr w:type="gramStart"/>
      <w:r w:rsidRPr="00C57EF0">
        <w:rPr>
          <w:rFonts w:ascii="Calibri" w:hAnsi="Calibri" w:cs="Calibri"/>
        </w:rPr>
        <w:t>in order to</w:t>
      </w:r>
      <w:proofErr w:type="gramEnd"/>
      <w:r w:rsidRPr="00C57EF0">
        <w:rPr>
          <w:rFonts w:ascii="Calibri" w:hAnsi="Calibri" w:cs="Calibri"/>
        </w:rPr>
        <w:t xml:space="preserve"> avoid damage.</w:t>
      </w:r>
    </w:p>
    <w:p w14:paraId="17B246DD" w14:textId="77777777" w:rsidR="00296CFC" w:rsidRPr="00C57EF0" w:rsidRDefault="00296CFC" w:rsidP="005F10B5">
      <w:pPr>
        <w:rPr>
          <w:rFonts w:ascii="Calibri" w:hAnsi="Calibri" w:cs="Calibri"/>
        </w:rPr>
      </w:pPr>
    </w:p>
    <w:p w14:paraId="6BF89DA3" w14:textId="77777777" w:rsidR="00296CFC" w:rsidRPr="00C57EF0" w:rsidRDefault="00296CFC" w:rsidP="005F10B5">
      <w:pPr>
        <w:rPr>
          <w:rFonts w:ascii="Calibri" w:hAnsi="Calibri" w:cs="Calibri"/>
        </w:rPr>
      </w:pPr>
    </w:p>
    <w:p w14:paraId="5C3E0E74" w14:textId="77777777" w:rsidR="00296CFC" w:rsidRPr="00C57EF0" w:rsidRDefault="00296CFC" w:rsidP="005F10B5">
      <w:pPr>
        <w:rPr>
          <w:rFonts w:ascii="Calibri" w:hAnsi="Calibri" w:cs="Calibri"/>
        </w:rPr>
      </w:pPr>
    </w:p>
    <w:p w14:paraId="66A1FAB9" w14:textId="77777777" w:rsidR="00296CFC" w:rsidRPr="00C57EF0" w:rsidRDefault="00296CFC" w:rsidP="005F10B5">
      <w:pPr>
        <w:rPr>
          <w:rFonts w:ascii="Calibri" w:hAnsi="Calibri" w:cs="Calibri"/>
        </w:rPr>
      </w:pPr>
    </w:p>
    <w:p w14:paraId="76BB753C" w14:textId="77777777" w:rsidR="00296CFC" w:rsidRPr="00C57EF0" w:rsidRDefault="00296CFC" w:rsidP="005F10B5">
      <w:pPr>
        <w:rPr>
          <w:rFonts w:ascii="Calibri" w:hAnsi="Calibri" w:cs="Calibri"/>
        </w:rPr>
      </w:pPr>
    </w:p>
    <w:p w14:paraId="513DA1E0" w14:textId="77777777" w:rsidR="00296CFC" w:rsidRPr="00C57EF0" w:rsidRDefault="00296CFC" w:rsidP="005F10B5">
      <w:pPr>
        <w:rPr>
          <w:rFonts w:ascii="Calibri" w:hAnsi="Calibri" w:cs="Calibri"/>
        </w:rPr>
      </w:pPr>
    </w:p>
    <w:p w14:paraId="75CAC6F5" w14:textId="77777777" w:rsidR="00296CFC" w:rsidRPr="00C57EF0" w:rsidRDefault="00296CFC" w:rsidP="005F10B5">
      <w:pPr>
        <w:rPr>
          <w:rFonts w:ascii="Calibri" w:hAnsi="Calibri" w:cs="Calibri"/>
        </w:rPr>
      </w:pPr>
    </w:p>
    <w:p w14:paraId="66060428" w14:textId="77777777" w:rsidR="00296CFC" w:rsidRPr="00C57EF0" w:rsidRDefault="00296CFC" w:rsidP="005F10B5">
      <w:pPr>
        <w:rPr>
          <w:rFonts w:ascii="Calibri" w:hAnsi="Calibri" w:cs="Calibri"/>
        </w:rPr>
      </w:pPr>
    </w:p>
    <w:p w14:paraId="1D0656FE" w14:textId="77777777" w:rsidR="00296CFC" w:rsidRPr="00C57EF0" w:rsidRDefault="00296CFC" w:rsidP="005F10B5">
      <w:pPr>
        <w:rPr>
          <w:rFonts w:ascii="Calibri" w:hAnsi="Calibri" w:cs="Calibri"/>
        </w:rPr>
      </w:pPr>
    </w:p>
    <w:p w14:paraId="7B37605A" w14:textId="77777777" w:rsidR="00296CFC" w:rsidRPr="00C57EF0" w:rsidRDefault="00296CFC" w:rsidP="005F10B5">
      <w:pPr>
        <w:rPr>
          <w:rFonts w:ascii="Calibri" w:hAnsi="Calibri" w:cs="Calibri"/>
        </w:rPr>
      </w:pPr>
    </w:p>
    <w:p w14:paraId="16845B57" w14:textId="77777777" w:rsidR="005F10B5" w:rsidRPr="00C57EF0" w:rsidRDefault="005F10B5" w:rsidP="006C6DED">
      <w:pPr>
        <w:pStyle w:val="Heading1"/>
      </w:pPr>
      <w:r w:rsidRPr="00C57EF0">
        <w:lastRenderedPageBreak/>
        <w:t>Sharps Policy</w:t>
      </w:r>
    </w:p>
    <w:p w14:paraId="656C07A1"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Sharps Safety</w:t>
      </w:r>
    </w:p>
    <w:p w14:paraId="7F12F719" w14:textId="77777777" w:rsidR="005F10B5" w:rsidRPr="00C57EF0" w:rsidRDefault="005F10B5" w:rsidP="005F10B5">
      <w:pPr>
        <w:rPr>
          <w:rFonts w:ascii="Calibri" w:hAnsi="Calibri" w:cs="Calibri"/>
        </w:rPr>
      </w:pPr>
      <w:r w:rsidRPr="00C57EF0">
        <w:rPr>
          <w:rFonts w:ascii="Calibri" w:hAnsi="Calibri" w:cs="Calibri"/>
        </w:rPr>
        <w:t>Sharps devices, including blood glucose test pens and insulin pens, are routinely used as part of healthcare practice in school. As a school, we are aware of the risks posed by relevant contaminated sharps.</w:t>
      </w:r>
    </w:p>
    <w:p w14:paraId="64CD5FD5" w14:textId="77777777" w:rsidR="005F10B5" w:rsidRPr="00C57EF0" w:rsidRDefault="005F10B5" w:rsidP="005F10B5">
      <w:pPr>
        <w:rPr>
          <w:rFonts w:ascii="Calibri" w:hAnsi="Calibri" w:cs="Calibri"/>
        </w:rPr>
      </w:pPr>
      <w:r w:rsidRPr="00C57EF0">
        <w:rPr>
          <w:rFonts w:ascii="Calibri" w:hAnsi="Calibri" w:cs="Calibri"/>
        </w:rPr>
        <w:t>All staff are informed of the correct and safe procedures for the management of sharps. Staff are made aware of the action to take should a sharps injury occur, including the appropriate reporting of the incident.</w:t>
      </w:r>
    </w:p>
    <w:p w14:paraId="2F85A7ED" w14:textId="77777777" w:rsidR="005F10B5" w:rsidRPr="00C57EF0" w:rsidRDefault="005F10B5" w:rsidP="005F10B5">
      <w:pPr>
        <w:rPr>
          <w:rFonts w:ascii="Calibri" w:hAnsi="Calibri" w:cs="Calibri"/>
        </w:rPr>
      </w:pPr>
      <w:r w:rsidRPr="00C57EF0">
        <w:rPr>
          <w:rFonts w:ascii="Calibri" w:hAnsi="Calibri" w:cs="Calibri"/>
        </w:rPr>
        <w:t xml:space="preserve">Many </w:t>
      </w:r>
      <w:proofErr w:type="gramStart"/>
      <w:r w:rsidRPr="00C57EF0">
        <w:rPr>
          <w:rFonts w:ascii="Calibri" w:hAnsi="Calibri" w:cs="Calibri"/>
        </w:rPr>
        <w:t>sharps</w:t>
      </w:r>
      <w:proofErr w:type="gramEnd"/>
      <w:r w:rsidRPr="00C57EF0">
        <w:rPr>
          <w:rFonts w:ascii="Calibri" w:hAnsi="Calibri" w:cs="Calibri"/>
        </w:rPr>
        <w:t xml:space="preserve"> injuries can be avoided by adherence to the principles of safe sharps practice. However, it is recognised that injuries could be complete accidents. It is possible to reduce the risk of this happening </w:t>
      </w:r>
      <w:proofErr w:type="gramStart"/>
      <w:r w:rsidRPr="00C57EF0">
        <w:rPr>
          <w:rFonts w:ascii="Calibri" w:hAnsi="Calibri" w:cs="Calibri"/>
        </w:rPr>
        <w:t>by the use of</w:t>
      </w:r>
      <w:proofErr w:type="gramEnd"/>
      <w:r w:rsidRPr="00C57EF0">
        <w:rPr>
          <w:rFonts w:ascii="Calibri" w:hAnsi="Calibri" w:cs="Calibri"/>
        </w:rPr>
        <w:t xml:space="preserve"> safety procedure.</w:t>
      </w:r>
    </w:p>
    <w:p w14:paraId="082C438A" w14:textId="77777777" w:rsidR="005F10B5" w:rsidRPr="00C57EF0" w:rsidRDefault="00296CFC" w:rsidP="005F10B5">
      <w:pPr>
        <w:rPr>
          <w:rFonts w:ascii="Calibri" w:hAnsi="Calibri" w:cs="Calibri"/>
        </w:rPr>
      </w:pPr>
      <w:r w:rsidRPr="00C57EF0">
        <w:rPr>
          <w:rFonts w:ascii="Calibri" w:hAnsi="Calibri" w:cs="Calibri"/>
        </w:rPr>
        <w:t>Sharps safety</w:t>
      </w:r>
      <w:r w:rsidR="005F10B5" w:rsidRPr="00C57EF0">
        <w:rPr>
          <w:rFonts w:ascii="Calibri" w:hAnsi="Calibri" w:cs="Calibri"/>
        </w:rPr>
        <w:t>:</w:t>
      </w:r>
    </w:p>
    <w:p w14:paraId="6771EDF1"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Do not re-sheath used needles or sharps</w:t>
      </w:r>
      <w:r w:rsidR="00900AEB" w:rsidRPr="00C57EF0">
        <w:rPr>
          <w:rFonts w:ascii="Calibri" w:hAnsi="Calibri" w:cs="Calibri"/>
        </w:rPr>
        <w:t>.</w:t>
      </w:r>
    </w:p>
    <w:p w14:paraId="16FD4E4F" w14:textId="77777777" w:rsidR="005F10B5" w:rsidRPr="00C57EF0" w:rsidRDefault="005F10B5" w:rsidP="00900AEB">
      <w:pPr>
        <w:ind w:left="720" w:hanging="720"/>
        <w:rPr>
          <w:rFonts w:ascii="Calibri" w:hAnsi="Calibri" w:cs="Calibri"/>
        </w:rPr>
      </w:pPr>
      <w:r w:rsidRPr="00C57EF0">
        <w:rPr>
          <w:rFonts w:ascii="Calibri" w:hAnsi="Calibri" w:cs="Calibri"/>
        </w:rPr>
        <w:t>•</w:t>
      </w:r>
      <w:r w:rsidRPr="00C57EF0">
        <w:rPr>
          <w:rFonts w:ascii="Calibri" w:hAnsi="Calibri" w:cs="Calibri"/>
        </w:rPr>
        <w:tab/>
        <w:t>Never pass sharps from person to person by hand – use a receptacle or clear field to</w:t>
      </w:r>
      <w:r w:rsidR="00900AEB" w:rsidRPr="00C57EF0">
        <w:rPr>
          <w:rFonts w:ascii="Calibri" w:hAnsi="Calibri" w:cs="Calibri"/>
        </w:rPr>
        <w:t xml:space="preserve"> </w:t>
      </w:r>
      <w:r w:rsidRPr="00C57EF0">
        <w:rPr>
          <w:rFonts w:ascii="Calibri" w:hAnsi="Calibri" w:cs="Calibri"/>
        </w:rPr>
        <w:t>place them in</w:t>
      </w:r>
      <w:r w:rsidR="00900AEB" w:rsidRPr="00C57EF0">
        <w:rPr>
          <w:rFonts w:ascii="Calibri" w:hAnsi="Calibri" w:cs="Calibri"/>
        </w:rPr>
        <w:t>.</w:t>
      </w:r>
    </w:p>
    <w:p w14:paraId="3E57A519"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Never walk around with sharps in your hand</w:t>
      </w:r>
      <w:r w:rsidR="00900AEB" w:rsidRPr="00C57EF0">
        <w:rPr>
          <w:rFonts w:ascii="Calibri" w:hAnsi="Calibri" w:cs="Calibri"/>
        </w:rPr>
        <w:t>.</w:t>
      </w:r>
    </w:p>
    <w:p w14:paraId="3AD22E69"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Never leave sharps lying around – dispose of them</w:t>
      </w:r>
      <w:r w:rsidR="00900AEB" w:rsidRPr="00C57EF0">
        <w:rPr>
          <w:rFonts w:ascii="Calibri" w:hAnsi="Calibri" w:cs="Calibri"/>
        </w:rPr>
        <w:t>.</w:t>
      </w:r>
      <w:r w:rsidRPr="00C57EF0">
        <w:rPr>
          <w:rFonts w:ascii="Calibri" w:hAnsi="Calibri" w:cs="Calibri"/>
        </w:rPr>
        <w:t xml:space="preserve"> </w:t>
      </w:r>
    </w:p>
    <w:p w14:paraId="46FB5E1F"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Dispose of sharps at the point of use – take a sharps bin with you</w:t>
      </w:r>
      <w:r w:rsidR="00900AEB" w:rsidRPr="00C57EF0">
        <w:rPr>
          <w:rFonts w:ascii="Calibri" w:hAnsi="Calibri" w:cs="Calibri"/>
        </w:rPr>
        <w:t>.</w:t>
      </w:r>
    </w:p>
    <w:p w14:paraId="394798F2" w14:textId="77777777" w:rsidR="00296CFC" w:rsidRPr="00C57EF0" w:rsidRDefault="00296CFC" w:rsidP="005F10B5">
      <w:pPr>
        <w:rPr>
          <w:rFonts w:ascii="Calibri" w:hAnsi="Calibri" w:cs="Calibri"/>
        </w:rPr>
      </w:pPr>
    </w:p>
    <w:p w14:paraId="73CB632F"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 xml:space="preserve">Management of </w:t>
      </w:r>
      <w:r w:rsidR="00900AEB" w:rsidRPr="00576C33">
        <w:rPr>
          <w:rFonts w:ascii="Calibri Light" w:hAnsi="Calibri Light" w:cs="Calibri Light"/>
          <w:b/>
          <w:sz w:val="36"/>
          <w:szCs w:val="36"/>
        </w:rPr>
        <w:t>S</w:t>
      </w:r>
      <w:r w:rsidRPr="00576C33">
        <w:rPr>
          <w:rFonts w:ascii="Calibri Light" w:hAnsi="Calibri Light" w:cs="Calibri Light"/>
          <w:b/>
          <w:sz w:val="36"/>
          <w:szCs w:val="36"/>
        </w:rPr>
        <w:t xml:space="preserve">harps </w:t>
      </w:r>
      <w:r w:rsidR="00900AEB" w:rsidRPr="00576C33">
        <w:rPr>
          <w:rFonts w:ascii="Calibri Light" w:hAnsi="Calibri Light" w:cs="Calibri Light"/>
          <w:b/>
          <w:sz w:val="36"/>
          <w:szCs w:val="36"/>
        </w:rPr>
        <w:t>I</w:t>
      </w:r>
      <w:r w:rsidRPr="00576C33">
        <w:rPr>
          <w:rFonts w:ascii="Calibri Light" w:hAnsi="Calibri Light" w:cs="Calibri Light"/>
          <w:b/>
          <w:sz w:val="36"/>
          <w:szCs w:val="36"/>
        </w:rPr>
        <w:t>njury</w:t>
      </w:r>
    </w:p>
    <w:p w14:paraId="2184E973"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 xml:space="preserve">If a sharps injury occurs, the following action must be taken </w:t>
      </w:r>
      <w:r w:rsidR="00296CFC" w:rsidRPr="00C57EF0">
        <w:rPr>
          <w:rFonts w:ascii="Calibri" w:hAnsi="Calibri" w:cs="Calibri"/>
        </w:rPr>
        <w:t>IMMEDIATELY:</w:t>
      </w:r>
    </w:p>
    <w:p w14:paraId="29E8527D"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Bleed it – encourage bleeding – but do not massage the site</w:t>
      </w:r>
      <w:r w:rsidR="00900AEB" w:rsidRPr="00C57EF0">
        <w:rPr>
          <w:rFonts w:ascii="Calibri" w:hAnsi="Calibri" w:cs="Calibri"/>
        </w:rPr>
        <w:t>.</w:t>
      </w:r>
    </w:p>
    <w:p w14:paraId="7CCB9A20"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Wash it – wash the injury, under hot running water</w:t>
      </w:r>
      <w:r w:rsidR="00900AEB" w:rsidRPr="00C57EF0">
        <w:rPr>
          <w:rFonts w:ascii="Calibri" w:hAnsi="Calibri" w:cs="Calibri"/>
        </w:rPr>
        <w:t>.</w:t>
      </w:r>
    </w:p>
    <w:p w14:paraId="1B77D66A" w14:textId="77777777" w:rsidR="005F10B5" w:rsidRDefault="527102C7" w:rsidP="005F10B5">
      <w:pPr>
        <w:rPr>
          <w:rFonts w:ascii="Calibri" w:hAnsi="Calibri" w:cs="Calibri"/>
        </w:rPr>
      </w:pPr>
      <w:r w:rsidRPr="527102C7">
        <w:rPr>
          <w:rFonts w:ascii="Calibri" w:hAnsi="Calibri" w:cs="Calibri"/>
        </w:rPr>
        <w:t>•</w:t>
      </w:r>
      <w:r w:rsidR="005F10B5">
        <w:tab/>
      </w:r>
      <w:r w:rsidRPr="527102C7">
        <w:rPr>
          <w:rFonts w:ascii="Calibri" w:hAnsi="Calibri" w:cs="Calibri"/>
        </w:rPr>
        <w:t xml:space="preserve">Report it – </w:t>
      </w:r>
      <w:r w:rsidRPr="008B2EF2">
        <w:rPr>
          <w:rFonts w:ascii="Calibri" w:hAnsi="Calibri" w:cs="Calibri"/>
        </w:rPr>
        <w:t>Inform Central Team and seek medical</w:t>
      </w:r>
      <w:r w:rsidRPr="527102C7">
        <w:rPr>
          <w:rFonts w:ascii="Calibri" w:hAnsi="Calibri" w:cs="Calibri"/>
        </w:rPr>
        <w:t xml:space="preserve"> advice.</w:t>
      </w:r>
    </w:p>
    <w:p w14:paraId="2EE9C37A" w14:textId="77777777" w:rsidR="00041992" w:rsidRDefault="00041992" w:rsidP="005F10B5">
      <w:pPr>
        <w:rPr>
          <w:rFonts w:ascii="Calibri" w:hAnsi="Calibri" w:cs="Calibri"/>
        </w:rPr>
      </w:pPr>
    </w:p>
    <w:p w14:paraId="789F71B7" w14:textId="27A2120A" w:rsidR="00041992" w:rsidRPr="00041992" w:rsidRDefault="00041992" w:rsidP="005F10B5">
      <w:pPr>
        <w:rPr>
          <w:rFonts w:asciiTheme="majorHAnsi" w:hAnsiTheme="majorHAnsi" w:cstheme="majorHAnsi"/>
          <w:b/>
          <w:bCs/>
          <w:sz w:val="36"/>
          <w:szCs w:val="36"/>
        </w:rPr>
      </w:pPr>
      <w:r w:rsidRPr="00041992">
        <w:rPr>
          <w:rFonts w:asciiTheme="majorHAnsi" w:hAnsiTheme="majorHAnsi" w:cstheme="majorHAnsi"/>
          <w:b/>
          <w:bCs/>
          <w:sz w:val="36"/>
          <w:szCs w:val="36"/>
        </w:rPr>
        <w:t>Data Protection</w:t>
      </w:r>
    </w:p>
    <w:p w14:paraId="6E37F9BF" w14:textId="71313E6E" w:rsidR="00041992" w:rsidRPr="00041992" w:rsidRDefault="00041992" w:rsidP="00041992">
      <w:pPr>
        <w:rPr>
          <w:rFonts w:ascii="Calibri" w:hAnsi="Calibri" w:cs="Calibri"/>
          <w:szCs w:val="24"/>
        </w:rPr>
      </w:pPr>
      <w:r w:rsidRPr="00041992">
        <w:rPr>
          <w:rFonts w:ascii="Calibri" w:hAnsi="Calibri" w:cs="Calibri"/>
          <w:szCs w:val="24"/>
        </w:rPr>
        <w:t xml:space="preserve">This policy adheres to the principles under data protection law, </w:t>
      </w:r>
      <w:r>
        <w:rPr>
          <w:rFonts w:ascii="Calibri" w:hAnsi="Calibri" w:cs="Calibri"/>
          <w:szCs w:val="24"/>
        </w:rPr>
        <w:t>f</w:t>
      </w:r>
      <w:r w:rsidRPr="00041992">
        <w:rPr>
          <w:rFonts w:ascii="Calibri" w:hAnsi="Calibri" w:cs="Calibri"/>
          <w:szCs w:val="24"/>
        </w:rPr>
        <w:t>or further information please review the school's data protection policy published on the school's website.</w:t>
      </w:r>
    </w:p>
    <w:p w14:paraId="0F376E4B" w14:textId="77777777" w:rsidR="00041992" w:rsidRPr="00041992" w:rsidRDefault="00041992" w:rsidP="005F10B5">
      <w:pPr>
        <w:rPr>
          <w:rFonts w:ascii="Calibri" w:hAnsi="Calibri" w:cs="Calibri"/>
          <w:b/>
          <w:bCs/>
          <w:strike/>
          <w:sz w:val="36"/>
          <w:szCs w:val="36"/>
        </w:rPr>
      </w:pPr>
    </w:p>
    <w:p w14:paraId="3889A505" w14:textId="77777777" w:rsidR="005F10B5" w:rsidRPr="006842CE" w:rsidRDefault="005F10B5" w:rsidP="00F14C3B">
      <w:pPr>
        <w:rPr>
          <w:rFonts w:ascii="Calibri" w:hAnsi="Calibri" w:cs="Calibri"/>
          <w:strike/>
        </w:rPr>
      </w:pPr>
    </w:p>
    <w:p w14:paraId="29079D35" w14:textId="77777777" w:rsidR="005F10B5" w:rsidRPr="00C57EF0" w:rsidRDefault="005F10B5" w:rsidP="005F10B5">
      <w:pPr>
        <w:rPr>
          <w:rFonts w:ascii="Calibri" w:hAnsi="Calibri" w:cs="Calibri"/>
        </w:rPr>
      </w:pPr>
    </w:p>
    <w:p w14:paraId="17686DC7" w14:textId="77777777" w:rsidR="00211072" w:rsidRPr="00C57EF0" w:rsidRDefault="00211072" w:rsidP="005F10B5">
      <w:pPr>
        <w:rPr>
          <w:rFonts w:ascii="Calibri" w:hAnsi="Calibri" w:cs="Calibri"/>
        </w:rPr>
      </w:pPr>
    </w:p>
    <w:p w14:paraId="53BD644D" w14:textId="77777777" w:rsidR="00265E42" w:rsidRPr="00C57EF0" w:rsidRDefault="00265E42" w:rsidP="00F14C3B">
      <w:pPr>
        <w:kinsoku w:val="0"/>
        <w:overflowPunct w:val="0"/>
        <w:spacing w:before="207" w:line="288" w:lineRule="exact"/>
        <w:ind w:right="648"/>
        <w:textAlignment w:val="baseline"/>
        <w:rPr>
          <w:rFonts w:ascii="Calibri" w:hAnsi="Calibri" w:cs="Calibri"/>
          <w:szCs w:val="24"/>
        </w:rPr>
      </w:pPr>
    </w:p>
    <w:p w14:paraId="1A3FAC43" w14:textId="77777777" w:rsidR="00265E42" w:rsidRPr="00C57EF0" w:rsidRDefault="00265E42" w:rsidP="00265E42">
      <w:pPr>
        <w:rPr>
          <w:rFonts w:ascii="Calibri" w:hAnsi="Calibri" w:cs="Calibri"/>
        </w:rPr>
      </w:pPr>
    </w:p>
    <w:bookmarkEnd w:id="4"/>
    <w:p w14:paraId="2BBD94B2" w14:textId="77777777" w:rsidR="00FD2979" w:rsidRPr="00C57EF0" w:rsidRDefault="00FD2979" w:rsidP="002D043D">
      <w:pPr>
        <w:rPr>
          <w:rFonts w:ascii="Calibri" w:hAnsi="Calibri" w:cs="Calibri"/>
        </w:rPr>
      </w:pPr>
    </w:p>
    <w:sectPr w:rsidR="00FD2979" w:rsidRPr="00C57EF0" w:rsidSect="009312D5">
      <w:headerReference w:type="default" r:id="rId19"/>
      <w:footerReference w:type="default" r:id="rId20"/>
      <w:footerReference w:type="first" r:id="rId21"/>
      <w:pgSz w:w="12242" w:h="15842" w:code="1"/>
      <w:pgMar w:top="851" w:right="1134" w:bottom="851" w:left="1134" w:header="567"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F60FE" w14:textId="77777777" w:rsidR="009B4F88" w:rsidRDefault="009B4F88">
      <w:r>
        <w:separator/>
      </w:r>
    </w:p>
  </w:endnote>
  <w:endnote w:type="continuationSeparator" w:id="0">
    <w:p w14:paraId="03FF341A" w14:textId="77777777" w:rsidR="009B4F88" w:rsidRDefault="009B4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anst521 BT">
    <w:charset w:val="00"/>
    <w:family w:val="swiss"/>
    <w:pitch w:val="variable"/>
    <w:sig w:usb0="800000AF" w:usb1="1000204A" w:usb2="00000000" w:usb3="00000000" w:csb0="00000011" w:csb1="00000000"/>
  </w:font>
  <w:font w:name="SassoonPrimaryType">
    <w:altName w:val="Calibri"/>
    <w:charset w:val="00"/>
    <w:family w:val="auto"/>
    <w:pitch w:val="variable"/>
    <w:sig w:usb0="00000083" w:usb1="00000000" w:usb2="00000000" w:usb3="00000000" w:csb0="00000009" w:csb1="00000000"/>
  </w:font>
  <w:font w:name="President">
    <w:altName w:val="Courier New"/>
    <w:charset w:val="00"/>
    <w:family w:val="script"/>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C2D71" w14:textId="77777777" w:rsidR="00DF6739" w:rsidRPr="00504860" w:rsidRDefault="00DF6739" w:rsidP="0086286B">
    <w:pPr>
      <w:pStyle w:val="Footer"/>
      <w:jc w:val="center"/>
      <w:rPr>
        <w:rFonts w:ascii="Calibri" w:hAnsi="Calibri" w:cs="Calibri"/>
        <w:b/>
        <w:i w:val="0"/>
      </w:rPr>
    </w:pPr>
    <w:r w:rsidRPr="00504860">
      <w:rPr>
        <w:rFonts w:ascii="Calibri" w:hAnsi="Calibri" w:cs="Calibri"/>
        <w:b/>
        <w:i w:val="0"/>
      </w:rPr>
      <w:t xml:space="preserve">Page </w:t>
    </w:r>
    <w:r w:rsidRPr="00504860">
      <w:rPr>
        <w:rFonts w:ascii="Calibri" w:hAnsi="Calibri" w:cs="Calibri"/>
        <w:b/>
        <w:bCs/>
        <w:i w:val="0"/>
        <w:sz w:val="24"/>
        <w:szCs w:val="24"/>
      </w:rPr>
      <w:fldChar w:fldCharType="begin"/>
    </w:r>
    <w:r w:rsidRPr="00504860">
      <w:rPr>
        <w:rFonts w:ascii="Calibri" w:hAnsi="Calibri" w:cs="Calibri"/>
        <w:b/>
        <w:bCs/>
        <w:i w:val="0"/>
      </w:rPr>
      <w:instrText xml:space="preserve"> PAGE </w:instrText>
    </w:r>
    <w:r w:rsidRPr="00504860">
      <w:rPr>
        <w:rFonts w:ascii="Calibri" w:hAnsi="Calibri" w:cs="Calibri"/>
        <w:b/>
        <w:bCs/>
        <w:i w:val="0"/>
        <w:sz w:val="24"/>
        <w:szCs w:val="24"/>
      </w:rPr>
      <w:fldChar w:fldCharType="separate"/>
    </w:r>
    <w:r>
      <w:rPr>
        <w:rFonts w:ascii="Calibri" w:hAnsi="Calibri" w:cs="Calibri"/>
        <w:b/>
        <w:bCs/>
        <w:i w:val="0"/>
        <w:noProof/>
      </w:rPr>
      <w:t>20</w:t>
    </w:r>
    <w:r w:rsidRPr="00504860">
      <w:rPr>
        <w:rFonts w:ascii="Calibri" w:hAnsi="Calibri" w:cs="Calibri"/>
        <w:b/>
        <w:bCs/>
        <w:i w:val="0"/>
        <w:sz w:val="24"/>
        <w:szCs w:val="24"/>
      </w:rPr>
      <w:fldChar w:fldCharType="end"/>
    </w:r>
    <w:r w:rsidRPr="00504860">
      <w:rPr>
        <w:rFonts w:ascii="Calibri" w:hAnsi="Calibri" w:cs="Calibri"/>
        <w:b/>
        <w:i w:val="0"/>
      </w:rPr>
      <w:t xml:space="preserve"> of </w:t>
    </w:r>
    <w:r w:rsidRPr="00504860">
      <w:rPr>
        <w:rFonts w:ascii="Calibri" w:hAnsi="Calibri" w:cs="Calibri"/>
        <w:b/>
        <w:bCs/>
        <w:i w:val="0"/>
        <w:sz w:val="24"/>
        <w:szCs w:val="24"/>
      </w:rPr>
      <w:fldChar w:fldCharType="begin"/>
    </w:r>
    <w:r w:rsidRPr="00504860">
      <w:rPr>
        <w:rFonts w:ascii="Calibri" w:hAnsi="Calibri" w:cs="Calibri"/>
        <w:b/>
        <w:bCs/>
        <w:i w:val="0"/>
      </w:rPr>
      <w:instrText xml:space="preserve"> NUMPAGES  </w:instrText>
    </w:r>
    <w:r w:rsidRPr="00504860">
      <w:rPr>
        <w:rFonts w:ascii="Calibri" w:hAnsi="Calibri" w:cs="Calibri"/>
        <w:b/>
        <w:bCs/>
        <w:i w:val="0"/>
        <w:sz w:val="24"/>
        <w:szCs w:val="24"/>
      </w:rPr>
      <w:fldChar w:fldCharType="separate"/>
    </w:r>
    <w:r>
      <w:rPr>
        <w:rFonts w:ascii="Calibri" w:hAnsi="Calibri" w:cs="Calibri"/>
        <w:b/>
        <w:bCs/>
        <w:i w:val="0"/>
        <w:noProof/>
      </w:rPr>
      <w:t>52</w:t>
    </w:r>
    <w:r w:rsidRPr="00504860">
      <w:rPr>
        <w:rFonts w:ascii="Calibri" w:hAnsi="Calibri" w:cs="Calibri"/>
        <w:b/>
        <w:bCs/>
        <w:i w:val="0"/>
        <w:sz w:val="24"/>
        <w:szCs w:val="24"/>
      </w:rPr>
      <w:fldChar w:fldCharType="end"/>
    </w:r>
  </w:p>
  <w:p w14:paraId="76614669" w14:textId="77777777" w:rsidR="00DF6739" w:rsidRDefault="00DF67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E24A" w14:textId="77777777" w:rsidR="00DF6739" w:rsidRDefault="00DF673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80904" w14:textId="77777777" w:rsidR="009B4F88" w:rsidRDefault="009B4F88">
      <w:r>
        <w:separator/>
      </w:r>
    </w:p>
  </w:footnote>
  <w:footnote w:type="continuationSeparator" w:id="0">
    <w:p w14:paraId="0B63DB99" w14:textId="77777777" w:rsidR="009B4F88" w:rsidRDefault="009B4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0BB56" w14:textId="6CBE876F" w:rsidR="00DF6739" w:rsidRDefault="00DF6739">
    <w:pPr>
      <w:pStyle w:val="Header"/>
    </w:pPr>
  </w:p>
  <w:p w14:paraId="57590049" w14:textId="77777777" w:rsidR="00DF6739" w:rsidRDefault="00DF6739">
    <w:pPr>
      <w:pStyle w:val="Header"/>
    </w:pPr>
  </w:p>
  <w:p w14:paraId="0C5B615A" w14:textId="77777777" w:rsidR="00DF6739" w:rsidRDefault="00DF6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38AE8BE"/>
    <w:lvl w:ilvl="0">
      <w:start w:val="1"/>
      <w:numFmt w:val="decimal"/>
      <w:pStyle w:val="ListNumber"/>
      <w:lvlText w:val="%1."/>
      <w:lvlJc w:val="left"/>
      <w:pPr>
        <w:tabs>
          <w:tab w:val="num" w:pos="360"/>
        </w:tabs>
        <w:ind w:left="360" w:hanging="360"/>
      </w:pPr>
    </w:lvl>
  </w:abstractNum>
  <w:abstractNum w:abstractNumId="1" w15:restartNumberingAfterBreak="0">
    <w:nsid w:val="01082E88"/>
    <w:multiLevelType w:val="multilevel"/>
    <w:tmpl w:val="B4468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B7168"/>
    <w:multiLevelType w:val="hybridMultilevel"/>
    <w:tmpl w:val="4B94FFD8"/>
    <w:lvl w:ilvl="0" w:tplc="B46036A2">
      <w:start w:val="1"/>
      <w:numFmt w:val="upperLetter"/>
      <w:lvlText w:val="%1)"/>
      <w:lvlJc w:val="left"/>
      <w:pPr>
        <w:tabs>
          <w:tab w:val="num" w:pos="720"/>
        </w:tabs>
        <w:ind w:left="720" w:hanging="360"/>
      </w:pPr>
      <w:rPr>
        <w:rFonts w:hint="default"/>
      </w:rPr>
    </w:lvl>
    <w:lvl w:ilvl="1" w:tplc="1E260A86">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2756F1F"/>
    <w:multiLevelType w:val="hybridMultilevel"/>
    <w:tmpl w:val="8C18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9A0EE0"/>
    <w:multiLevelType w:val="hybridMultilevel"/>
    <w:tmpl w:val="43023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C453E0"/>
    <w:multiLevelType w:val="multilevel"/>
    <w:tmpl w:val="0456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E94C2C"/>
    <w:multiLevelType w:val="hybridMultilevel"/>
    <w:tmpl w:val="D1F66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A3394D"/>
    <w:multiLevelType w:val="singleLevel"/>
    <w:tmpl w:val="0DD8EDE0"/>
    <w:lvl w:ilvl="0">
      <w:numFmt w:val="bullet"/>
      <w:lvlText w:val="·"/>
      <w:lvlJc w:val="left"/>
      <w:pPr>
        <w:tabs>
          <w:tab w:val="num" w:pos="1296"/>
        </w:tabs>
        <w:ind w:left="1296" w:hanging="360"/>
      </w:pPr>
      <w:rPr>
        <w:rFonts w:ascii="Symbol" w:hAnsi="Symbol"/>
        <w:snapToGrid/>
        <w:sz w:val="22"/>
      </w:rPr>
    </w:lvl>
  </w:abstractNum>
  <w:abstractNum w:abstractNumId="8" w15:restartNumberingAfterBreak="0">
    <w:nsid w:val="05E312BB"/>
    <w:multiLevelType w:val="hybridMultilevel"/>
    <w:tmpl w:val="70167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221FB1"/>
    <w:multiLevelType w:val="hybridMultilevel"/>
    <w:tmpl w:val="6C74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5D2B14"/>
    <w:multiLevelType w:val="hybridMultilevel"/>
    <w:tmpl w:val="A67E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7F3061"/>
    <w:multiLevelType w:val="singleLevel"/>
    <w:tmpl w:val="1C48550E"/>
    <w:lvl w:ilvl="0">
      <w:start w:val="1"/>
      <w:numFmt w:val="bullet"/>
      <w:pStyle w:val="Crossreference"/>
      <w:lvlText w:val=""/>
      <w:lvlJc w:val="left"/>
      <w:pPr>
        <w:tabs>
          <w:tab w:val="num" w:pos="720"/>
        </w:tabs>
        <w:ind w:left="360" w:hanging="360"/>
      </w:pPr>
      <w:rPr>
        <w:rFonts w:ascii="Wingdings" w:hAnsi="Wingdings" w:hint="default"/>
        <w:sz w:val="44"/>
      </w:rPr>
    </w:lvl>
  </w:abstractNum>
  <w:abstractNum w:abstractNumId="12" w15:restartNumberingAfterBreak="0">
    <w:nsid w:val="0C401725"/>
    <w:multiLevelType w:val="hybridMultilevel"/>
    <w:tmpl w:val="14EE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34416"/>
    <w:multiLevelType w:val="hybridMultilevel"/>
    <w:tmpl w:val="088C3D66"/>
    <w:lvl w:ilvl="0" w:tplc="DC8EB7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ED35EE"/>
    <w:multiLevelType w:val="hybridMultilevel"/>
    <w:tmpl w:val="F6C8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CB60EB"/>
    <w:multiLevelType w:val="hybridMultilevel"/>
    <w:tmpl w:val="A7A0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552BEF"/>
    <w:multiLevelType w:val="hybridMultilevel"/>
    <w:tmpl w:val="70D4F898"/>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1AE7E62"/>
    <w:multiLevelType w:val="hybridMultilevel"/>
    <w:tmpl w:val="F0C08502"/>
    <w:lvl w:ilvl="0" w:tplc="08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1E40DC6"/>
    <w:multiLevelType w:val="hybridMultilevel"/>
    <w:tmpl w:val="4548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CF103E"/>
    <w:multiLevelType w:val="hybridMultilevel"/>
    <w:tmpl w:val="8B1C4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59B1E14"/>
    <w:multiLevelType w:val="hybridMultilevel"/>
    <w:tmpl w:val="4258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237397"/>
    <w:multiLevelType w:val="hybridMultilevel"/>
    <w:tmpl w:val="2AA6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3807B8"/>
    <w:multiLevelType w:val="hybridMultilevel"/>
    <w:tmpl w:val="C038C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AC35C00"/>
    <w:multiLevelType w:val="hybridMultilevel"/>
    <w:tmpl w:val="56F691EE"/>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56090B"/>
    <w:multiLevelType w:val="hybridMultilevel"/>
    <w:tmpl w:val="F9ACBF5E"/>
    <w:lvl w:ilvl="0" w:tplc="0809000B">
      <w:start w:val="1"/>
      <w:numFmt w:val="bullet"/>
      <w:lvlText w:val=""/>
      <w:lvlJc w:val="left"/>
      <w:pPr>
        <w:tabs>
          <w:tab w:val="num" w:pos="360"/>
        </w:tabs>
        <w:ind w:left="360" w:hanging="360"/>
      </w:pPr>
      <w:rPr>
        <w:rFonts w:ascii="Wingdings" w:hAnsi="Wingdings"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26F2B3E"/>
    <w:multiLevelType w:val="hybridMultilevel"/>
    <w:tmpl w:val="4EA8D6D2"/>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36059A4"/>
    <w:multiLevelType w:val="hybridMultilevel"/>
    <w:tmpl w:val="D1BA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432489B"/>
    <w:multiLevelType w:val="hybridMultilevel"/>
    <w:tmpl w:val="6D38887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27312D70"/>
    <w:multiLevelType w:val="hybridMultilevel"/>
    <w:tmpl w:val="FEB28A88"/>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7BF16F6"/>
    <w:multiLevelType w:val="hybridMultilevel"/>
    <w:tmpl w:val="301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4853A0"/>
    <w:multiLevelType w:val="hybridMultilevel"/>
    <w:tmpl w:val="B0F06D9E"/>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B325F02"/>
    <w:multiLevelType w:val="hybridMultilevel"/>
    <w:tmpl w:val="1D70B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6F77D8"/>
    <w:multiLevelType w:val="hybridMultilevel"/>
    <w:tmpl w:val="F4260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CC82550"/>
    <w:multiLevelType w:val="hybridMultilevel"/>
    <w:tmpl w:val="34227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CDE0F36"/>
    <w:multiLevelType w:val="hybridMultilevel"/>
    <w:tmpl w:val="9502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D6E1437"/>
    <w:multiLevelType w:val="hybridMultilevel"/>
    <w:tmpl w:val="6B7A952A"/>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F4C3022"/>
    <w:multiLevelType w:val="hybridMultilevel"/>
    <w:tmpl w:val="9F54C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721D1F"/>
    <w:multiLevelType w:val="hybridMultilevel"/>
    <w:tmpl w:val="E570BF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646484D"/>
    <w:multiLevelType w:val="hybridMultilevel"/>
    <w:tmpl w:val="87EA9C98"/>
    <w:lvl w:ilvl="0" w:tplc="1E260A8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0B25E9"/>
    <w:multiLevelType w:val="hybridMultilevel"/>
    <w:tmpl w:val="C1EE4B7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3B660591"/>
    <w:multiLevelType w:val="hybridMultilevel"/>
    <w:tmpl w:val="56C0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D603EE8"/>
    <w:multiLevelType w:val="hybridMultilevel"/>
    <w:tmpl w:val="569CF71C"/>
    <w:lvl w:ilvl="0" w:tplc="E9CA9644">
      <w:start w:val="1"/>
      <w:numFmt w:val="decimal"/>
      <w:lvlText w:val="%1."/>
      <w:lvlJc w:val="left"/>
      <w:pPr>
        <w:ind w:left="720" w:hanging="360"/>
      </w:pPr>
      <w:rPr>
        <w:rFonts w:ascii="Maiandra GD" w:hAnsi="Maiandra GD"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DBE72A5"/>
    <w:multiLevelType w:val="hybridMultilevel"/>
    <w:tmpl w:val="DB061C0E"/>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DE82D6A"/>
    <w:multiLevelType w:val="hybridMultilevel"/>
    <w:tmpl w:val="D8420698"/>
    <w:lvl w:ilvl="0" w:tplc="FF46EC02">
      <w:start w:val="5"/>
      <w:numFmt w:val="bullet"/>
      <w:lvlText w:val="-"/>
      <w:lvlJc w:val="left"/>
      <w:pPr>
        <w:tabs>
          <w:tab w:val="num" w:pos="435"/>
        </w:tabs>
        <w:ind w:left="435" w:hanging="360"/>
      </w:pPr>
      <w:rPr>
        <w:rFonts w:ascii="Maiandra GD" w:eastAsia="Times New Roman" w:hAnsi="Maiandra GD" w:cs="Times New Roman" w:hint="default"/>
      </w:rPr>
    </w:lvl>
    <w:lvl w:ilvl="1" w:tplc="1E260A86">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EDF1FF6"/>
    <w:multiLevelType w:val="hybridMultilevel"/>
    <w:tmpl w:val="92DEEB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F5D2497"/>
    <w:multiLevelType w:val="hybridMultilevel"/>
    <w:tmpl w:val="20BC2232"/>
    <w:lvl w:ilvl="0" w:tplc="08090001">
      <w:start w:val="1"/>
      <w:numFmt w:val="bullet"/>
      <w:lvlText w:val=""/>
      <w:lvlJc w:val="left"/>
      <w:pPr>
        <w:tabs>
          <w:tab w:val="num" w:pos="720"/>
        </w:tabs>
        <w:ind w:left="720" w:hanging="360"/>
      </w:pPr>
      <w:rPr>
        <w:rFonts w:ascii="Symbol" w:hAnsi="Symbol" w:hint="default"/>
      </w:rPr>
    </w:lvl>
    <w:lvl w:ilvl="1" w:tplc="1E260A86">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FAB3F9E"/>
    <w:multiLevelType w:val="hybridMultilevel"/>
    <w:tmpl w:val="2E246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1540426"/>
    <w:multiLevelType w:val="hybridMultilevel"/>
    <w:tmpl w:val="99AE3262"/>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3931002"/>
    <w:multiLevelType w:val="hybridMultilevel"/>
    <w:tmpl w:val="9A38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9B50C9"/>
    <w:multiLevelType w:val="hybridMultilevel"/>
    <w:tmpl w:val="0D0274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5C151A9"/>
    <w:multiLevelType w:val="hybridMultilevel"/>
    <w:tmpl w:val="E61A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676536C"/>
    <w:multiLevelType w:val="singleLevel"/>
    <w:tmpl w:val="7EFAA1EE"/>
    <w:lvl w:ilvl="0">
      <w:start w:val="1"/>
      <w:numFmt w:val="bullet"/>
      <w:pStyle w:val="Note"/>
      <w:lvlText w:val=""/>
      <w:lvlJc w:val="left"/>
      <w:pPr>
        <w:tabs>
          <w:tab w:val="num" w:pos="360"/>
        </w:tabs>
        <w:ind w:left="360" w:hanging="360"/>
      </w:pPr>
      <w:rPr>
        <w:rFonts w:ascii="Wingdings" w:hAnsi="Wingdings" w:hint="default"/>
        <w:sz w:val="36"/>
      </w:rPr>
    </w:lvl>
  </w:abstractNum>
  <w:abstractNum w:abstractNumId="52" w15:restartNumberingAfterBreak="0">
    <w:nsid w:val="4C2157E7"/>
    <w:multiLevelType w:val="hybridMultilevel"/>
    <w:tmpl w:val="24AE9B5E"/>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3" w15:restartNumberingAfterBreak="0">
    <w:nsid w:val="502B4AAE"/>
    <w:multiLevelType w:val="hybridMultilevel"/>
    <w:tmpl w:val="800AA44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15:restartNumberingAfterBreak="0">
    <w:nsid w:val="524557FE"/>
    <w:multiLevelType w:val="hybridMultilevel"/>
    <w:tmpl w:val="358A7E84"/>
    <w:lvl w:ilvl="0" w:tplc="08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2AC542C"/>
    <w:multiLevelType w:val="hybridMultilevel"/>
    <w:tmpl w:val="A8A2EFAA"/>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59328E9"/>
    <w:multiLevelType w:val="hybridMultilevel"/>
    <w:tmpl w:val="892E2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EA7C25"/>
    <w:multiLevelType w:val="hybridMultilevel"/>
    <w:tmpl w:val="E948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84770DC"/>
    <w:multiLevelType w:val="hybridMultilevel"/>
    <w:tmpl w:val="DEACF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3">
      <w:start w:val="1"/>
      <w:numFmt w:val="bullet"/>
      <w:lvlText w:val="o"/>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DF1380"/>
    <w:multiLevelType w:val="hybridMultilevel"/>
    <w:tmpl w:val="B4943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B52D35"/>
    <w:multiLevelType w:val="multilevel"/>
    <w:tmpl w:val="17A0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496FA0"/>
    <w:multiLevelType w:val="hybridMultilevel"/>
    <w:tmpl w:val="48A2E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1E850A6"/>
    <w:multiLevelType w:val="hybridMultilevel"/>
    <w:tmpl w:val="898E7E12"/>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AEC3E24"/>
    <w:multiLevelType w:val="hybridMultilevel"/>
    <w:tmpl w:val="487AF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D327637"/>
    <w:multiLevelType w:val="hybridMultilevel"/>
    <w:tmpl w:val="C3066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6D400344"/>
    <w:multiLevelType w:val="hybridMultilevel"/>
    <w:tmpl w:val="D974B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D546B72"/>
    <w:multiLevelType w:val="hybridMultilevel"/>
    <w:tmpl w:val="49CEF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707E6672"/>
    <w:multiLevelType w:val="hybridMultilevel"/>
    <w:tmpl w:val="DE68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680291"/>
    <w:multiLevelType w:val="singleLevel"/>
    <w:tmpl w:val="A4CCA7E6"/>
    <w:lvl w:ilvl="0">
      <w:start w:val="1"/>
      <w:numFmt w:val="bullet"/>
      <w:pStyle w:val="Bullet1"/>
      <w:lvlText w:val=""/>
      <w:lvlJc w:val="left"/>
      <w:pPr>
        <w:tabs>
          <w:tab w:val="num" w:pos="360"/>
        </w:tabs>
        <w:ind w:left="360" w:hanging="360"/>
      </w:pPr>
      <w:rPr>
        <w:rFonts w:ascii="Wingdings" w:hAnsi="Wingdings" w:hint="default"/>
      </w:rPr>
    </w:lvl>
  </w:abstractNum>
  <w:abstractNum w:abstractNumId="69" w15:restartNumberingAfterBreak="0">
    <w:nsid w:val="73194E74"/>
    <w:multiLevelType w:val="hybridMultilevel"/>
    <w:tmpl w:val="1BE8ED90"/>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4860721"/>
    <w:multiLevelType w:val="hybridMultilevel"/>
    <w:tmpl w:val="00703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4E25FFB"/>
    <w:multiLevelType w:val="hybridMultilevel"/>
    <w:tmpl w:val="F4EE196C"/>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60F6387"/>
    <w:multiLevelType w:val="hybridMultilevel"/>
    <w:tmpl w:val="E670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6BD71D9"/>
    <w:multiLevelType w:val="hybridMultilevel"/>
    <w:tmpl w:val="D4289F9A"/>
    <w:lvl w:ilvl="0" w:tplc="1E260A86">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77B93F67"/>
    <w:multiLevelType w:val="singleLevel"/>
    <w:tmpl w:val="8876BC18"/>
    <w:lvl w:ilvl="0">
      <w:start w:val="1"/>
      <w:numFmt w:val="bullet"/>
      <w:pStyle w:val="Refertoevidence"/>
      <w:lvlText w:val=""/>
      <w:lvlJc w:val="left"/>
      <w:pPr>
        <w:tabs>
          <w:tab w:val="num" w:pos="360"/>
        </w:tabs>
        <w:ind w:left="360" w:hanging="360"/>
      </w:pPr>
      <w:rPr>
        <w:rFonts w:ascii="Wingdings" w:hAnsi="Wingdings" w:hint="default"/>
        <w:sz w:val="28"/>
      </w:rPr>
    </w:lvl>
  </w:abstractNum>
  <w:abstractNum w:abstractNumId="75" w15:restartNumberingAfterBreak="0">
    <w:nsid w:val="78F92A92"/>
    <w:multiLevelType w:val="multilevel"/>
    <w:tmpl w:val="DB5A93C0"/>
    <w:lvl w:ilvl="0">
      <w:start w:val="1"/>
      <w:numFmt w:val="decimal"/>
      <w:suff w:val="space"/>
      <w:lvlText w:val="%1"/>
      <w:lvlJc w:val="left"/>
      <w:pPr>
        <w:ind w:left="432" w:hanging="432"/>
      </w:pPr>
    </w:lvl>
    <w:lvl w:ilvl="1">
      <w:start w:val="1"/>
      <w:numFmt w:val="decimal"/>
      <w:pStyle w:val="Heading2"/>
      <w:lvlText w:val="%1.%2"/>
      <w:lvlJc w:val="left"/>
      <w:pPr>
        <w:tabs>
          <w:tab w:val="num" w:pos="1427"/>
        </w:tabs>
        <w:ind w:left="1427" w:hanging="576"/>
      </w:pPr>
      <w:rPr>
        <w:color w:val="auto"/>
      </w:r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76" w15:restartNumberingAfterBreak="0">
    <w:nsid w:val="7971376F"/>
    <w:multiLevelType w:val="hybridMultilevel"/>
    <w:tmpl w:val="AD205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CC55E3E"/>
    <w:multiLevelType w:val="hybridMultilevel"/>
    <w:tmpl w:val="53E8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08561E"/>
    <w:multiLevelType w:val="hybridMultilevel"/>
    <w:tmpl w:val="EDEE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E183A4D"/>
    <w:multiLevelType w:val="hybridMultilevel"/>
    <w:tmpl w:val="C08AF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E6943F5"/>
    <w:multiLevelType w:val="hybridMultilevel"/>
    <w:tmpl w:val="8356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FEA0B50"/>
    <w:multiLevelType w:val="hybridMultilevel"/>
    <w:tmpl w:val="6D54C2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0672915">
    <w:abstractNumId w:val="75"/>
  </w:num>
  <w:num w:numId="2" w16cid:durableId="755979679">
    <w:abstractNumId w:val="74"/>
  </w:num>
  <w:num w:numId="3" w16cid:durableId="1671828744">
    <w:abstractNumId w:val="0"/>
  </w:num>
  <w:num w:numId="4" w16cid:durableId="1392802486">
    <w:abstractNumId w:val="11"/>
  </w:num>
  <w:num w:numId="5" w16cid:durableId="759523548">
    <w:abstractNumId w:val="68"/>
  </w:num>
  <w:num w:numId="6" w16cid:durableId="1123235768">
    <w:abstractNumId w:val="51"/>
  </w:num>
  <w:num w:numId="7" w16cid:durableId="400951074">
    <w:abstractNumId w:val="44"/>
  </w:num>
  <w:num w:numId="8" w16cid:durableId="131098203">
    <w:abstractNumId w:val="81"/>
  </w:num>
  <w:num w:numId="9" w16cid:durableId="1115292569">
    <w:abstractNumId w:val="49"/>
  </w:num>
  <w:num w:numId="10" w16cid:durableId="1568801005">
    <w:abstractNumId w:val="54"/>
  </w:num>
  <w:num w:numId="11" w16cid:durableId="1489856276">
    <w:abstractNumId w:val="45"/>
  </w:num>
  <w:num w:numId="12" w16cid:durableId="2083066644">
    <w:abstractNumId w:val="6"/>
  </w:num>
  <w:num w:numId="13" w16cid:durableId="43530107">
    <w:abstractNumId w:val="27"/>
  </w:num>
  <w:num w:numId="14" w16cid:durableId="129054479">
    <w:abstractNumId w:val="30"/>
  </w:num>
  <w:num w:numId="15" w16cid:durableId="2126995608">
    <w:abstractNumId w:val="35"/>
  </w:num>
  <w:num w:numId="16" w16cid:durableId="1483429360">
    <w:abstractNumId w:val="42"/>
  </w:num>
  <w:num w:numId="17" w16cid:durableId="517894624">
    <w:abstractNumId w:val="38"/>
  </w:num>
  <w:num w:numId="18" w16cid:durableId="1149979466">
    <w:abstractNumId w:val="2"/>
  </w:num>
  <w:num w:numId="19" w16cid:durableId="1619529847">
    <w:abstractNumId w:val="47"/>
  </w:num>
  <w:num w:numId="20" w16cid:durableId="2060322395">
    <w:abstractNumId w:val="23"/>
  </w:num>
  <w:num w:numId="21" w16cid:durableId="81993330">
    <w:abstractNumId w:val="69"/>
  </w:num>
  <w:num w:numId="22" w16cid:durableId="1781027591">
    <w:abstractNumId w:val="43"/>
  </w:num>
  <w:num w:numId="23" w16cid:durableId="1813788255">
    <w:abstractNumId w:val="73"/>
  </w:num>
  <w:num w:numId="24" w16cid:durableId="748499567">
    <w:abstractNumId w:val="55"/>
  </w:num>
  <w:num w:numId="25" w16cid:durableId="1670208822">
    <w:abstractNumId w:val="25"/>
  </w:num>
  <w:num w:numId="26" w16cid:durableId="239873021">
    <w:abstractNumId w:val="62"/>
  </w:num>
  <w:num w:numId="27" w16cid:durableId="150609448">
    <w:abstractNumId w:val="71"/>
  </w:num>
  <w:num w:numId="28" w16cid:durableId="418017313">
    <w:abstractNumId w:val="32"/>
  </w:num>
  <w:num w:numId="29" w16cid:durableId="1075470795">
    <w:abstractNumId w:val="28"/>
  </w:num>
  <w:num w:numId="30" w16cid:durableId="1621913444">
    <w:abstractNumId w:val="58"/>
  </w:num>
  <w:num w:numId="31" w16cid:durableId="1784374904">
    <w:abstractNumId w:val="59"/>
  </w:num>
  <w:num w:numId="32" w16cid:durableId="698361158">
    <w:abstractNumId w:val="66"/>
  </w:num>
  <w:num w:numId="33" w16cid:durableId="1925646021">
    <w:abstractNumId w:val="79"/>
  </w:num>
  <w:num w:numId="34" w16cid:durableId="436489532">
    <w:abstractNumId w:val="22"/>
  </w:num>
  <w:num w:numId="35" w16cid:durableId="1493990522">
    <w:abstractNumId w:val="19"/>
  </w:num>
  <w:num w:numId="36" w16cid:durableId="1130049901">
    <w:abstractNumId w:val="65"/>
  </w:num>
  <w:num w:numId="37" w16cid:durableId="1481920275">
    <w:abstractNumId w:val="56"/>
  </w:num>
  <w:num w:numId="38" w16cid:durableId="194273963">
    <w:abstractNumId w:val="76"/>
  </w:num>
  <w:num w:numId="39" w16cid:durableId="1735422294">
    <w:abstractNumId w:val="39"/>
  </w:num>
  <w:num w:numId="40" w16cid:durableId="896011532">
    <w:abstractNumId w:val="63"/>
  </w:num>
  <w:num w:numId="41" w16cid:durableId="1819565935">
    <w:abstractNumId w:val="78"/>
  </w:num>
  <w:num w:numId="42" w16cid:durableId="233128596">
    <w:abstractNumId w:val="21"/>
  </w:num>
  <w:num w:numId="43" w16cid:durableId="1367173020">
    <w:abstractNumId w:val="16"/>
  </w:num>
  <w:num w:numId="44" w16cid:durableId="649016847">
    <w:abstractNumId w:val="70"/>
  </w:num>
  <w:num w:numId="45" w16cid:durableId="1485200535">
    <w:abstractNumId w:val="46"/>
  </w:num>
  <w:num w:numId="46" w16cid:durableId="2106029436">
    <w:abstractNumId w:val="7"/>
    <w:lvlOverride w:ilvl="0">
      <w:lvl w:ilvl="0">
        <w:numFmt w:val="bullet"/>
        <w:lvlText w:val="·"/>
        <w:lvlJc w:val="left"/>
        <w:pPr>
          <w:tabs>
            <w:tab w:val="num" w:pos="1440"/>
          </w:tabs>
          <w:ind w:left="1440" w:hanging="360"/>
        </w:pPr>
        <w:rPr>
          <w:rFonts w:ascii="Symbol" w:hAnsi="Symbol"/>
          <w:snapToGrid/>
          <w:sz w:val="22"/>
        </w:rPr>
      </w:lvl>
    </w:lvlOverride>
  </w:num>
  <w:num w:numId="47" w16cid:durableId="382754990">
    <w:abstractNumId w:val="13"/>
  </w:num>
  <w:num w:numId="48" w16cid:durableId="204024380">
    <w:abstractNumId w:val="33"/>
  </w:num>
  <w:num w:numId="49" w16cid:durableId="1506241351">
    <w:abstractNumId w:val="17"/>
  </w:num>
  <w:num w:numId="50" w16cid:durableId="1657345694">
    <w:abstractNumId w:val="67"/>
  </w:num>
  <w:num w:numId="51" w16cid:durableId="188615754">
    <w:abstractNumId w:val="80"/>
  </w:num>
  <w:num w:numId="52" w16cid:durableId="366375744">
    <w:abstractNumId w:val="53"/>
  </w:num>
  <w:num w:numId="53" w16cid:durableId="313416524">
    <w:abstractNumId w:val="72"/>
  </w:num>
  <w:num w:numId="54" w16cid:durableId="1083455208">
    <w:abstractNumId w:val="24"/>
  </w:num>
  <w:num w:numId="55" w16cid:durableId="703167717">
    <w:abstractNumId w:val="77"/>
  </w:num>
  <w:num w:numId="56" w16cid:durableId="199054251">
    <w:abstractNumId w:val="34"/>
  </w:num>
  <w:num w:numId="57" w16cid:durableId="2080902043">
    <w:abstractNumId w:val="20"/>
  </w:num>
  <w:num w:numId="58" w16cid:durableId="866406792">
    <w:abstractNumId w:val="3"/>
  </w:num>
  <w:num w:numId="59" w16cid:durableId="1066613066">
    <w:abstractNumId w:val="36"/>
  </w:num>
  <w:num w:numId="60" w16cid:durableId="646015786">
    <w:abstractNumId w:val="52"/>
  </w:num>
  <w:num w:numId="61" w16cid:durableId="1170364998">
    <w:abstractNumId w:val="26"/>
  </w:num>
  <w:num w:numId="62" w16cid:durableId="637881672">
    <w:abstractNumId w:val="12"/>
  </w:num>
  <w:num w:numId="63" w16cid:durableId="2005741017">
    <w:abstractNumId w:val="29"/>
  </w:num>
  <w:num w:numId="64" w16cid:durableId="226649951">
    <w:abstractNumId w:val="40"/>
  </w:num>
  <w:num w:numId="65" w16cid:durableId="922180957">
    <w:abstractNumId w:val="4"/>
  </w:num>
  <w:num w:numId="66" w16cid:durableId="220598905">
    <w:abstractNumId w:val="1"/>
  </w:num>
  <w:num w:numId="67" w16cid:durableId="1255672030">
    <w:abstractNumId w:val="5"/>
  </w:num>
  <w:num w:numId="68" w16cid:durableId="1847095075">
    <w:abstractNumId w:val="60"/>
  </w:num>
  <w:num w:numId="69" w16cid:durableId="1488856890">
    <w:abstractNumId w:val="8"/>
  </w:num>
  <w:num w:numId="70" w16cid:durableId="1219126700">
    <w:abstractNumId w:val="14"/>
  </w:num>
  <w:num w:numId="71" w16cid:durableId="2106414925">
    <w:abstractNumId w:val="15"/>
  </w:num>
  <w:num w:numId="72" w16cid:durableId="1711957992">
    <w:abstractNumId w:val="31"/>
  </w:num>
  <w:num w:numId="73" w16cid:durableId="1966112246">
    <w:abstractNumId w:val="9"/>
  </w:num>
  <w:num w:numId="74" w16cid:durableId="1417940188">
    <w:abstractNumId w:val="18"/>
  </w:num>
  <w:num w:numId="75" w16cid:durableId="1188904994">
    <w:abstractNumId w:val="57"/>
  </w:num>
  <w:num w:numId="76" w16cid:durableId="932205419">
    <w:abstractNumId w:val="61"/>
  </w:num>
  <w:num w:numId="77" w16cid:durableId="1691956218">
    <w:abstractNumId w:val="48"/>
  </w:num>
  <w:num w:numId="78" w16cid:durableId="403336238">
    <w:abstractNumId w:val="10"/>
  </w:num>
  <w:num w:numId="79" w16cid:durableId="1316765519">
    <w:abstractNumId w:val="50"/>
  </w:num>
  <w:num w:numId="80" w16cid:durableId="79179168">
    <w:abstractNumId w:val="41"/>
  </w:num>
  <w:num w:numId="81" w16cid:durableId="979649042">
    <w:abstractNumId w:val="64"/>
  </w:num>
  <w:num w:numId="82" w16cid:durableId="1827161760">
    <w:abstractNumId w:val="3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ADA"/>
    <w:rsid w:val="000058FE"/>
    <w:rsid w:val="000062FE"/>
    <w:rsid w:val="000072DF"/>
    <w:rsid w:val="00007E21"/>
    <w:rsid w:val="00013C76"/>
    <w:rsid w:val="00013D8D"/>
    <w:rsid w:val="00014C50"/>
    <w:rsid w:val="00015400"/>
    <w:rsid w:val="0002259D"/>
    <w:rsid w:val="00022B39"/>
    <w:rsid w:val="000230E3"/>
    <w:rsid w:val="0003020E"/>
    <w:rsid w:val="00035FBC"/>
    <w:rsid w:val="000377C7"/>
    <w:rsid w:val="00037856"/>
    <w:rsid w:val="0004155A"/>
    <w:rsid w:val="00041992"/>
    <w:rsid w:val="000419C0"/>
    <w:rsid w:val="00046CA8"/>
    <w:rsid w:val="0006101C"/>
    <w:rsid w:val="000619CA"/>
    <w:rsid w:val="00062429"/>
    <w:rsid w:val="00073255"/>
    <w:rsid w:val="00080AF2"/>
    <w:rsid w:val="00081195"/>
    <w:rsid w:val="00081911"/>
    <w:rsid w:val="00082B32"/>
    <w:rsid w:val="000836DB"/>
    <w:rsid w:val="000944EE"/>
    <w:rsid w:val="0009541B"/>
    <w:rsid w:val="0009562F"/>
    <w:rsid w:val="00095C1C"/>
    <w:rsid w:val="00096099"/>
    <w:rsid w:val="000A0CA0"/>
    <w:rsid w:val="000A4037"/>
    <w:rsid w:val="000A7B93"/>
    <w:rsid w:val="000B29BB"/>
    <w:rsid w:val="000B29C1"/>
    <w:rsid w:val="000C236E"/>
    <w:rsid w:val="000C25B7"/>
    <w:rsid w:val="000C3326"/>
    <w:rsid w:val="000C49CF"/>
    <w:rsid w:val="000C6657"/>
    <w:rsid w:val="000C766C"/>
    <w:rsid w:val="000D1186"/>
    <w:rsid w:val="000D1526"/>
    <w:rsid w:val="000D3607"/>
    <w:rsid w:val="000D4C93"/>
    <w:rsid w:val="000D667E"/>
    <w:rsid w:val="000D7642"/>
    <w:rsid w:val="000E03FA"/>
    <w:rsid w:val="000E061D"/>
    <w:rsid w:val="000E0B21"/>
    <w:rsid w:val="000E3AC3"/>
    <w:rsid w:val="000E4032"/>
    <w:rsid w:val="000E4CE3"/>
    <w:rsid w:val="000E5501"/>
    <w:rsid w:val="000F0390"/>
    <w:rsid w:val="000F1003"/>
    <w:rsid w:val="000F458C"/>
    <w:rsid w:val="000F78F0"/>
    <w:rsid w:val="00105EB6"/>
    <w:rsid w:val="00112007"/>
    <w:rsid w:val="00116624"/>
    <w:rsid w:val="00121109"/>
    <w:rsid w:val="001262A2"/>
    <w:rsid w:val="001263EE"/>
    <w:rsid w:val="0013066A"/>
    <w:rsid w:val="00136B64"/>
    <w:rsid w:val="001402E6"/>
    <w:rsid w:val="001422BD"/>
    <w:rsid w:val="00142507"/>
    <w:rsid w:val="00154A5D"/>
    <w:rsid w:val="00154D21"/>
    <w:rsid w:val="00154FF0"/>
    <w:rsid w:val="0016136D"/>
    <w:rsid w:val="00162160"/>
    <w:rsid w:val="001654E1"/>
    <w:rsid w:val="00167CF3"/>
    <w:rsid w:val="0017520A"/>
    <w:rsid w:val="00175654"/>
    <w:rsid w:val="0018007A"/>
    <w:rsid w:val="00185C1D"/>
    <w:rsid w:val="00192825"/>
    <w:rsid w:val="00192B2A"/>
    <w:rsid w:val="00194690"/>
    <w:rsid w:val="00196A0B"/>
    <w:rsid w:val="00197823"/>
    <w:rsid w:val="001A1B9D"/>
    <w:rsid w:val="001A226D"/>
    <w:rsid w:val="001A2286"/>
    <w:rsid w:val="001A27C8"/>
    <w:rsid w:val="001A4B7E"/>
    <w:rsid w:val="001A75BA"/>
    <w:rsid w:val="001C25AE"/>
    <w:rsid w:val="001D3825"/>
    <w:rsid w:val="001D6334"/>
    <w:rsid w:val="001D6A14"/>
    <w:rsid w:val="001E1584"/>
    <w:rsid w:val="001E5A6D"/>
    <w:rsid w:val="001E5BF4"/>
    <w:rsid w:val="001F0016"/>
    <w:rsid w:val="001F621D"/>
    <w:rsid w:val="001F72C3"/>
    <w:rsid w:val="001F787D"/>
    <w:rsid w:val="00201CB5"/>
    <w:rsid w:val="00205787"/>
    <w:rsid w:val="00205E94"/>
    <w:rsid w:val="00211072"/>
    <w:rsid w:val="002200E3"/>
    <w:rsid w:val="002205C4"/>
    <w:rsid w:val="00220E11"/>
    <w:rsid w:val="00225F94"/>
    <w:rsid w:val="00226988"/>
    <w:rsid w:val="00227378"/>
    <w:rsid w:val="00232B1E"/>
    <w:rsid w:val="0023389E"/>
    <w:rsid w:val="00237894"/>
    <w:rsid w:val="00241CF9"/>
    <w:rsid w:val="002425FE"/>
    <w:rsid w:val="00244498"/>
    <w:rsid w:val="0025488A"/>
    <w:rsid w:val="0025582D"/>
    <w:rsid w:val="0025768C"/>
    <w:rsid w:val="002628A9"/>
    <w:rsid w:val="00263941"/>
    <w:rsid w:val="00263F27"/>
    <w:rsid w:val="00265E42"/>
    <w:rsid w:val="002662F7"/>
    <w:rsid w:val="002711E3"/>
    <w:rsid w:val="002723FA"/>
    <w:rsid w:val="00272980"/>
    <w:rsid w:val="00280208"/>
    <w:rsid w:val="002862F1"/>
    <w:rsid w:val="00286AD4"/>
    <w:rsid w:val="00291D28"/>
    <w:rsid w:val="00292267"/>
    <w:rsid w:val="002931A6"/>
    <w:rsid w:val="00295595"/>
    <w:rsid w:val="00296CFC"/>
    <w:rsid w:val="00297FFC"/>
    <w:rsid w:val="002A0966"/>
    <w:rsid w:val="002A39CC"/>
    <w:rsid w:val="002A6282"/>
    <w:rsid w:val="002B2ABD"/>
    <w:rsid w:val="002B307D"/>
    <w:rsid w:val="002B62E4"/>
    <w:rsid w:val="002C2DB6"/>
    <w:rsid w:val="002C4B95"/>
    <w:rsid w:val="002D043D"/>
    <w:rsid w:val="002D3853"/>
    <w:rsid w:val="002D5082"/>
    <w:rsid w:val="002E17CA"/>
    <w:rsid w:val="002E1CB8"/>
    <w:rsid w:val="002E4F10"/>
    <w:rsid w:val="002F48CF"/>
    <w:rsid w:val="002F7A1A"/>
    <w:rsid w:val="002F7A3B"/>
    <w:rsid w:val="00300414"/>
    <w:rsid w:val="00300EFB"/>
    <w:rsid w:val="00302A43"/>
    <w:rsid w:val="0030541B"/>
    <w:rsid w:val="003108D6"/>
    <w:rsid w:val="00320954"/>
    <w:rsid w:val="00321753"/>
    <w:rsid w:val="00322251"/>
    <w:rsid w:val="00324B87"/>
    <w:rsid w:val="00330241"/>
    <w:rsid w:val="003315FE"/>
    <w:rsid w:val="00332327"/>
    <w:rsid w:val="0033706D"/>
    <w:rsid w:val="00340C93"/>
    <w:rsid w:val="00341451"/>
    <w:rsid w:val="00341A4E"/>
    <w:rsid w:val="00341F57"/>
    <w:rsid w:val="0034541D"/>
    <w:rsid w:val="003461C2"/>
    <w:rsid w:val="00346997"/>
    <w:rsid w:val="0035674D"/>
    <w:rsid w:val="0036281F"/>
    <w:rsid w:val="00362DE3"/>
    <w:rsid w:val="00364101"/>
    <w:rsid w:val="00374360"/>
    <w:rsid w:val="0037567A"/>
    <w:rsid w:val="00381052"/>
    <w:rsid w:val="0038309E"/>
    <w:rsid w:val="003914AE"/>
    <w:rsid w:val="00393AD3"/>
    <w:rsid w:val="003944CC"/>
    <w:rsid w:val="003A5F6F"/>
    <w:rsid w:val="003A68EC"/>
    <w:rsid w:val="003B22E8"/>
    <w:rsid w:val="003C52FC"/>
    <w:rsid w:val="003C604D"/>
    <w:rsid w:val="003D2881"/>
    <w:rsid w:val="003D339D"/>
    <w:rsid w:val="003E1226"/>
    <w:rsid w:val="003E2417"/>
    <w:rsid w:val="003E39C3"/>
    <w:rsid w:val="003E4077"/>
    <w:rsid w:val="003E7612"/>
    <w:rsid w:val="003F3E4F"/>
    <w:rsid w:val="00400637"/>
    <w:rsid w:val="00407635"/>
    <w:rsid w:val="00412FCB"/>
    <w:rsid w:val="004140D3"/>
    <w:rsid w:val="00414207"/>
    <w:rsid w:val="00414D62"/>
    <w:rsid w:val="00414FCD"/>
    <w:rsid w:val="004150CB"/>
    <w:rsid w:val="00421A13"/>
    <w:rsid w:val="00424912"/>
    <w:rsid w:val="004268C0"/>
    <w:rsid w:val="0043101E"/>
    <w:rsid w:val="00434B5E"/>
    <w:rsid w:val="00435CE4"/>
    <w:rsid w:val="00437B1B"/>
    <w:rsid w:val="0044007C"/>
    <w:rsid w:val="00442F96"/>
    <w:rsid w:val="00450D44"/>
    <w:rsid w:val="00450DDF"/>
    <w:rsid w:val="00454271"/>
    <w:rsid w:val="0045448C"/>
    <w:rsid w:val="0046295C"/>
    <w:rsid w:val="00462BEB"/>
    <w:rsid w:val="00462F1D"/>
    <w:rsid w:val="00465354"/>
    <w:rsid w:val="00476E9F"/>
    <w:rsid w:val="00477344"/>
    <w:rsid w:val="00480598"/>
    <w:rsid w:val="00481BF5"/>
    <w:rsid w:val="00483953"/>
    <w:rsid w:val="00486B21"/>
    <w:rsid w:val="00492099"/>
    <w:rsid w:val="00492AEC"/>
    <w:rsid w:val="0049730D"/>
    <w:rsid w:val="004A1658"/>
    <w:rsid w:val="004A35E8"/>
    <w:rsid w:val="004A5711"/>
    <w:rsid w:val="004A7B11"/>
    <w:rsid w:val="004B0A8A"/>
    <w:rsid w:val="004B0DA5"/>
    <w:rsid w:val="004B5F59"/>
    <w:rsid w:val="004C3644"/>
    <w:rsid w:val="004C3B78"/>
    <w:rsid w:val="004C3F86"/>
    <w:rsid w:val="004C624F"/>
    <w:rsid w:val="004C75AD"/>
    <w:rsid w:val="004C7F60"/>
    <w:rsid w:val="004D5CB1"/>
    <w:rsid w:val="004D7D75"/>
    <w:rsid w:val="004D7F5F"/>
    <w:rsid w:val="004E1254"/>
    <w:rsid w:val="004E41DD"/>
    <w:rsid w:val="004E423F"/>
    <w:rsid w:val="004E5CE5"/>
    <w:rsid w:val="004E6D63"/>
    <w:rsid w:val="004E70F0"/>
    <w:rsid w:val="004F6C28"/>
    <w:rsid w:val="004F6CF0"/>
    <w:rsid w:val="005038B0"/>
    <w:rsid w:val="00503919"/>
    <w:rsid w:val="00504860"/>
    <w:rsid w:val="0050552B"/>
    <w:rsid w:val="00511289"/>
    <w:rsid w:val="0051392B"/>
    <w:rsid w:val="005175EF"/>
    <w:rsid w:val="00524211"/>
    <w:rsid w:val="005304B0"/>
    <w:rsid w:val="0053387A"/>
    <w:rsid w:val="00542F12"/>
    <w:rsid w:val="005434BE"/>
    <w:rsid w:val="00545FC5"/>
    <w:rsid w:val="005508CF"/>
    <w:rsid w:val="005513AF"/>
    <w:rsid w:val="0055526C"/>
    <w:rsid w:val="00556FB2"/>
    <w:rsid w:val="0056231A"/>
    <w:rsid w:val="00562878"/>
    <w:rsid w:val="00563E97"/>
    <w:rsid w:val="00564A14"/>
    <w:rsid w:val="00566A21"/>
    <w:rsid w:val="00567C7D"/>
    <w:rsid w:val="005701A8"/>
    <w:rsid w:val="00572892"/>
    <w:rsid w:val="005738FB"/>
    <w:rsid w:val="00576259"/>
    <w:rsid w:val="00576C33"/>
    <w:rsid w:val="005818C7"/>
    <w:rsid w:val="005833FB"/>
    <w:rsid w:val="00584086"/>
    <w:rsid w:val="005853BE"/>
    <w:rsid w:val="005912D5"/>
    <w:rsid w:val="00592C80"/>
    <w:rsid w:val="00593D19"/>
    <w:rsid w:val="005941CA"/>
    <w:rsid w:val="005979A9"/>
    <w:rsid w:val="005A22A5"/>
    <w:rsid w:val="005A3226"/>
    <w:rsid w:val="005A69C6"/>
    <w:rsid w:val="005A758D"/>
    <w:rsid w:val="005B2C9C"/>
    <w:rsid w:val="005B2D22"/>
    <w:rsid w:val="005B4C67"/>
    <w:rsid w:val="005B4FF5"/>
    <w:rsid w:val="005B5EF3"/>
    <w:rsid w:val="005B70E7"/>
    <w:rsid w:val="005C51AD"/>
    <w:rsid w:val="005D2ADA"/>
    <w:rsid w:val="005D48CC"/>
    <w:rsid w:val="005D4BC4"/>
    <w:rsid w:val="005D7155"/>
    <w:rsid w:val="005D7289"/>
    <w:rsid w:val="005D75EF"/>
    <w:rsid w:val="005E0060"/>
    <w:rsid w:val="005E13D8"/>
    <w:rsid w:val="005E30BB"/>
    <w:rsid w:val="005E3898"/>
    <w:rsid w:val="005E4CF9"/>
    <w:rsid w:val="005E4E12"/>
    <w:rsid w:val="005F10B5"/>
    <w:rsid w:val="005F31C6"/>
    <w:rsid w:val="005F758C"/>
    <w:rsid w:val="006060D6"/>
    <w:rsid w:val="0060761F"/>
    <w:rsid w:val="00607D94"/>
    <w:rsid w:val="00616F92"/>
    <w:rsid w:val="00620DC0"/>
    <w:rsid w:val="006224CE"/>
    <w:rsid w:val="00622E86"/>
    <w:rsid w:val="0062329B"/>
    <w:rsid w:val="00623A45"/>
    <w:rsid w:val="00624A15"/>
    <w:rsid w:val="00624DDE"/>
    <w:rsid w:val="0062655E"/>
    <w:rsid w:val="006265CE"/>
    <w:rsid w:val="006273B3"/>
    <w:rsid w:val="0063305B"/>
    <w:rsid w:val="00635236"/>
    <w:rsid w:val="00640F75"/>
    <w:rsid w:val="00642739"/>
    <w:rsid w:val="00644A7D"/>
    <w:rsid w:val="00644EFF"/>
    <w:rsid w:val="00646F76"/>
    <w:rsid w:val="00657CF4"/>
    <w:rsid w:val="006641AB"/>
    <w:rsid w:val="00664B45"/>
    <w:rsid w:val="00664D5E"/>
    <w:rsid w:val="0067119F"/>
    <w:rsid w:val="00671F15"/>
    <w:rsid w:val="006747C8"/>
    <w:rsid w:val="00674C88"/>
    <w:rsid w:val="00675281"/>
    <w:rsid w:val="0068262E"/>
    <w:rsid w:val="006842CE"/>
    <w:rsid w:val="00684355"/>
    <w:rsid w:val="00684D1F"/>
    <w:rsid w:val="00685C28"/>
    <w:rsid w:val="00696A33"/>
    <w:rsid w:val="006A0564"/>
    <w:rsid w:val="006A2423"/>
    <w:rsid w:val="006A4271"/>
    <w:rsid w:val="006A62E4"/>
    <w:rsid w:val="006B16A3"/>
    <w:rsid w:val="006B34A2"/>
    <w:rsid w:val="006B5AD9"/>
    <w:rsid w:val="006C124B"/>
    <w:rsid w:val="006C2022"/>
    <w:rsid w:val="006C547D"/>
    <w:rsid w:val="006C5927"/>
    <w:rsid w:val="006C6445"/>
    <w:rsid w:val="006C6DED"/>
    <w:rsid w:val="006D07FE"/>
    <w:rsid w:val="006D34B6"/>
    <w:rsid w:val="006D5CCC"/>
    <w:rsid w:val="006D765A"/>
    <w:rsid w:val="006E01F4"/>
    <w:rsid w:val="006E1F61"/>
    <w:rsid w:val="006E4215"/>
    <w:rsid w:val="006E714B"/>
    <w:rsid w:val="006F563D"/>
    <w:rsid w:val="006F58A7"/>
    <w:rsid w:val="00702D83"/>
    <w:rsid w:val="00703855"/>
    <w:rsid w:val="007117FD"/>
    <w:rsid w:val="0071533C"/>
    <w:rsid w:val="00715385"/>
    <w:rsid w:val="00721F57"/>
    <w:rsid w:val="00723286"/>
    <w:rsid w:val="00724747"/>
    <w:rsid w:val="007248A0"/>
    <w:rsid w:val="0072721A"/>
    <w:rsid w:val="0073553A"/>
    <w:rsid w:val="00736248"/>
    <w:rsid w:val="0074045D"/>
    <w:rsid w:val="00744EE3"/>
    <w:rsid w:val="0074516B"/>
    <w:rsid w:val="00745AE1"/>
    <w:rsid w:val="007464D1"/>
    <w:rsid w:val="00746BD8"/>
    <w:rsid w:val="00746D6B"/>
    <w:rsid w:val="007519CE"/>
    <w:rsid w:val="0075223D"/>
    <w:rsid w:val="00752531"/>
    <w:rsid w:val="00752C7E"/>
    <w:rsid w:val="00753668"/>
    <w:rsid w:val="00753DA6"/>
    <w:rsid w:val="0075580D"/>
    <w:rsid w:val="00755EEC"/>
    <w:rsid w:val="00761F05"/>
    <w:rsid w:val="007636D4"/>
    <w:rsid w:val="00771B82"/>
    <w:rsid w:val="00773ED5"/>
    <w:rsid w:val="007772B7"/>
    <w:rsid w:val="007808C0"/>
    <w:rsid w:val="00780A8F"/>
    <w:rsid w:val="007815FC"/>
    <w:rsid w:val="007816D9"/>
    <w:rsid w:val="00784301"/>
    <w:rsid w:val="007856A4"/>
    <w:rsid w:val="0079027B"/>
    <w:rsid w:val="0079313D"/>
    <w:rsid w:val="00794F32"/>
    <w:rsid w:val="007A2A9E"/>
    <w:rsid w:val="007A4392"/>
    <w:rsid w:val="007A5AC7"/>
    <w:rsid w:val="007A6C4D"/>
    <w:rsid w:val="007A7038"/>
    <w:rsid w:val="007A7C6F"/>
    <w:rsid w:val="007B2A8B"/>
    <w:rsid w:val="007C00DA"/>
    <w:rsid w:val="007C0319"/>
    <w:rsid w:val="007C18D0"/>
    <w:rsid w:val="007C5009"/>
    <w:rsid w:val="007C519E"/>
    <w:rsid w:val="007E0F26"/>
    <w:rsid w:val="007E2911"/>
    <w:rsid w:val="007E3398"/>
    <w:rsid w:val="007E4287"/>
    <w:rsid w:val="007E4478"/>
    <w:rsid w:val="007E62F8"/>
    <w:rsid w:val="007E7B89"/>
    <w:rsid w:val="007F09CD"/>
    <w:rsid w:val="007F283D"/>
    <w:rsid w:val="007F474C"/>
    <w:rsid w:val="007F674C"/>
    <w:rsid w:val="0080572C"/>
    <w:rsid w:val="00806B79"/>
    <w:rsid w:val="00811DA6"/>
    <w:rsid w:val="00813A3D"/>
    <w:rsid w:val="00814608"/>
    <w:rsid w:val="00816C3A"/>
    <w:rsid w:val="00817DFA"/>
    <w:rsid w:val="00823A2C"/>
    <w:rsid w:val="008266F8"/>
    <w:rsid w:val="0083060B"/>
    <w:rsid w:val="00831F52"/>
    <w:rsid w:val="00834B5A"/>
    <w:rsid w:val="0083552A"/>
    <w:rsid w:val="0083636B"/>
    <w:rsid w:val="008403A0"/>
    <w:rsid w:val="00841877"/>
    <w:rsid w:val="00842AD5"/>
    <w:rsid w:val="00844CED"/>
    <w:rsid w:val="00846CAC"/>
    <w:rsid w:val="008502C0"/>
    <w:rsid w:val="0085051A"/>
    <w:rsid w:val="00851BD9"/>
    <w:rsid w:val="00856645"/>
    <w:rsid w:val="00857BD2"/>
    <w:rsid w:val="0086286B"/>
    <w:rsid w:val="00864222"/>
    <w:rsid w:val="008648F9"/>
    <w:rsid w:val="0087137F"/>
    <w:rsid w:val="00874599"/>
    <w:rsid w:val="008752A0"/>
    <w:rsid w:val="008779FF"/>
    <w:rsid w:val="008800A8"/>
    <w:rsid w:val="008804C0"/>
    <w:rsid w:val="0088285F"/>
    <w:rsid w:val="00886542"/>
    <w:rsid w:val="0089055E"/>
    <w:rsid w:val="00892FBD"/>
    <w:rsid w:val="00893768"/>
    <w:rsid w:val="00894FE0"/>
    <w:rsid w:val="00896097"/>
    <w:rsid w:val="008969A1"/>
    <w:rsid w:val="00897DEA"/>
    <w:rsid w:val="008A0AC3"/>
    <w:rsid w:val="008A1AF4"/>
    <w:rsid w:val="008A1FAE"/>
    <w:rsid w:val="008A2751"/>
    <w:rsid w:val="008A5A9F"/>
    <w:rsid w:val="008A7EE8"/>
    <w:rsid w:val="008B0CB5"/>
    <w:rsid w:val="008B2EF2"/>
    <w:rsid w:val="008B580F"/>
    <w:rsid w:val="008C3A18"/>
    <w:rsid w:val="008C4B65"/>
    <w:rsid w:val="008C57CA"/>
    <w:rsid w:val="008C6B32"/>
    <w:rsid w:val="008D1E78"/>
    <w:rsid w:val="008D2871"/>
    <w:rsid w:val="008D53EA"/>
    <w:rsid w:val="008E13AC"/>
    <w:rsid w:val="008E1470"/>
    <w:rsid w:val="008E1AF6"/>
    <w:rsid w:val="008E31BE"/>
    <w:rsid w:val="008F1A0D"/>
    <w:rsid w:val="008F1B03"/>
    <w:rsid w:val="008F1F26"/>
    <w:rsid w:val="008F2C9F"/>
    <w:rsid w:val="008F2F57"/>
    <w:rsid w:val="009007DB"/>
    <w:rsid w:val="00900AEB"/>
    <w:rsid w:val="00900E81"/>
    <w:rsid w:val="009031E2"/>
    <w:rsid w:val="00903AC9"/>
    <w:rsid w:val="009058A2"/>
    <w:rsid w:val="009113C9"/>
    <w:rsid w:val="009128DB"/>
    <w:rsid w:val="00915596"/>
    <w:rsid w:val="009266B2"/>
    <w:rsid w:val="00926FE5"/>
    <w:rsid w:val="009312D5"/>
    <w:rsid w:val="009319FA"/>
    <w:rsid w:val="00932334"/>
    <w:rsid w:val="0093766C"/>
    <w:rsid w:val="00941651"/>
    <w:rsid w:val="009469C7"/>
    <w:rsid w:val="009500B4"/>
    <w:rsid w:val="00951B31"/>
    <w:rsid w:val="0095604C"/>
    <w:rsid w:val="0097318E"/>
    <w:rsid w:val="00975DBB"/>
    <w:rsid w:val="0098312A"/>
    <w:rsid w:val="0098361D"/>
    <w:rsid w:val="00984B98"/>
    <w:rsid w:val="009862AA"/>
    <w:rsid w:val="00992F64"/>
    <w:rsid w:val="009A042E"/>
    <w:rsid w:val="009A4663"/>
    <w:rsid w:val="009A70CA"/>
    <w:rsid w:val="009B16EF"/>
    <w:rsid w:val="009B4F88"/>
    <w:rsid w:val="009C16F6"/>
    <w:rsid w:val="009C179C"/>
    <w:rsid w:val="009C2757"/>
    <w:rsid w:val="009C46C0"/>
    <w:rsid w:val="009C4CC9"/>
    <w:rsid w:val="009C557D"/>
    <w:rsid w:val="009D21BC"/>
    <w:rsid w:val="009D75C5"/>
    <w:rsid w:val="009E399E"/>
    <w:rsid w:val="009F1677"/>
    <w:rsid w:val="009F20F1"/>
    <w:rsid w:val="009F4BE9"/>
    <w:rsid w:val="009F5FB7"/>
    <w:rsid w:val="009F616E"/>
    <w:rsid w:val="00A12936"/>
    <w:rsid w:val="00A1385C"/>
    <w:rsid w:val="00A14557"/>
    <w:rsid w:val="00A16985"/>
    <w:rsid w:val="00A2160F"/>
    <w:rsid w:val="00A22745"/>
    <w:rsid w:val="00A257E4"/>
    <w:rsid w:val="00A2608D"/>
    <w:rsid w:val="00A30F35"/>
    <w:rsid w:val="00A30FCA"/>
    <w:rsid w:val="00A3295B"/>
    <w:rsid w:val="00A33E3C"/>
    <w:rsid w:val="00A37138"/>
    <w:rsid w:val="00A37DA3"/>
    <w:rsid w:val="00A40042"/>
    <w:rsid w:val="00A47516"/>
    <w:rsid w:val="00A55F40"/>
    <w:rsid w:val="00A57C0A"/>
    <w:rsid w:val="00A62EDD"/>
    <w:rsid w:val="00A70D90"/>
    <w:rsid w:val="00A71DA7"/>
    <w:rsid w:val="00A7453E"/>
    <w:rsid w:val="00A81707"/>
    <w:rsid w:val="00A82F1A"/>
    <w:rsid w:val="00A8305B"/>
    <w:rsid w:val="00A837FC"/>
    <w:rsid w:val="00A84199"/>
    <w:rsid w:val="00A859AD"/>
    <w:rsid w:val="00A85BAE"/>
    <w:rsid w:val="00A85DD2"/>
    <w:rsid w:val="00A86110"/>
    <w:rsid w:val="00A87D24"/>
    <w:rsid w:val="00A90915"/>
    <w:rsid w:val="00A95BD1"/>
    <w:rsid w:val="00A97528"/>
    <w:rsid w:val="00AA0182"/>
    <w:rsid w:val="00AA102C"/>
    <w:rsid w:val="00AB02A9"/>
    <w:rsid w:val="00AB4984"/>
    <w:rsid w:val="00AB4EFC"/>
    <w:rsid w:val="00AC64E5"/>
    <w:rsid w:val="00AD189A"/>
    <w:rsid w:val="00AF1539"/>
    <w:rsid w:val="00AF212E"/>
    <w:rsid w:val="00AF28F0"/>
    <w:rsid w:val="00AF3C72"/>
    <w:rsid w:val="00AF669F"/>
    <w:rsid w:val="00B03C25"/>
    <w:rsid w:val="00B065EF"/>
    <w:rsid w:val="00B20D16"/>
    <w:rsid w:val="00B2192A"/>
    <w:rsid w:val="00B22C67"/>
    <w:rsid w:val="00B2551F"/>
    <w:rsid w:val="00B2793B"/>
    <w:rsid w:val="00B302F9"/>
    <w:rsid w:val="00B306F7"/>
    <w:rsid w:val="00B3113C"/>
    <w:rsid w:val="00B345BB"/>
    <w:rsid w:val="00B40622"/>
    <w:rsid w:val="00B41ACB"/>
    <w:rsid w:val="00B50DE6"/>
    <w:rsid w:val="00B527DA"/>
    <w:rsid w:val="00B52E76"/>
    <w:rsid w:val="00B53B01"/>
    <w:rsid w:val="00B57262"/>
    <w:rsid w:val="00B577AC"/>
    <w:rsid w:val="00B637C4"/>
    <w:rsid w:val="00B65A64"/>
    <w:rsid w:val="00B70BAE"/>
    <w:rsid w:val="00B72774"/>
    <w:rsid w:val="00B73182"/>
    <w:rsid w:val="00B742DC"/>
    <w:rsid w:val="00B751EE"/>
    <w:rsid w:val="00B77A86"/>
    <w:rsid w:val="00B77E29"/>
    <w:rsid w:val="00B85846"/>
    <w:rsid w:val="00B86BC8"/>
    <w:rsid w:val="00B87338"/>
    <w:rsid w:val="00B902FF"/>
    <w:rsid w:val="00B90FE3"/>
    <w:rsid w:val="00B95E5D"/>
    <w:rsid w:val="00B975EA"/>
    <w:rsid w:val="00BA7080"/>
    <w:rsid w:val="00BB19C5"/>
    <w:rsid w:val="00BB2913"/>
    <w:rsid w:val="00BB42BF"/>
    <w:rsid w:val="00BB50D6"/>
    <w:rsid w:val="00BC5448"/>
    <w:rsid w:val="00BC730A"/>
    <w:rsid w:val="00BD03FE"/>
    <w:rsid w:val="00BD116B"/>
    <w:rsid w:val="00BD1513"/>
    <w:rsid w:val="00BD27D4"/>
    <w:rsid w:val="00BD4580"/>
    <w:rsid w:val="00BD4B11"/>
    <w:rsid w:val="00BD6DF7"/>
    <w:rsid w:val="00BE0C76"/>
    <w:rsid w:val="00BE14F6"/>
    <w:rsid w:val="00BE1695"/>
    <w:rsid w:val="00BF0A86"/>
    <w:rsid w:val="00BF3697"/>
    <w:rsid w:val="00BF3CEC"/>
    <w:rsid w:val="00BF62A2"/>
    <w:rsid w:val="00C004ED"/>
    <w:rsid w:val="00C02F37"/>
    <w:rsid w:val="00C03A87"/>
    <w:rsid w:val="00C071CE"/>
    <w:rsid w:val="00C1038B"/>
    <w:rsid w:val="00C1204D"/>
    <w:rsid w:val="00C125BA"/>
    <w:rsid w:val="00C126B7"/>
    <w:rsid w:val="00C15AC7"/>
    <w:rsid w:val="00C15BD2"/>
    <w:rsid w:val="00C205E0"/>
    <w:rsid w:val="00C211E6"/>
    <w:rsid w:val="00C26665"/>
    <w:rsid w:val="00C306AD"/>
    <w:rsid w:val="00C313A7"/>
    <w:rsid w:val="00C31890"/>
    <w:rsid w:val="00C40E09"/>
    <w:rsid w:val="00C4443D"/>
    <w:rsid w:val="00C544D0"/>
    <w:rsid w:val="00C54A29"/>
    <w:rsid w:val="00C57EF0"/>
    <w:rsid w:val="00C60C89"/>
    <w:rsid w:val="00C61AEC"/>
    <w:rsid w:val="00C64481"/>
    <w:rsid w:val="00C67681"/>
    <w:rsid w:val="00C71250"/>
    <w:rsid w:val="00C71DF2"/>
    <w:rsid w:val="00C7220F"/>
    <w:rsid w:val="00C735FE"/>
    <w:rsid w:val="00C7460A"/>
    <w:rsid w:val="00C76499"/>
    <w:rsid w:val="00C838F8"/>
    <w:rsid w:val="00C85D92"/>
    <w:rsid w:val="00C865E6"/>
    <w:rsid w:val="00C87BF5"/>
    <w:rsid w:val="00C93690"/>
    <w:rsid w:val="00C97A3F"/>
    <w:rsid w:val="00CA0D4B"/>
    <w:rsid w:val="00CA1A16"/>
    <w:rsid w:val="00CA1F9A"/>
    <w:rsid w:val="00CA2131"/>
    <w:rsid w:val="00CA3331"/>
    <w:rsid w:val="00CA335F"/>
    <w:rsid w:val="00CA51E3"/>
    <w:rsid w:val="00CA6B90"/>
    <w:rsid w:val="00CB2D09"/>
    <w:rsid w:val="00CB558B"/>
    <w:rsid w:val="00CB6350"/>
    <w:rsid w:val="00CC13CE"/>
    <w:rsid w:val="00CC1E35"/>
    <w:rsid w:val="00CC7E69"/>
    <w:rsid w:val="00CD31DE"/>
    <w:rsid w:val="00CD4C08"/>
    <w:rsid w:val="00CD7E2E"/>
    <w:rsid w:val="00CE0D46"/>
    <w:rsid w:val="00CE19C8"/>
    <w:rsid w:val="00CE453D"/>
    <w:rsid w:val="00CE4BAD"/>
    <w:rsid w:val="00CF28D0"/>
    <w:rsid w:val="00D011D0"/>
    <w:rsid w:val="00D017EB"/>
    <w:rsid w:val="00D026C8"/>
    <w:rsid w:val="00D02840"/>
    <w:rsid w:val="00D05BE6"/>
    <w:rsid w:val="00D10F8A"/>
    <w:rsid w:val="00D116BF"/>
    <w:rsid w:val="00D11B3C"/>
    <w:rsid w:val="00D13CA2"/>
    <w:rsid w:val="00D1505E"/>
    <w:rsid w:val="00D15111"/>
    <w:rsid w:val="00D206F9"/>
    <w:rsid w:val="00D21CF1"/>
    <w:rsid w:val="00D23181"/>
    <w:rsid w:val="00D23E1C"/>
    <w:rsid w:val="00D270AE"/>
    <w:rsid w:val="00D3074B"/>
    <w:rsid w:val="00D328BE"/>
    <w:rsid w:val="00D328F2"/>
    <w:rsid w:val="00D33169"/>
    <w:rsid w:val="00D340F7"/>
    <w:rsid w:val="00D34340"/>
    <w:rsid w:val="00D35A34"/>
    <w:rsid w:val="00D3714F"/>
    <w:rsid w:val="00D371FB"/>
    <w:rsid w:val="00D46D13"/>
    <w:rsid w:val="00D50068"/>
    <w:rsid w:val="00D5030F"/>
    <w:rsid w:val="00D62579"/>
    <w:rsid w:val="00D63790"/>
    <w:rsid w:val="00D713AB"/>
    <w:rsid w:val="00D7442D"/>
    <w:rsid w:val="00D80921"/>
    <w:rsid w:val="00D81E92"/>
    <w:rsid w:val="00D8254E"/>
    <w:rsid w:val="00D901E3"/>
    <w:rsid w:val="00D91108"/>
    <w:rsid w:val="00D94834"/>
    <w:rsid w:val="00D9558A"/>
    <w:rsid w:val="00DA0212"/>
    <w:rsid w:val="00DA0CD3"/>
    <w:rsid w:val="00DA1DF2"/>
    <w:rsid w:val="00DA21C1"/>
    <w:rsid w:val="00DA269D"/>
    <w:rsid w:val="00DA572A"/>
    <w:rsid w:val="00DA7748"/>
    <w:rsid w:val="00DB0613"/>
    <w:rsid w:val="00DB0A5E"/>
    <w:rsid w:val="00DB2F96"/>
    <w:rsid w:val="00DC47ED"/>
    <w:rsid w:val="00DC4803"/>
    <w:rsid w:val="00DC51FB"/>
    <w:rsid w:val="00DD3C1D"/>
    <w:rsid w:val="00DE45D1"/>
    <w:rsid w:val="00DE5503"/>
    <w:rsid w:val="00DE5C53"/>
    <w:rsid w:val="00DE74B4"/>
    <w:rsid w:val="00DF106F"/>
    <w:rsid w:val="00DF1DC6"/>
    <w:rsid w:val="00DF2F60"/>
    <w:rsid w:val="00DF3D08"/>
    <w:rsid w:val="00DF6739"/>
    <w:rsid w:val="00E029DB"/>
    <w:rsid w:val="00E040EF"/>
    <w:rsid w:val="00E041D1"/>
    <w:rsid w:val="00E10196"/>
    <w:rsid w:val="00E11A2E"/>
    <w:rsid w:val="00E124F7"/>
    <w:rsid w:val="00E14EAE"/>
    <w:rsid w:val="00E1521F"/>
    <w:rsid w:val="00E208A2"/>
    <w:rsid w:val="00E216CA"/>
    <w:rsid w:val="00E21E9F"/>
    <w:rsid w:val="00E21EBF"/>
    <w:rsid w:val="00E424EE"/>
    <w:rsid w:val="00E42D7D"/>
    <w:rsid w:val="00E464C1"/>
    <w:rsid w:val="00E4679F"/>
    <w:rsid w:val="00E51E33"/>
    <w:rsid w:val="00E542F6"/>
    <w:rsid w:val="00E55687"/>
    <w:rsid w:val="00E564E4"/>
    <w:rsid w:val="00E60CC4"/>
    <w:rsid w:val="00E61F86"/>
    <w:rsid w:val="00E6483B"/>
    <w:rsid w:val="00E70742"/>
    <w:rsid w:val="00E70A95"/>
    <w:rsid w:val="00E73F71"/>
    <w:rsid w:val="00E845B5"/>
    <w:rsid w:val="00E87EDF"/>
    <w:rsid w:val="00E974AD"/>
    <w:rsid w:val="00EA5EAF"/>
    <w:rsid w:val="00EA5F56"/>
    <w:rsid w:val="00EA6889"/>
    <w:rsid w:val="00EA73F1"/>
    <w:rsid w:val="00EA7873"/>
    <w:rsid w:val="00EB16C1"/>
    <w:rsid w:val="00EB1EDD"/>
    <w:rsid w:val="00EB349A"/>
    <w:rsid w:val="00EB5493"/>
    <w:rsid w:val="00EC1541"/>
    <w:rsid w:val="00EC2C5A"/>
    <w:rsid w:val="00EC3342"/>
    <w:rsid w:val="00EC377A"/>
    <w:rsid w:val="00ED2558"/>
    <w:rsid w:val="00ED34E2"/>
    <w:rsid w:val="00ED52D3"/>
    <w:rsid w:val="00EE506E"/>
    <w:rsid w:val="00EE5D07"/>
    <w:rsid w:val="00EE6D83"/>
    <w:rsid w:val="00EE7256"/>
    <w:rsid w:val="00EF0269"/>
    <w:rsid w:val="00EF42F5"/>
    <w:rsid w:val="00EF5DE6"/>
    <w:rsid w:val="00EF5EDB"/>
    <w:rsid w:val="00F01B3E"/>
    <w:rsid w:val="00F0562A"/>
    <w:rsid w:val="00F10927"/>
    <w:rsid w:val="00F11EF0"/>
    <w:rsid w:val="00F12DF7"/>
    <w:rsid w:val="00F14476"/>
    <w:rsid w:val="00F14585"/>
    <w:rsid w:val="00F14C3B"/>
    <w:rsid w:val="00F17DBB"/>
    <w:rsid w:val="00F17F8F"/>
    <w:rsid w:val="00F26F85"/>
    <w:rsid w:val="00F316BE"/>
    <w:rsid w:val="00F32CB1"/>
    <w:rsid w:val="00F33EEA"/>
    <w:rsid w:val="00F345AE"/>
    <w:rsid w:val="00F4279B"/>
    <w:rsid w:val="00F440F5"/>
    <w:rsid w:val="00F5078E"/>
    <w:rsid w:val="00F51BB2"/>
    <w:rsid w:val="00F5767C"/>
    <w:rsid w:val="00F612B4"/>
    <w:rsid w:val="00F624E6"/>
    <w:rsid w:val="00F637CB"/>
    <w:rsid w:val="00F64844"/>
    <w:rsid w:val="00F67031"/>
    <w:rsid w:val="00F7260B"/>
    <w:rsid w:val="00F73BF2"/>
    <w:rsid w:val="00F761FB"/>
    <w:rsid w:val="00F7668E"/>
    <w:rsid w:val="00F766F4"/>
    <w:rsid w:val="00F779BE"/>
    <w:rsid w:val="00F817FD"/>
    <w:rsid w:val="00F81D29"/>
    <w:rsid w:val="00F84560"/>
    <w:rsid w:val="00F9282D"/>
    <w:rsid w:val="00F93447"/>
    <w:rsid w:val="00F951C7"/>
    <w:rsid w:val="00FA49EA"/>
    <w:rsid w:val="00FA600B"/>
    <w:rsid w:val="00FB0E52"/>
    <w:rsid w:val="00FB1693"/>
    <w:rsid w:val="00FB19DC"/>
    <w:rsid w:val="00FC0A4C"/>
    <w:rsid w:val="00FC2072"/>
    <w:rsid w:val="00FC4D4A"/>
    <w:rsid w:val="00FC6D07"/>
    <w:rsid w:val="00FD0EA4"/>
    <w:rsid w:val="00FD1AE7"/>
    <w:rsid w:val="00FD2163"/>
    <w:rsid w:val="00FD2979"/>
    <w:rsid w:val="00FE11B5"/>
    <w:rsid w:val="00FE435C"/>
    <w:rsid w:val="00FE48F1"/>
    <w:rsid w:val="00FE54E2"/>
    <w:rsid w:val="00FE57BE"/>
    <w:rsid w:val="00FF117F"/>
    <w:rsid w:val="00FF1A5F"/>
    <w:rsid w:val="00FF3D5F"/>
    <w:rsid w:val="0151F69F"/>
    <w:rsid w:val="05BB532C"/>
    <w:rsid w:val="06F193B9"/>
    <w:rsid w:val="07A7048B"/>
    <w:rsid w:val="15F0C700"/>
    <w:rsid w:val="18A37AC7"/>
    <w:rsid w:val="1C9F5E83"/>
    <w:rsid w:val="1ED126AC"/>
    <w:rsid w:val="1F3AC5A3"/>
    <w:rsid w:val="2377DCCB"/>
    <w:rsid w:val="31144BDA"/>
    <w:rsid w:val="39FEBFAE"/>
    <w:rsid w:val="3C76DC20"/>
    <w:rsid w:val="45DCD1EF"/>
    <w:rsid w:val="515F0CDA"/>
    <w:rsid w:val="527102C7"/>
    <w:rsid w:val="578C7D51"/>
    <w:rsid w:val="58FC69DE"/>
    <w:rsid w:val="5989E28C"/>
    <w:rsid w:val="5B47D709"/>
    <w:rsid w:val="5F65E213"/>
    <w:rsid w:val="5F977321"/>
    <w:rsid w:val="608E2042"/>
    <w:rsid w:val="63553C3C"/>
    <w:rsid w:val="6E4E579D"/>
    <w:rsid w:val="7A0CB0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786339"/>
  <w15:chartTrackingRefBased/>
  <w15:docId w15:val="{4E6B4B31-F6BD-479C-9847-BF633EC71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FBD"/>
    <w:pPr>
      <w:spacing w:before="60" w:after="60"/>
    </w:pPr>
    <w:rPr>
      <w:rFonts w:ascii="Maiandra GD" w:hAnsi="Maiandra GD"/>
      <w:sz w:val="24"/>
      <w:lang w:eastAsia="en-GB"/>
    </w:rPr>
  </w:style>
  <w:style w:type="paragraph" w:styleId="Heading1">
    <w:name w:val="heading 1"/>
    <w:basedOn w:val="Normal"/>
    <w:next w:val="Normal"/>
    <w:autoRedefine/>
    <w:qFormat/>
    <w:rsid w:val="006C6DED"/>
    <w:pPr>
      <w:keepNext/>
      <w:shd w:val="clear" w:color="auto" w:fill="FFFFFF" w:themeFill="background1"/>
      <w:spacing w:before="240" w:after="240"/>
      <w:outlineLvl w:val="0"/>
    </w:pPr>
    <w:rPr>
      <w:rFonts w:ascii="Calibri" w:hAnsi="Calibri" w:cs="Calibri"/>
      <w:b/>
      <w:kern w:val="28"/>
      <w:sz w:val="48"/>
      <w:szCs w:val="48"/>
    </w:rPr>
  </w:style>
  <w:style w:type="paragraph" w:styleId="Heading2">
    <w:name w:val="heading 2"/>
    <w:basedOn w:val="Heading1"/>
    <w:next w:val="Normal"/>
    <w:link w:val="Heading2Char"/>
    <w:qFormat/>
    <w:pPr>
      <w:numPr>
        <w:ilvl w:val="1"/>
        <w:numId w:val="1"/>
      </w:numPr>
      <w:tabs>
        <w:tab w:val="num" w:pos="1001"/>
      </w:tabs>
      <w:ind w:left="1001"/>
      <w:outlineLvl w:val="1"/>
    </w:pPr>
    <w:rPr>
      <w:b w:val="0"/>
      <w:i/>
      <w:sz w:val="36"/>
    </w:rPr>
  </w:style>
  <w:style w:type="paragraph" w:styleId="Heading3">
    <w:name w:val="heading 3"/>
    <w:basedOn w:val="Heading2"/>
    <w:next w:val="Normal"/>
    <w:qFormat/>
    <w:pPr>
      <w:numPr>
        <w:ilvl w:val="2"/>
      </w:numPr>
      <w:outlineLvl w:val="2"/>
    </w:pPr>
    <w:rPr>
      <w:sz w:val="28"/>
    </w:rPr>
  </w:style>
  <w:style w:type="paragraph" w:styleId="Heading4">
    <w:name w:val="heading 4"/>
    <w:basedOn w:val="Normal"/>
    <w:next w:val="Normal"/>
    <w:qFormat/>
    <w:pPr>
      <w:keepNext/>
      <w:outlineLvl w:val="3"/>
    </w:pPr>
    <w:rPr>
      <w:b/>
      <w:i/>
      <w:sz w:val="28"/>
    </w:rPr>
  </w:style>
  <w:style w:type="paragraph" w:styleId="Heading5">
    <w:name w:val="heading 5"/>
    <w:basedOn w:val="Normal"/>
    <w:next w:val="Normal"/>
    <w:qFormat/>
    <w:pPr>
      <w:spacing w:before="120" w:after="120"/>
      <w:jc w:val="right"/>
      <w:outlineLvl w:val="4"/>
    </w:pPr>
    <w:rPr>
      <w:b/>
      <w:sz w:val="22"/>
    </w:rPr>
  </w:style>
  <w:style w:type="paragraph" w:styleId="Heading6">
    <w:name w:val="heading 6"/>
    <w:basedOn w:val="Normal"/>
    <w:next w:val="Normal"/>
    <w:qFormat/>
    <w:pPr>
      <w:numPr>
        <w:ilvl w:val="5"/>
        <w:numId w:val="1"/>
      </w:numPr>
      <w:spacing w:before="240"/>
      <w:outlineLvl w:val="5"/>
    </w:pPr>
    <w:rPr>
      <w:rFonts w:ascii="Times New Roman" w:hAnsi="Times New Roman"/>
      <w:i/>
      <w:sz w:val="22"/>
    </w:rPr>
  </w:style>
  <w:style w:type="paragraph" w:styleId="Heading7">
    <w:name w:val="heading 7"/>
    <w:basedOn w:val="Normal"/>
    <w:next w:val="Normal"/>
    <w:qFormat/>
    <w:pPr>
      <w:numPr>
        <w:ilvl w:val="6"/>
        <w:numId w:val="1"/>
      </w:numPr>
      <w:spacing w:before="240"/>
      <w:outlineLvl w:val="6"/>
    </w:pPr>
    <w:rPr>
      <w:rFonts w:ascii="Arial" w:hAnsi="Arial"/>
    </w:rPr>
  </w:style>
  <w:style w:type="paragraph" w:styleId="Heading8">
    <w:name w:val="heading 8"/>
    <w:basedOn w:val="Normal"/>
    <w:next w:val="Normal"/>
    <w:qFormat/>
    <w:pPr>
      <w:numPr>
        <w:ilvl w:val="7"/>
        <w:numId w:val="1"/>
      </w:numPr>
      <w:spacing w:before="240"/>
      <w:outlineLvl w:val="7"/>
    </w:pPr>
    <w:rPr>
      <w:rFonts w:ascii="Arial" w:hAnsi="Arial"/>
      <w:i/>
    </w:rPr>
  </w:style>
  <w:style w:type="paragraph" w:styleId="Heading9">
    <w:name w:val="heading 9"/>
    <w:basedOn w:val="Normal"/>
    <w:next w:val="Normal"/>
    <w:qFormat/>
    <w:pPr>
      <w:numPr>
        <w:ilvl w:val="8"/>
        <w:numId w:val="1"/>
      </w:numPr>
      <w:spacing w:before="24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i/>
      <w:sz w:val="16"/>
    </w:rPr>
  </w:style>
  <w:style w:type="paragraph" w:customStyle="1" w:styleId="Head2">
    <w:name w:val="Head2"/>
    <w:basedOn w:val="Normal"/>
    <w:pPr>
      <w:spacing w:before="120" w:after="120"/>
      <w:jc w:val="center"/>
    </w:pPr>
    <w:rPr>
      <w:rFonts w:ascii="Humanst521 BT" w:hAnsi="Humanst521 BT"/>
      <w:b/>
      <w:sz w:val="32"/>
    </w:rPr>
  </w:style>
  <w:style w:type="paragraph" w:customStyle="1" w:styleId="Head1">
    <w:name w:val="Head 1"/>
    <w:basedOn w:val="Normal"/>
    <w:pPr>
      <w:spacing w:after="120"/>
      <w:jc w:val="center"/>
    </w:pPr>
    <w:rPr>
      <w:rFonts w:ascii="Humanst521 BT" w:hAnsi="Humanst521 BT"/>
      <w:b/>
      <w:sz w:val="44"/>
    </w:rPr>
  </w:style>
  <w:style w:type="paragraph" w:customStyle="1" w:styleId="Bullet1">
    <w:name w:val="Bullet1"/>
    <w:basedOn w:val="Normal"/>
    <w:autoRedefine/>
    <w:rsid w:val="00324B87"/>
    <w:pPr>
      <w:numPr>
        <w:numId w:val="5"/>
      </w:numPr>
      <w:spacing w:before="120" w:after="120"/>
    </w:pPr>
  </w:style>
  <w:style w:type="paragraph" w:customStyle="1" w:styleId="Head3">
    <w:name w:val="Head3"/>
    <w:basedOn w:val="Normal"/>
    <w:pPr>
      <w:spacing w:before="120" w:after="120"/>
      <w:jc w:val="center"/>
    </w:pPr>
    <w:rPr>
      <w:rFonts w:ascii="Humanst521 BT" w:hAnsi="Humanst521 BT"/>
      <w:b/>
      <w:sz w:val="28"/>
    </w:rPr>
  </w:style>
  <w:style w:type="character" w:styleId="Hyperlink">
    <w:name w:val="Hyperlink"/>
    <w:uiPriority w:val="99"/>
    <w:rPr>
      <w:rFonts w:ascii="SassoonPrimaryType" w:hAnsi="SassoonPrimaryType"/>
      <w:color w:val="000000"/>
      <w:sz w:val="20"/>
      <w:u w:val="none"/>
    </w:rPr>
  </w:style>
  <w:style w:type="paragraph" w:customStyle="1" w:styleId="Crossreference">
    <w:name w:val="Cross reference"/>
    <w:basedOn w:val="Bullet1"/>
    <w:autoRedefine/>
    <w:pPr>
      <w:numPr>
        <w:numId w:val="4"/>
      </w:numPr>
    </w:pPr>
    <w:rPr>
      <w:b/>
      <w:i/>
      <w:color w:val="00FF00"/>
      <w:sz w:val="28"/>
    </w:rPr>
  </w:style>
  <w:style w:type="paragraph" w:styleId="ListNumber">
    <w:name w:val="List Number"/>
    <w:basedOn w:val="Normal"/>
    <w:pPr>
      <w:numPr>
        <w:numId w:val="3"/>
      </w:numPr>
    </w:pPr>
  </w:style>
  <w:style w:type="paragraph" w:styleId="ListContinue">
    <w:name w:val="List Continue"/>
    <w:basedOn w:val="Normal"/>
    <w:pPr>
      <w:spacing w:after="120"/>
      <w:ind w:left="283"/>
    </w:pPr>
  </w:style>
  <w:style w:type="character" w:styleId="FollowedHyperlink">
    <w:name w:val="FollowedHyperlink"/>
    <w:rPr>
      <w:color w:val="800080"/>
      <w:u w:val="single"/>
    </w:rPr>
  </w:style>
  <w:style w:type="paragraph" w:styleId="TOC1">
    <w:name w:val="toc 1"/>
    <w:basedOn w:val="Normal"/>
    <w:next w:val="Normal"/>
    <w:autoRedefine/>
    <w:uiPriority w:val="39"/>
    <w:pPr>
      <w:spacing w:before="240"/>
    </w:pPr>
    <w:rPr>
      <w:b/>
      <w:kern w:val="28"/>
    </w:rPr>
  </w:style>
  <w:style w:type="paragraph" w:customStyle="1" w:styleId="Refertoevidence">
    <w:name w:val="Refer to evidence"/>
    <w:basedOn w:val="Crossreference"/>
    <w:pPr>
      <w:numPr>
        <w:numId w:val="2"/>
      </w:numPr>
    </w:pPr>
    <w:rPr>
      <w:i w:val="0"/>
      <w:sz w:val="20"/>
    </w:rPr>
  </w:style>
  <w:style w:type="paragraph" w:styleId="TOC2">
    <w:name w:val="toc 2"/>
    <w:basedOn w:val="Normal"/>
    <w:next w:val="Normal"/>
    <w:autoRedefine/>
    <w:uiPriority w:val="39"/>
    <w:pPr>
      <w:ind w:left="220"/>
    </w:pPr>
  </w:style>
  <w:style w:type="paragraph" w:styleId="TOC3">
    <w:name w:val="toc 3"/>
    <w:basedOn w:val="Normal"/>
    <w:next w:val="Normal"/>
    <w:autoRedefine/>
    <w:semiHidden/>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styleId="Index1">
    <w:name w:val="index 1"/>
    <w:basedOn w:val="Normal"/>
    <w:next w:val="Normal"/>
    <w:autoRedefine/>
    <w:semiHidden/>
    <w:pPr>
      <w:ind w:left="220" w:hanging="220"/>
    </w:pPr>
  </w:style>
  <w:style w:type="paragraph" w:styleId="Index2">
    <w:name w:val="index 2"/>
    <w:basedOn w:val="Normal"/>
    <w:next w:val="Normal"/>
    <w:autoRedefine/>
    <w:semiHidden/>
    <w:pPr>
      <w:ind w:left="440" w:hanging="220"/>
    </w:pPr>
  </w:style>
  <w:style w:type="paragraph" w:styleId="Index3">
    <w:name w:val="index 3"/>
    <w:basedOn w:val="Normal"/>
    <w:next w:val="Normal"/>
    <w:autoRedefine/>
    <w:semiHidden/>
    <w:pPr>
      <w:ind w:left="660" w:hanging="220"/>
    </w:pPr>
  </w:style>
  <w:style w:type="paragraph" w:styleId="Index4">
    <w:name w:val="index 4"/>
    <w:basedOn w:val="Normal"/>
    <w:next w:val="Normal"/>
    <w:autoRedefine/>
    <w:semiHidden/>
    <w:pPr>
      <w:ind w:left="880" w:hanging="220"/>
    </w:pPr>
  </w:style>
  <w:style w:type="paragraph" w:styleId="Index5">
    <w:name w:val="index 5"/>
    <w:basedOn w:val="Normal"/>
    <w:next w:val="Normal"/>
    <w:autoRedefine/>
    <w:semiHidden/>
    <w:pPr>
      <w:ind w:left="1100" w:hanging="220"/>
    </w:pPr>
  </w:style>
  <w:style w:type="paragraph" w:styleId="Index6">
    <w:name w:val="index 6"/>
    <w:basedOn w:val="Normal"/>
    <w:next w:val="Normal"/>
    <w:autoRedefine/>
    <w:semiHidden/>
    <w:pPr>
      <w:ind w:left="1320" w:hanging="220"/>
    </w:pPr>
  </w:style>
  <w:style w:type="paragraph" w:styleId="Index7">
    <w:name w:val="index 7"/>
    <w:basedOn w:val="Normal"/>
    <w:next w:val="Normal"/>
    <w:autoRedefine/>
    <w:semiHidden/>
    <w:pPr>
      <w:ind w:left="1540" w:hanging="220"/>
    </w:pPr>
  </w:style>
  <w:style w:type="paragraph" w:styleId="Index8">
    <w:name w:val="index 8"/>
    <w:basedOn w:val="Normal"/>
    <w:next w:val="Normal"/>
    <w:autoRedefine/>
    <w:semiHidden/>
    <w:pPr>
      <w:ind w:left="1760" w:hanging="220"/>
    </w:pPr>
  </w:style>
  <w:style w:type="paragraph" w:styleId="Index9">
    <w:name w:val="index 9"/>
    <w:basedOn w:val="Normal"/>
    <w:next w:val="Normal"/>
    <w:autoRedefine/>
    <w:semiHidden/>
    <w:pPr>
      <w:ind w:left="1980" w:hanging="220"/>
    </w:pPr>
  </w:style>
  <w:style w:type="paragraph" w:styleId="IndexHeading">
    <w:name w:val="index heading"/>
    <w:basedOn w:val="Normal"/>
    <w:next w:val="Index1"/>
    <w:semiHidden/>
  </w:style>
  <w:style w:type="paragraph" w:styleId="BodyText">
    <w:name w:val="Body Text"/>
    <w:basedOn w:val="Normal"/>
    <w:pPr>
      <w:jc w:val="right"/>
    </w:pPr>
    <w:rPr>
      <w:rFonts w:ascii="President" w:hAnsi="President"/>
      <w:kern w:val="28"/>
      <w:sz w:val="32"/>
    </w:rPr>
  </w:style>
  <w:style w:type="paragraph" w:customStyle="1" w:styleId="smallitalicnotes">
    <w:name w:val="small italic notes"/>
    <w:basedOn w:val="Normal"/>
    <w:rPr>
      <w:i/>
      <w:sz w:val="16"/>
    </w:rPr>
  </w:style>
  <w:style w:type="paragraph" w:styleId="BodyText2">
    <w:name w:val="Body Text 2"/>
    <w:basedOn w:val="Normal"/>
    <w:pPr>
      <w:jc w:val="both"/>
    </w:pPr>
  </w:style>
  <w:style w:type="paragraph" w:customStyle="1" w:styleId="Bullet2">
    <w:name w:val="Bullet2"/>
    <w:basedOn w:val="Bullet1"/>
    <w:autoRedefine/>
    <w:rsid w:val="0087137F"/>
    <w:pPr>
      <w:tabs>
        <w:tab w:val="clear" w:pos="360"/>
        <w:tab w:val="num" w:pos="1080"/>
      </w:tabs>
      <w:spacing w:before="60" w:after="0"/>
      <w:ind w:left="700" w:hanging="340"/>
    </w:pPr>
  </w:style>
  <w:style w:type="character" w:styleId="PageNumber">
    <w:name w:val="page number"/>
    <w:basedOn w:val="DefaultParagraphFont"/>
  </w:style>
  <w:style w:type="paragraph" w:styleId="FootnoteText">
    <w:name w:val="footnote text"/>
    <w:basedOn w:val="Normal"/>
    <w:semiHidden/>
    <w:pPr>
      <w:spacing w:before="0" w:after="0"/>
    </w:pPr>
    <w:rPr>
      <w:rFonts w:ascii="Univers" w:hAnsi="Univers"/>
      <w:b/>
      <w:sz w:val="12"/>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Tahoma" w:hAnsi="Tahoma"/>
    </w:rPr>
  </w:style>
  <w:style w:type="paragraph" w:customStyle="1" w:styleId="heading50">
    <w:name w:val="heading5"/>
    <w:basedOn w:val="Heading4"/>
    <w:pPr>
      <w:jc w:val="right"/>
    </w:pPr>
    <w:rPr>
      <w:sz w:val="24"/>
    </w:rPr>
  </w:style>
  <w:style w:type="paragraph" w:styleId="BodyText3">
    <w:name w:val="Body Text 3"/>
    <w:basedOn w:val="Normal"/>
    <w:rPr>
      <w:sz w:val="22"/>
    </w:rPr>
  </w:style>
  <w:style w:type="paragraph" w:styleId="Title">
    <w:name w:val="Title"/>
    <w:basedOn w:val="Normal"/>
    <w:qFormat/>
    <w:pPr>
      <w:pBdr>
        <w:between w:val="single" w:sz="4" w:space="1" w:color="auto"/>
      </w:pBdr>
      <w:spacing w:before="0" w:after="0"/>
      <w:jc w:val="center"/>
    </w:pPr>
    <w:rPr>
      <w:rFonts w:ascii="Times New Roman" w:hAnsi="Times New Roman"/>
      <w:sz w:val="72"/>
      <w:u w:val="single"/>
      <w:lang w:val="en-US"/>
    </w:rPr>
  </w:style>
  <w:style w:type="paragraph" w:styleId="Subtitle">
    <w:name w:val="Subtitle"/>
    <w:basedOn w:val="Normal"/>
    <w:qFormat/>
    <w:pPr>
      <w:spacing w:before="0" w:after="0"/>
      <w:jc w:val="center"/>
    </w:pPr>
    <w:rPr>
      <w:rFonts w:ascii="Times New Roman" w:hAnsi="Times New Roman"/>
      <w:sz w:val="36"/>
      <w:u w:val="single"/>
      <w:lang w:val="en-US"/>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hd w:val="pct85" w:color="000000" w:fill="FFFFFF"/>
      <w:ind w:left="360"/>
      <w:jc w:val="center"/>
    </w:pPr>
    <w:rPr>
      <w:b/>
      <w:color w:val="FFFF00"/>
      <w:sz w:val="72"/>
    </w:rPr>
  </w:style>
  <w:style w:type="paragraph" w:customStyle="1" w:styleId="Note">
    <w:name w:val="Note"/>
    <w:basedOn w:val="Crossreference"/>
    <w:autoRedefine/>
    <w:pPr>
      <w:numPr>
        <w:numId w:val="6"/>
      </w:numPr>
      <w:pBdr>
        <w:top w:val="single" w:sz="12" w:space="1" w:color="FF0000"/>
        <w:left w:val="single" w:sz="12" w:space="4" w:color="FF0000"/>
        <w:bottom w:val="single" w:sz="12" w:space="1" w:color="FF0000"/>
        <w:right w:val="single" w:sz="12" w:space="4" w:color="FF0000"/>
      </w:pBdr>
      <w:ind w:left="357" w:hanging="357"/>
    </w:pPr>
    <w:rPr>
      <w:b w:val="0"/>
      <w:i w:val="0"/>
      <w:color w:val="FF0000"/>
      <w:sz w:val="32"/>
    </w:rPr>
  </w:style>
  <w:style w:type="paragraph" w:styleId="BodyTextIndent2">
    <w:name w:val="Body Text Indent 2"/>
    <w:basedOn w:val="Normal"/>
    <w:pPr>
      <w:pBdr>
        <w:top w:val="single" w:sz="4" w:space="1" w:color="auto"/>
        <w:left w:val="single" w:sz="4" w:space="4" w:color="auto"/>
        <w:bottom w:val="single" w:sz="4" w:space="1" w:color="auto"/>
        <w:right w:val="single" w:sz="4" w:space="4" w:color="auto"/>
      </w:pBdr>
      <w:shd w:val="clear" w:color="auto" w:fill="000000"/>
      <w:ind w:left="360"/>
      <w:jc w:val="center"/>
    </w:pPr>
    <w:rPr>
      <w:color w:val="FFFF00"/>
      <w:sz w:val="40"/>
    </w:rPr>
  </w:style>
  <w:style w:type="paragraph" w:styleId="BodyTextIndent3">
    <w:name w:val="Body Text Indent 3"/>
    <w:basedOn w:val="Normal"/>
    <w:pPr>
      <w:spacing w:before="0" w:after="0"/>
      <w:ind w:left="709" w:hanging="709"/>
    </w:pPr>
    <w:rPr>
      <w:rFonts w:ascii="Arial" w:hAnsi="Arial"/>
      <w:sz w:val="20"/>
    </w:rPr>
  </w:style>
  <w:style w:type="table" w:styleId="TableGrid">
    <w:name w:val="Table Grid"/>
    <w:basedOn w:val="TableNormal"/>
    <w:rsid w:val="008804C0"/>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A14557"/>
    <w:rPr>
      <w:rFonts w:ascii="Maiandra GD" w:hAnsi="Maiandra GD"/>
      <w:i/>
      <w:sz w:val="16"/>
    </w:rPr>
  </w:style>
  <w:style w:type="paragraph" w:styleId="ListParagraph">
    <w:name w:val="List Paragraph"/>
    <w:basedOn w:val="Normal"/>
    <w:uiPriority w:val="34"/>
    <w:qFormat/>
    <w:rsid w:val="008266F8"/>
    <w:pPr>
      <w:ind w:left="720"/>
    </w:pPr>
  </w:style>
  <w:style w:type="paragraph" w:styleId="TOCHeading">
    <w:name w:val="TOC Heading"/>
    <w:basedOn w:val="Heading1"/>
    <w:next w:val="Normal"/>
    <w:uiPriority w:val="39"/>
    <w:semiHidden/>
    <w:unhideWhenUsed/>
    <w:qFormat/>
    <w:rsid w:val="008A0AC3"/>
    <w:pPr>
      <w:keepLines/>
      <w:spacing w:before="480" w:after="0" w:line="276" w:lineRule="auto"/>
      <w:outlineLvl w:val="9"/>
    </w:pPr>
    <w:rPr>
      <w:rFonts w:ascii="Cambria" w:hAnsi="Cambria" w:cs="Times New Roman"/>
      <w:bCs/>
      <w:color w:val="365F91"/>
      <w:kern w:val="0"/>
      <w:sz w:val="28"/>
      <w:szCs w:val="28"/>
      <w:lang w:val="en-US" w:eastAsia="en-US"/>
    </w:rPr>
  </w:style>
  <w:style w:type="paragraph" w:styleId="BalloonText">
    <w:name w:val="Balloon Text"/>
    <w:basedOn w:val="Normal"/>
    <w:link w:val="BalloonTextChar"/>
    <w:rsid w:val="0095604C"/>
    <w:pPr>
      <w:spacing w:before="0" w:after="0"/>
    </w:pPr>
    <w:rPr>
      <w:rFonts w:ascii="Segoe UI" w:hAnsi="Segoe UI" w:cs="Segoe UI"/>
      <w:sz w:val="18"/>
      <w:szCs w:val="18"/>
    </w:rPr>
  </w:style>
  <w:style w:type="character" w:customStyle="1" w:styleId="BalloonTextChar">
    <w:name w:val="Balloon Text Char"/>
    <w:link w:val="BalloonText"/>
    <w:rsid w:val="0095604C"/>
    <w:rPr>
      <w:rFonts w:ascii="Segoe UI" w:hAnsi="Segoe UI" w:cs="Segoe UI"/>
      <w:sz w:val="18"/>
      <w:szCs w:val="18"/>
    </w:rPr>
  </w:style>
  <w:style w:type="paragraph" w:customStyle="1" w:styleId="Default">
    <w:name w:val="Default"/>
    <w:rsid w:val="00624A15"/>
    <w:pPr>
      <w:autoSpaceDE w:val="0"/>
      <w:autoSpaceDN w:val="0"/>
      <w:adjustRightInd w:val="0"/>
    </w:pPr>
    <w:rPr>
      <w:rFonts w:ascii="Calibri" w:hAnsi="Calibri" w:cs="Calibri"/>
      <w:color w:val="000000"/>
      <w:sz w:val="24"/>
      <w:szCs w:val="24"/>
      <w:lang w:eastAsia="en-GB"/>
    </w:rPr>
  </w:style>
  <w:style w:type="character" w:styleId="CommentReference">
    <w:name w:val="annotation reference"/>
    <w:rsid w:val="00BD27D4"/>
    <w:rPr>
      <w:sz w:val="16"/>
      <w:szCs w:val="16"/>
    </w:rPr>
  </w:style>
  <w:style w:type="paragraph" w:styleId="CommentText">
    <w:name w:val="annotation text"/>
    <w:basedOn w:val="Normal"/>
    <w:link w:val="CommentTextChar"/>
    <w:rsid w:val="00BD27D4"/>
    <w:rPr>
      <w:sz w:val="20"/>
    </w:rPr>
  </w:style>
  <w:style w:type="character" w:customStyle="1" w:styleId="CommentTextChar">
    <w:name w:val="Comment Text Char"/>
    <w:link w:val="CommentText"/>
    <w:rsid w:val="00BD27D4"/>
    <w:rPr>
      <w:rFonts w:ascii="Maiandra GD" w:hAnsi="Maiandra GD"/>
    </w:rPr>
  </w:style>
  <w:style w:type="paragraph" w:styleId="CommentSubject">
    <w:name w:val="annotation subject"/>
    <w:basedOn w:val="CommentText"/>
    <w:next w:val="CommentText"/>
    <w:link w:val="CommentSubjectChar"/>
    <w:rsid w:val="00BD27D4"/>
    <w:rPr>
      <w:b/>
      <w:bCs/>
    </w:rPr>
  </w:style>
  <w:style w:type="character" w:customStyle="1" w:styleId="CommentSubjectChar">
    <w:name w:val="Comment Subject Char"/>
    <w:link w:val="CommentSubject"/>
    <w:rsid w:val="00BD27D4"/>
    <w:rPr>
      <w:rFonts w:ascii="Maiandra GD" w:hAnsi="Maiandra GD"/>
      <w:b/>
      <w:bCs/>
    </w:rPr>
  </w:style>
  <w:style w:type="character" w:styleId="Emphasis">
    <w:name w:val="Emphasis"/>
    <w:qFormat/>
    <w:rsid w:val="000B29BB"/>
    <w:rPr>
      <w:i/>
      <w:iCs/>
    </w:rPr>
  </w:style>
  <w:style w:type="character" w:customStyle="1" w:styleId="HeaderChar">
    <w:name w:val="Header Char"/>
    <w:link w:val="Header"/>
    <w:uiPriority w:val="99"/>
    <w:rsid w:val="0086286B"/>
    <w:rPr>
      <w:rFonts w:ascii="Maiandra GD" w:hAnsi="Maiandra GD"/>
      <w:sz w:val="24"/>
    </w:rPr>
  </w:style>
  <w:style w:type="character" w:customStyle="1" w:styleId="Heading2Char">
    <w:name w:val="Heading 2 Char"/>
    <w:link w:val="Heading2"/>
    <w:rsid w:val="00175654"/>
    <w:rPr>
      <w:rFonts w:ascii="Calibri Light" w:hAnsi="Calibri Light" w:cs="Calibri Light"/>
      <w:i/>
      <w:kern w:val="28"/>
      <w:sz w:val="36"/>
      <w:szCs w:val="48"/>
    </w:rPr>
  </w:style>
  <w:style w:type="character" w:styleId="UnresolvedMention">
    <w:name w:val="Unresolved Mention"/>
    <w:uiPriority w:val="99"/>
    <w:semiHidden/>
    <w:unhideWhenUsed/>
    <w:rsid w:val="00BE0C76"/>
    <w:rPr>
      <w:color w:val="605E5C"/>
      <w:shd w:val="clear" w:color="auto" w:fill="E1DFDD"/>
    </w:rPr>
  </w:style>
  <w:style w:type="paragraph" w:styleId="NormalWeb">
    <w:name w:val="Normal (Web)"/>
    <w:basedOn w:val="Normal"/>
    <w:uiPriority w:val="99"/>
    <w:unhideWhenUsed/>
    <w:rsid w:val="007A5AC7"/>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8728">
      <w:bodyDiv w:val="1"/>
      <w:marLeft w:val="0"/>
      <w:marRight w:val="0"/>
      <w:marTop w:val="0"/>
      <w:marBottom w:val="0"/>
      <w:divBdr>
        <w:top w:val="none" w:sz="0" w:space="0" w:color="auto"/>
        <w:left w:val="none" w:sz="0" w:space="0" w:color="auto"/>
        <w:bottom w:val="none" w:sz="0" w:space="0" w:color="auto"/>
        <w:right w:val="none" w:sz="0" w:space="0" w:color="auto"/>
      </w:divBdr>
    </w:div>
    <w:div w:id="199513349">
      <w:bodyDiv w:val="1"/>
      <w:marLeft w:val="0"/>
      <w:marRight w:val="0"/>
      <w:marTop w:val="0"/>
      <w:marBottom w:val="0"/>
      <w:divBdr>
        <w:top w:val="none" w:sz="0" w:space="0" w:color="auto"/>
        <w:left w:val="none" w:sz="0" w:space="0" w:color="auto"/>
        <w:bottom w:val="none" w:sz="0" w:space="0" w:color="auto"/>
        <w:right w:val="none" w:sz="0" w:space="0" w:color="auto"/>
      </w:divBdr>
    </w:div>
    <w:div w:id="1006128637">
      <w:bodyDiv w:val="1"/>
      <w:marLeft w:val="0"/>
      <w:marRight w:val="0"/>
      <w:marTop w:val="0"/>
      <w:marBottom w:val="0"/>
      <w:divBdr>
        <w:top w:val="none" w:sz="0" w:space="0" w:color="auto"/>
        <w:left w:val="none" w:sz="0" w:space="0" w:color="auto"/>
        <w:bottom w:val="none" w:sz="0" w:space="0" w:color="auto"/>
        <w:right w:val="none" w:sz="0" w:space="0" w:color="auto"/>
      </w:divBdr>
    </w:div>
    <w:div w:id="1079063955">
      <w:bodyDiv w:val="1"/>
      <w:marLeft w:val="0"/>
      <w:marRight w:val="0"/>
      <w:marTop w:val="0"/>
      <w:marBottom w:val="0"/>
      <w:divBdr>
        <w:top w:val="none" w:sz="0" w:space="0" w:color="auto"/>
        <w:left w:val="none" w:sz="0" w:space="0" w:color="auto"/>
        <w:bottom w:val="none" w:sz="0" w:space="0" w:color="auto"/>
        <w:right w:val="none" w:sz="0" w:space="0" w:color="auto"/>
      </w:divBdr>
    </w:div>
    <w:div w:id="1662005556">
      <w:bodyDiv w:val="1"/>
      <w:marLeft w:val="0"/>
      <w:marRight w:val="0"/>
      <w:marTop w:val="0"/>
      <w:marBottom w:val="0"/>
      <w:divBdr>
        <w:top w:val="none" w:sz="0" w:space="0" w:color="auto"/>
        <w:left w:val="none" w:sz="0" w:space="0" w:color="auto"/>
        <w:bottom w:val="none" w:sz="0" w:space="0" w:color="auto"/>
        <w:right w:val="none" w:sz="0" w:space="0" w:color="auto"/>
      </w:divBdr>
    </w:div>
    <w:div w:id="2048095722">
      <w:bodyDiv w:val="1"/>
      <w:marLeft w:val="0"/>
      <w:marRight w:val="0"/>
      <w:marTop w:val="0"/>
      <w:marBottom w:val="0"/>
      <w:divBdr>
        <w:top w:val="none" w:sz="0" w:space="0" w:color="auto"/>
        <w:left w:val="none" w:sz="0" w:space="0" w:color="auto"/>
        <w:bottom w:val="none" w:sz="0" w:space="0" w:color="auto"/>
        <w:right w:val="none" w:sz="0" w:space="0" w:color="auto"/>
      </w:divBdr>
      <w:divsChild>
        <w:div w:id="1082602094">
          <w:marLeft w:val="0"/>
          <w:marRight w:val="0"/>
          <w:marTop w:val="0"/>
          <w:marBottom w:val="0"/>
          <w:divBdr>
            <w:top w:val="none" w:sz="0" w:space="0" w:color="auto"/>
            <w:left w:val="none" w:sz="0" w:space="0" w:color="auto"/>
            <w:bottom w:val="none" w:sz="0" w:space="0" w:color="auto"/>
            <w:right w:val="none" w:sz="0" w:space="0" w:color="auto"/>
          </w:divBdr>
        </w:div>
        <w:div w:id="898828825">
          <w:marLeft w:val="0"/>
          <w:marRight w:val="0"/>
          <w:marTop w:val="0"/>
          <w:marBottom w:val="0"/>
          <w:divBdr>
            <w:top w:val="none" w:sz="0" w:space="0" w:color="auto"/>
            <w:left w:val="none" w:sz="0" w:space="0" w:color="auto"/>
            <w:bottom w:val="none" w:sz="0" w:space="0" w:color="auto"/>
            <w:right w:val="none" w:sz="0" w:space="0" w:color="auto"/>
          </w:divBdr>
        </w:div>
        <w:div w:id="1737316321">
          <w:marLeft w:val="0"/>
          <w:marRight w:val="0"/>
          <w:marTop w:val="0"/>
          <w:marBottom w:val="0"/>
          <w:divBdr>
            <w:top w:val="none" w:sz="0" w:space="0" w:color="auto"/>
            <w:left w:val="none" w:sz="0" w:space="0" w:color="auto"/>
            <w:bottom w:val="none" w:sz="0" w:space="0" w:color="auto"/>
            <w:right w:val="none" w:sz="0" w:space="0" w:color="auto"/>
          </w:divBdr>
        </w:div>
      </w:divsChild>
    </w:div>
    <w:div w:id="214696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mergency-asthma-inhalers-for-use-in-schools"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laura.bickley@nhs.net"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Rosalind%20Clark%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3a0add7bab19b5ce343f1c0e82c9d7e12dc581f9</FileHash>
    <CloudMigratorVersion xmlns="be97d339-a552-4430-87b9-22782890be02">3.37.6.0</CloudMigratorVersion>
    <CloudMigratorOriginId xmlns="be97d339-a552-4430-87b9-22782890be02">28575be1-32b8-4799-bc55-163a5a38fdaf</CloudMigratorOriginId>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1CD576-77FF-465F-BE0D-093C6FAB2CC0}">
  <ds:schemaRefs>
    <ds:schemaRef ds:uri="http://schemas.microsoft.com/office/2006/metadata/properties"/>
    <ds:schemaRef ds:uri="http://schemas.microsoft.com/office/infopath/2007/PartnerControls"/>
    <ds:schemaRef ds:uri="be97d339-a552-4430-87b9-22782890be02"/>
    <ds:schemaRef ds:uri="2779b323-a3a7-4cd5-af3a-acd81571fd38"/>
  </ds:schemaRefs>
</ds:datastoreItem>
</file>

<file path=customXml/itemProps2.xml><?xml version="1.0" encoding="utf-8"?>
<ds:datastoreItem xmlns:ds="http://schemas.openxmlformats.org/officeDocument/2006/customXml" ds:itemID="{DA5DADB1-9813-4F8A-9DE3-7627C4240BAA}">
  <ds:schemaRefs>
    <ds:schemaRef ds:uri="http://schemas.openxmlformats.org/officeDocument/2006/bibliography"/>
  </ds:schemaRefs>
</ds:datastoreItem>
</file>

<file path=customXml/itemProps3.xml><?xml version="1.0" encoding="utf-8"?>
<ds:datastoreItem xmlns:ds="http://schemas.openxmlformats.org/officeDocument/2006/customXml" ds:itemID="{553A63F4-F653-49E6-AA37-C6380B5E2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92B03-229F-4C97-8403-179F09AC28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Rosalind Clark template</Template>
  <TotalTime>1</TotalTime>
  <Pages>48</Pages>
  <Words>10053</Words>
  <Characters>57308</Characters>
  <Application>Microsoft Office Word</Application>
  <DocSecurity>0</DocSecurity>
  <Lines>477</Lines>
  <Paragraphs>134</Paragraphs>
  <ScaleCrop>false</ScaleCrop>
  <Company>Packard Bell</Company>
  <LinksUpToDate>false</LinksUpToDate>
  <CharactersWithSpaces>67227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Name</dc:title>
  <dc:subject/>
  <dc:creator>Cathy Walsh</dc:creator>
  <cp:keywords/>
  <dc:description/>
  <cp:lastModifiedBy>Mrs L Smith</cp:lastModifiedBy>
  <cp:revision>2</cp:revision>
  <cp:lastPrinted>2026-09-17T09:45:00Z</cp:lastPrinted>
  <dcterms:created xsi:type="dcterms:W3CDTF">2026-09-17T09:46:00Z</dcterms:created>
  <dcterms:modified xsi:type="dcterms:W3CDTF">2026-09-17T09:46:00Z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MediaServiceImageTags">
    <vt:lpwstr/>
  </property>
</Properties>
</file>