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830EA" w:rsidTr="00B830EA">
        <w:tc>
          <w:tcPr>
            <w:tcW w:w="1992" w:type="dxa"/>
            <w:vMerge w:val="restart"/>
            <w:shd w:val="clear" w:color="auto" w:fill="DEEAF6" w:themeFill="accent1" w:themeFillTint="33"/>
          </w:tcPr>
          <w:p w:rsidR="00B830EA" w:rsidRPr="00BC6943" w:rsidRDefault="00B830EA" w:rsidP="00B830EA">
            <w:pPr>
              <w:jc w:val="center"/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Age Group</w:t>
            </w:r>
          </w:p>
        </w:tc>
        <w:tc>
          <w:tcPr>
            <w:tcW w:w="11956" w:type="dxa"/>
            <w:gridSpan w:val="6"/>
            <w:shd w:val="clear" w:color="auto" w:fill="DEEAF6" w:themeFill="accent1" w:themeFillTint="33"/>
          </w:tcPr>
          <w:p w:rsidR="00B830EA" w:rsidRPr="00BC6943" w:rsidRDefault="00B830EA" w:rsidP="00B830EA">
            <w:pPr>
              <w:jc w:val="center"/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Curriculum Overview and Key Areas</w:t>
            </w:r>
          </w:p>
        </w:tc>
      </w:tr>
      <w:tr w:rsidR="00BC6943" w:rsidTr="00B830EA">
        <w:tc>
          <w:tcPr>
            <w:tcW w:w="1992" w:type="dxa"/>
            <w:vMerge/>
            <w:shd w:val="clear" w:color="auto" w:fill="DEEAF6" w:themeFill="accent1" w:themeFillTint="33"/>
          </w:tcPr>
          <w:p w:rsidR="00BC6943" w:rsidRPr="00BC6943" w:rsidRDefault="00BC6943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EEAF6" w:themeFill="accent1" w:themeFillTint="33"/>
          </w:tcPr>
          <w:p w:rsidR="00BC6943" w:rsidRPr="00BC6943" w:rsidRDefault="00BC6943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DEEAF6" w:themeFill="accent1" w:themeFillTint="33"/>
          </w:tcPr>
          <w:p w:rsidR="00BC6943" w:rsidRPr="00BC6943" w:rsidRDefault="00BC6943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C6943" w:rsidRPr="00BC6943" w:rsidRDefault="00BC6943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C6943" w:rsidRPr="00BC6943" w:rsidRDefault="00BC6943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C6943" w:rsidRPr="00BC6943" w:rsidRDefault="00BC6943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C6943" w:rsidRPr="00BC6943" w:rsidRDefault="00BC6943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Summer 2</w:t>
            </w:r>
          </w:p>
        </w:tc>
      </w:tr>
      <w:tr w:rsidR="00B830EA" w:rsidTr="00B830EA">
        <w:tc>
          <w:tcPr>
            <w:tcW w:w="1992" w:type="dxa"/>
            <w:vMerge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Me</w:t>
            </w:r>
          </w:p>
        </w:tc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Celebrating differences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Our Goals and dreams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Staying Healthy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My Relationships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Changing me</w:t>
            </w:r>
          </w:p>
        </w:tc>
      </w:tr>
      <w:tr w:rsidR="00B830EA" w:rsidTr="00B830EA"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Pre-school and Reception</w:t>
            </w:r>
          </w:p>
        </w:tc>
        <w:tc>
          <w:tcPr>
            <w:tcW w:w="1992" w:type="dxa"/>
          </w:tcPr>
          <w:p w:rsidR="00B830EA" w:rsidRDefault="00BC694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identity</w:t>
            </w:r>
          </w:p>
          <w:p w:rsidR="00BC6943" w:rsidRDefault="00BC694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classroom</w:t>
            </w:r>
          </w:p>
          <w:p w:rsidR="00BC6943" w:rsidRDefault="00BC694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am kind</w:t>
            </w:r>
          </w:p>
          <w:p w:rsidR="00BC6943" w:rsidRDefault="00BC694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feelings</w:t>
            </w:r>
          </w:p>
          <w:p w:rsidR="00BC6943" w:rsidRPr="00B830EA" w:rsidRDefault="00BC694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Rights &amp; Responsibilities</w:t>
            </w:r>
          </w:p>
        </w:tc>
        <w:tc>
          <w:tcPr>
            <w:tcW w:w="1992" w:type="dxa"/>
          </w:tcPr>
          <w:p w:rsid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talents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am special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family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home</w:t>
            </w:r>
          </w:p>
          <w:p w:rsidR="00B56F71" w:rsidRP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Making friends</w:t>
            </w:r>
          </w:p>
        </w:tc>
        <w:tc>
          <w:tcPr>
            <w:tcW w:w="1993" w:type="dxa"/>
          </w:tcPr>
          <w:p w:rsid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Dealing with challenges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Persevering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goals and how to achieve them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Seeking help</w:t>
            </w:r>
          </w:p>
          <w:p w:rsidR="00B56F71" w:rsidRP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Jobs</w:t>
            </w:r>
          </w:p>
        </w:tc>
        <w:tc>
          <w:tcPr>
            <w:tcW w:w="1993" w:type="dxa"/>
          </w:tcPr>
          <w:p w:rsid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Exercising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Physical activity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Sleeping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Keeping myself clean</w:t>
            </w:r>
          </w:p>
          <w:p w:rsidR="00B56F71" w:rsidRP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safety</w:t>
            </w:r>
          </w:p>
        </w:tc>
        <w:tc>
          <w:tcPr>
            <w:tcW w:w="1993" w:type="dxa"/>
          </w:tcPr>
          <w:p w:rsidR="00B830EA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Family life</w:t>
            </w:r>
          </w:p>
          <w:p w:rsidR="001D31EF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Friendships</w:t>
            </w:r>
          </w:p>
          <w:p w:rsidR="001D31EF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Falling out with friends</w:t>
            </w:r>
          </w:p>
          <w:p w:rsidR="001D31EF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How I can deal with bullying</w:t>
            </w:r>
          </w:p>
          <w:p w:rsidR="001D31EF" w:rsidRPr="00B830EA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Being a good friend</w:t>
            </w:r>
          </w:p>
        </w:tc>
        <w:tc>
          <w:tcPr>
            <w:tcW w:w="1993" w:type="dxa"/>
          </w:tcPr>
          <w:p w:rsidR="00B830EA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Our bodies</w:t>
            </w:r>
          </w:p>
          <w:p w:rsidR="001D31EF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Respecting my body</w:t>
            </w:r>
          </w:p>
          <w:p w:rsidR="001D31EF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am growing up</w:t>
            </w:r>
          </w:p>
          <w:p w:rsidR="001D31EF" w:rsidRDefault="001D31EF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How I grow and change</w:t>
            </w:r>
          </w:p>
          <w:p w:rsidR="001D31EF" w:rsidRDefault="00181022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How I have fun</w:t>
            </w:r>
          </w:p>
          <w:p w:rsidR="00181022" w:rsidRDefault="00181022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am scared sometimes</w:t>
            </w:r>
          </w:p>
          <w:p w:rsidR="00181022" w:rsidRDefault="00181022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Celebrations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Coping with change</w:t>
            </w:r>
          </w:p>
          <w:p w:rsidR="004F7A5F" w:rsidRPr="00B830EA" w:rsidRDefault="004F7A5F" w:rsidP="004F7A5F">
            <w:pPr>
              <w:rPr>
                <w:rFonts w:ascii="Kinetic Letters" w:hAnsi="Kinetic Letters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Transition</w:t>
            </w:r>
          </w:p>
        </w:tc>
      </w:tr>
      <w:tr w:rsidR="00B830EA" w:rsidTr="00B830EA"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Year 1</w:t>
            </w:r>
          </w:p>
        </w:tc>
        <w:tc>
          <w:tcPr>
            <w:tcW w:w="1992" w:type="dxa"/>
          </w:tcPr>
          <w:p w:rsidR="00B830EA" w:rsidRDefault="00840197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Feeling safe</w:t>
            </w:r>
          </w:p>
          <w:p w:rsidR="00840197" w:rsidRDefault="00840197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Class</w:t>
            </w:r>
          </w:p>
          <w:p w:rsidR="00840197" w:rsidRDefault="00840197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How can I learn well</w:t>
            </w:r>
          </w:p>
          <w:p w:rsidR="00840197" w:rsidRDefault="00840197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Praise &amp; Reward</w:t>
            </w:r>
          </w:p>
          <w:p w:rsidR="00840197" w:rsidRPr="00B830EA" w:rsidRDefault="00840197" w:rsidP="00840197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Rights &amp; Responsibilities</w:t>
            </w:r>
          </w:p>
        </w:tc>
        <w:tc>
          <w:tcPr>
            <w:tcW w:w="1992" w:type="dxa"/>
          </w:tcPr>
          <w:p w:rsid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Making new friends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Similarities and differences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What is bullying and how can I deal with</w:t>
            </w:r>
          </w:p>
          <w:p w:rsidR="00B56F71" w:rsidRP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Celebrating each other</w:t>
            </w:r>
          </w:p>
        </w:tc>
        <w:tc>
          <w:tcPr>
            <w:tcW w:w="1993" w:type="dxa"/>
          </w:tcPr>
          <w:p w:rsidR="00B830EA" w:rsidRDefault="00B2598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Achievable goals</w:t>
            </w:r>
          </w:p>
          <w:p w:rsidR="00B25983" w:rsidRDefault="00B2598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Persevering</w:t>
            </w:r>
          </w:p>
          <w:p w:rsidR="00B25983" w:rsidRDefault="00B2598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learning strengths</w:t>
            </w:r>
          </w:p>
          <w:p w:rsidR="00B25983" w:rsidRDefault="00B2598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Collaborative learning</w:t>
            </w:r>
          </w:p>
          <w:p w:rsidR="00B25983" w:rsidRDefault="00B2598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Cooperating with my group</w:t>
            </w:r>
          </w:p>
          <w:p w:rsidR="00B25983" w:rsidRPr="00B830EA" w:rsidRDefault="00B25983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Contributing to and sharing success</w:t>
            </w:r>
          </w:p>
        </w:tc>
        <w:tc>
          <w:tcPr>
            <w:tcW w:w="1993" w:type="dxa"/>
          </w:tcPr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Keeping myself healthy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Healthy lifestyle</w:t>
            </w: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 choices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Keeping clean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Being safe</w:t>
            </w:r>
          </w:p>
          <w:p w:rsid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Medicine safety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Staying safe in the home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Road safety</w:t>
            </w:r>
          </w:p>
          <w:p w:rsidR="00B830EA" w:rsidRPr="004F7A5F" w:rsidRDefault="004F7A5F" w:rsidP="004F7A5F">
            <w:pPr>
              <w:rPr>
                <w:rFonts w:ascii="Kinetic Letters" w:hAnsi="Kinetic Letters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Linking health and happiness</w:t>
            </w:r>
          </w:p>
        </w:tc>
        <w:tc>
          <w:tcPr>
            <w:tcW w:w="1993" w:type="dxa"/>
          </w:tcPr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I Belong</w:t>
            </w: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 to a family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Making friends/being a good friend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Physical contact </w:t>
            </w:r>
            <w:r>
              <w:rPr>
                <w:rFonts w:ascii="Kinetic Letters" w:hAnsi="Kinetic Letters" w:cs="Calibri"/>
                <w:sz w:val="24"/>
                <w:szCs w:val="24"/>
              </w:rPr>
              <w:t>rules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People who help us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My qualities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Self-acknowledgement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Being a good friend to myself</w:t>
            </w:r>
            <w:r>
              <w:rPr>
                <w:rFonts w:ascii="Kinetic Letters" w:hAnsi="Kinetic Letters" w:cs="Calibri"/>
                <w:sz w:val="24"/>
                <w:szCs w:val="24"/>
              </w:rPr>
              <w:t xml:space="preserve"> and others</w:t>
            </w:r>
          </w:p>
          <w:p w:rsidR="00B830EA" w:rsidRPr="004F7A5F" w:rsidRDefault="004F7A5F" w:rsidP="004F7A5F">
            <w:pPr>
              <w:rPr>
                <w:rFonts w:ascii="Kinetic Letters" w:hAnsi="Kinetic Letters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Celebrating special relationships</w:t>
            </w:r>
          </w:p>
        </w:tc>
        <w:tc>
          <w:tcPr>
            <w:tcW w:w="1993" w:type="dxa"/>
          </w:tcPr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Life cycles </w:t>
            </w:r>
            <w:r w:rsidRPr="004F7A5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 animal and human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Changes in me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Changes since </w:t>
            </w:r>
            <w:r>
              <w:rPr>
                <w:rFonts w:ascii="Kinetic Letters" w:hAnsi="Kinetic Letters" w:cs="Calibri"/>
                <w:sz w:val="24"/>
                <w:szCs w:val="24"/>
              </w:rPr>
              <w:t>I was</w:t>
            </w: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 a baby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Differences between female and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male bodies (correct terminology)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Linking growing and learning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Coping with change</w:t>
            </w:r>
          </w:p>
          <w:p w:rsidR="00B830EA" w:rsidRPr="004F7A5F" w:rsidRDefault="004F7A5F" w:rsidP="004F7A5F">
            <w:pPr>
              <w:rPr>
                <w:rFonts w:ascii="Kinetic Letters" w:hAnsi="Kinetic Letters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Transition</w:t>
            </w:r>
          </w:p>
        </w:tc>
      </w:tr>
      <w:tr w:rsidR="00B830EA" w:rsidTr="00B830EA"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Year 2</w:t>
            </w:r>
          </w:p>
        </w:tc>
        <w:tc>
          <w:tcPr>
            <w:tcW w:w="1992" w:type="dxa"/>
          </w:tcPr>
          <w:p w:rsidR="00B830EA" w:rsidRDefault="00840197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Hopes and fears</w:t>
            </w:r>
          </w:p>
          <w:p w:rsidR="00840197" w:rsidRDefault="00840197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Rewards &amp; Consequences</w:t>
            </w:r>
          </w:p>
          <w:p w:rsidR="00840197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learning environment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choices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value others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Recognising my feelings</w:t>
            </w:r>
          </w:p>
          <w:p w:rsidR="004F25F1" w:rsidRPr="00B830EA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lastRenderedPageBreak/>
              <w:t>Rights &amp; Responsibilities</w:t>
            </w:r>
          </w:p>
        </w:tc>
        <w:tc>
          <w:tcPr>
            <w:tcW w:w="1992" w:type="dxa"/>
          </w:tcPr>
          <w:p w:rsid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lastRenderedPageBreak/>
              <w:t>Gender stereotypes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Gender diversity</w:t>
            </w:r>
          </w:p>
          <w:p w:rsidR="00B56F71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Standing up for myself and others</w:t>
            </w:r>
          </w:p>
          <w:p w:rsidR="00B56F71" w:rsidRPr="00B830EA" w:rsidRDefault="00B56F7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lastRenderedPageBreak/>
              <w:t>Celebrating differences and being friends with everyone</w:t>
            </w:r>
          </w:p>
        </w:tc>
        <w:tc>
          <w:tcPr>
            <w:tcW w:w="1993" w:type="dxa"/>
          </w:tcPr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lastRenderedPageBreak/>
              <w:t>Achieving realistic goals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Perseverance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Learning strengths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Learning with others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Group co-operation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lastRenderedPageBreak/>
              <w:t>Contributing to and sharing</w:t>
            </w:r>
          </w:p>
          <w:p w:rsidR="00B830EA" w:rsidRPr="004F7A5F" w:rsidRDefault="004F7A5F" w:rsidP="004F7A5F">
            <w:pPr>
              <w:rPr>
                <w:rFonts w:ascii="Kinetic Letters" w:hAnsi="Kinetic Letters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success</w:t>
            </w:r>
          </w:p>
        </w:tc>
        <w:tc>
          <w:tcPr>
            <w:tcW w:w="1993" w:type="dxa"/>
          </w:tcPr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lastRenderedPageBreak/>
              <w:t>What is motivation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Healthy</w:t>
            </w: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 choices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How can we relax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Healthy eating and nutrition</w:t>
            </w:r>
          </w:p>
          <w:p w:rsidR="00B830EA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lastRenderedPageBreak/>
              <w:t>Healthy</w:t>
            </w:r>
            <w:r w:rsidRPr="004F7A5F">
              <w:rPr>
                <w:rFonts w:ascii="Kinetic Letters" w:hAnsi="Kinetic Letters" w:cs="Calibri"/>
                <w:sz w:val="24"/>
                <w:szCs w:val="24"/>
              </w:rPr>
              <w:t xml:space="preserve"> snacks and sharing</w:t>
            </w:r>
            <w:r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4F7A5F">
              <w:rPr>
                <w:rFonts w:ascii="Kinetic Letters" w:hAnsi="Kinetic Letters" w:cs="Calibri"/>
                <w:sz w:val="24"/>
                <w:szCs w:val="24"/>
              </w:rPr>
              <w:t>food</w:t>
            </w:r>
          </w:p>
        </w:tc>
        <w:tc>
          <w:tcPr>
            <w:tcW w:w="1993" w:type="dxa"/>
          </w:tcPr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lastRenderedPageBreak/>
              <w:t>Different types of family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Physical contact boundaries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Friendship and conflict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Secrets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Trust and appreciation</w:t>
            </w:r>
          </w:p>
          <w:p w:rsidR="00B830EA" w:rsidRPr="004F7A5F" w:rsidRDefault="004F7A5F" w:rsidP="004F7A5F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lastRenderedPageBreak/>
              <w:t>Appreciating special friendships</w:t>
            </w:r>
          </w:p>
        </w:tc>
        <w:tc>
          <w:tcPr>
            <w:tcW w:w="1993" w:type="dxa"/>
          </w:tcPr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lastRenderedPageBreak/>
              <w:t>Life cycles in nature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Growing from young to old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Increasing independence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Differences in female and male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lastRenderedPageBreak/>
              <w:t>bodies (correct terminology)</w:t>
            </w:r>
          </w:p>
          <w:p w:rsidR="004F7A5F" w:rsidRPr="004F7A5F" w:rsidRDefault="004F7A5F" w:rsidP="004F7A5F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Assertiveness</w:t>
            </w:r>
          </w:p>
          <w:p w:rsidR="00B830EA" w:rsidRPr="004F7A5F" w:rsidRDefault="004F7A5F" w:rsidP="004F7A5F">
            <w:pPr>
              <w:rPr>
                <w:rFonts w:ascii="Kinetic Letters" w:hAnsi="Kinetic Letters"/>
                <w:sz w:val="24"/>
                <w:szCs w:val="24"/>
              </w:rPr>
            </w:pPr>
            <w:r w:rsidRPr="004F7A5F">
              <w:rPr>
                <w:rFonts w:ascii="Kinetic Letters" w:hAnsi="Kinetic Letters" w:cs="Calibri"/>
                <w:sz w:val="24"/>
                <w:szCs w:val="24"/>
              </w:rPr>
              <w:t>Preparing for transition</w:t>
            </w:r>
          </w:p>
        </w:tc>
      </w:tr>
      <w:tr w:rsidR="00B830EA" w:rsidTr="00B830EA"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1992" w:type="dxa"/>
          </w:tcPr>
          <w:p w:rsidR="00B830EA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Setting my goals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 identity and my worth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Staying positive</w:t>
            </w:r>
          </w:p>
          <w:p w:rsidR="004F25F1" w:rsidRDefault="004F25F1" w:rsidP="004F25F1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Rewards &amp; Consequences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Rules, Rights &amp; Responsibilities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Good choices</w:t>
            </w:r>
          </w:p>
          <w:p w:rsidR="004F25F1" w:rsidRPr="00B830EA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friends’ perspective</w:t>
            </w:r>
          </w:p>
        </w:tc>
        <w:tc>
          <w:tcPr>
            <w:tcW w:w="1992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Families and their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differences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Family conflict and how to</w:t>
            </w:r>
            <w:r w:rsidR="00C34187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manage it (child-centred)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Witnessing bullying and how</w:t>
            </w:r>
            <w:r w:rsidR="00C34187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to solve it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Recognising how words can</w:t>
            </w:r>
            <w:r w:rsidR="00C34187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be hurtful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Giving and receiving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compliments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Difficult challenges and achieving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success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Dreams and ambitions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New challenges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Motivation and enthusiasm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Recognising and trying to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overcome obstacles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Evaluating learning processes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Managing feelings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Simple budgeting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Exercise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Fitness challenges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Food labelling and healthy swaps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Attitudes towards drugs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Keeping safe and why it’s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important online and off line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scenarios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Respect for myself and others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Healthy and safe choices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Family roles and responsibilities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Friendship and negotiation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Keeping safe online and who to go to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for help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Being a global citizen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Being aware of how my choices affect</w:t>
            </w:r>
            <w:r w:rsidR="00C34187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others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Awareness of how other children</w:t>
            </w:r>
            <w:r w:rsidR="00C34187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have different lives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Expressing appreciation for family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and friends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How babies grow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Understanding a baby’s needs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Outside body changes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Inside body changes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Family stereotypes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Challenging my ideas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Preparing for transition</w:t>
            </w:r>
          </w:p>
        </w:tc>
      </w:tr>
      <w:tr w:rsidR="00B830EA" w:rsidTr="00B830EA"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Year 4</w:t>
            </w:r>
          </w:p>
        </w:tc>
        <w:tc>
          <w:tcPr>
            <w:tcW w:w="1992" w:type="dxa"/>
          </w:tcPr>
          <w:p w:rsidR="00B830EA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am part of my class team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am a member of my school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Rights, responsibilities and democracy (school council)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Making decisions together</w:t>
            </w:r>
          </w:p>
          <w:p w:rsidR="004F25F1" w:rsidRPr="00B830EA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What motivates behaviour</w:t>
            </w:r>
          </w:p>
        </w:tc>
        <w:tc>
          <w:tcPr>
            <w:tcW w:w="1992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Challenging assumptions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Judging by appearance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Accepting self and others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Understanding influences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Understanding bullying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Problem-solving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Identifying how special and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unique everyone is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First impressions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Hopes and dreams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Overcoming disappointment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Creating new, realistic dreams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Achieving goals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Working in a group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Celebrating contributions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Resilience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Positive attitudes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Healthier friendships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Group dynamics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Smoking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Alcohol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Assertiveness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Peer pressure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Celebrating inner strength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Jealousy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Love and loss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Memories of loved ones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Getting on and Falling Out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Girlfriends and boyfriends</w:t>
            </w:r>
          </w:p>
          <w:p w:rsidR="00B830EA" w:rsidRPr="00D57829" w:rsidRDefault="00D57829" w:rsidP="00C71A6E">
            <w:pPr>
              <w:autoSpaceDE w:val="0"/>
              <w:autoSpaceDN w:val="0"/>
              <w:adjustRightInd w:val="0"/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Showing appreciation to people and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animals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 xml:space="preserve">Being 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>my unique self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Having a baby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Girls and puberty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Confidence in change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Accepting change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Environmental change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and our responsibility to it</w:t>
            </w:r>
          </w:p>
        </w:tc>
      </w:tr>
      <w:tr w:rsidR="00B830EA" w:rsidTr="00B830EA"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lastRenderedPageBreak/>
              <w:t>Year 5</w:t>
            </w:r>
          </w:p>
        </w:tc>
        <w:tc>
          <w:tcPr>
            <w:tcW w:w="1992" w:type="dxa"/>
          </w:tcPr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What’s coming up for me this year</w:t>
            </w:r>
          </w:p>
          <w:p w:rsidR="00B830EA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I am a citizen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Rights &amp; responsibilities</w:t>
            </w:r>
          </w:p>
          <w:p w:rsidR="004F25F1" w:rsidRDefault="004F25F1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Rewards &amp; consequences</w:t>
            </w:r>
          </w:p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How behaviour affects groups</w:t>
            </w:r>
          </w:p>
          <w:p w:rsidR="0055444C" w:rsidRPr="00B830EA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Democracy, my voice, I participate</w:t>
            </w:r>
          </w:p>
        </w:tc>
        <w:tc>
          <w:tcPr>
            <w:tcW w:w="1992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Cultural differences and how</w:t>
            </w:r>
            <w:r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they can cause conflict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Racism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Rumours and name-calling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Types of bullying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Material wealth and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happiness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Enjoying and respecting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other cultures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Future dreams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Understanding the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 xml:space="preserve"> importance of money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Jobs and careers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Dream job and how to get there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Goals in different cultures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Supporting others (charity)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Motivation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Smoking, including vaping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Alcohol</w:t>
            </w:r>
          </w:p>
          <w:p w:rsid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Alcohol and anti-social behaviour</w:t>
            </w:r>
            <w:r>
              <w:rPr>
                <w:rFonts w:ascii="Kinetic Letters" w:hAnsi="Kinetic Letters" w:cs="Calibri"/>
                <w:sz w:val="24"/>
                <w:szCs w:val="24"/>
              </w:rPr>
              <w:t xml:space="preserve"> as well as issues related to it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Habits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Emergency aid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Body image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Relationships with food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Healthy choices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Motivation and behaviour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Self-recognition and self-worth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Building self-esteem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Safer online communities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Rights and responsibilities online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Online gaming and gambling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="00C71A6E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proofErr w:type="spellStart"/>
            <w:r w:rsidR="00C71A6E">
              <w:rPr>
                <w:rFonts w:ascii="Kinetic Letters" w:hAnsi="Kinetic Letters" w:cs="Calibri"/>
                <w:sz w:val="24"/>
                <w:szCs w:val="24"/>
              </w:rPr>
              <w:t>inc</w:t>
            </w:r>
            <w:proofErr w:type="spellEnd"/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addiction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Reducing screen time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Dangers of online grooming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="00C71A6E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what to do </w:t>
            </w:r>
            <w:proofErr w:type="spellStart"/>
            <w:r w:rsidR="00C71A6E">
              <w:rPr>
                <w:rFonts w:ascii="Kinetic Letters" w:hAnsi="Kinetic Letters" w:cs="Calibri"/>
                <w:sz w:val="24"/>
                <w:szCs w:val="24"/>
              </w:rPr>
              <w:t>etc</w:t>
            </w:r>
            <w:proofErr w:type="spellEnd"/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SMARRT internet safety rules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Self- and body image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Influence of online and media on</w:t>
            </w:r>
            <w:r w:rsidR="00C71A6E"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body image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Puberty for girls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Puberty for boys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Conception (including IVF)</w:t>
            </w:r>
          </w:p>
          <w:p w:rsidR="00D57829" w:rsidRPr="00D57829" w:rsidRDefault="00C71A6E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Having more</w:t>
            </w:r>
            <w:r w:rsidR="00D57829" w:rsidRPr="00D57829">
              <w:rPr>
                <w:rFonts w:ascii="Kinetic Letters" w:hAnsi="Kinetic Letters" w:cs="Calibri"/>
                <w:sz w:val="24"/>
                <w:szCs w:val="24"/>
              </w:rPr>
              <w:t xml:space="preserve"> responsibility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Coping with change</w:t>
            </w:r>
          </w:p>
          <w:p w:rsidR="00B830EA" w:rsidRPr="00D57829" w:rsidRDefault="00B830EA" w:rsidP="00D57829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</w:tr>
      <w:tr w:rsidR="00B830EA" w:rsidTr="00B830EA">
        <w:tc>
          <w:tcPr>
            <w:tcW w:w="1992" w:type="dxa"/>
            <w:shd w:val="clear" w:color="auto" w:fill="DEEAF6" w:themeFill="accent1" w:themeFillTint="33"/>
          </w:tcPr>
          <w:p w:rsidR="00B830EA" w:rsidRPr="00BC6943" w:rsidRDefault="00B830EA" w:rsidP="00B830EA">
            <w:pPr>
              <w:rPr>
                <w:rFonts w:ascii="Kinetic Letters" w:hAnsi="Kinetic Letters"/>
                <w:b/>
                <w:sz w:val="24"/>
                <w:szCs w:val="24"/>
              </w:rPr>
            </w:pPr>
            <w:r w:rsidRPr="00BC6943">
              <w:rPr>
                <w:rFonts w:ascii="Kinetic Letters" w:hAnsi="Kinetic Letters"/>
                <w:b/>
                <w:sz w:val="24"/>
                <w:szCs w:val="24"/>
              </w:rPr>
              <w:t>Year 6</w:t>
            </w:r>
          </w:p>
        </w:tc>
        <w:tc>
          <w:tcPr>
            <w:tcW w:w="1992" w:type="dxa"/>
          </w:tcPr>
          <w:p w:rsidR="00B830EA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My goals for year 6</w:t>
            </w:r>
          </w:p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Universal rights for children</w:t>
            </w:r>
          </w:p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Feeling valued, feeling welcome</w:t>
            </w:r>
          </w:p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Choices, rewards and consequences</w:t>
            </w:r>
          </w:p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The dynamics of my group</w:t>
            </w:r>
          </w:p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Democracy</w:t>
            </w:r>
          </w:p>
          <w:p w:rsidR="0055444C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Anti-social behaviour</w:t>
            </w:r>
          </w:p>
          <w:p w:rsidR="0055444C" w:rsidRPr="00B830EA" w:rsidRDefault="0055444C" w:rsidP="00B830EA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Role models</w:t>
            </w:r>
          </w:p>
        </w:tc>
        <w:tc>
          <w:tcPr>
            <w:tcW w:w="1992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What is normality?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Understanding disability</w:t>
            </w:r>
            <w:r>
              <w:rPr>
                <w:rFonts w:ascii="Kinetic Letters" w:hAnsi="Kinetic Letters" w:cs="Calibri"/>
                <w:sz w:val="24"/>
                <w:szCs w:val="24"/>
              </w:rPr>
              <w:t xml:space="preserve"> 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Power struggles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Understanding bullying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Inclusion/exclusion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Differences that can cause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 xml:space="preserve"> conflict,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D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>ifference</w:t>
            </w:r>
            <w:r>
              <w:rPr>
                <w:rFonts w:ascii="Kinetic Letters" w:hAnsi="Kinetic Letters" w:cs="Calibri"/>
                <w:sz w:val="24"/>
                <w:szCs w:val="24"/>
              </w:rPr>
              <w:t>s</w:t>
            </w:r>
            <w:r w:rsidRPr="00D57829">
              <w:rPr>
                <w:rFonts w:ascii="Kinetic Letters" w:hAnsi="Kinetic Letters" w:cs="Calibri"/>
                <w:sz w:val="24"/>
                <w:szCs w:val="24"/>
              </w:rPr>
              <w:t xml:space="preserve"> as celebration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Empathy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Personal learning goals, in and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out of school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Emotions in success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Making a difference in the world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Motivation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Recognising achievements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Compliments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Taking personal responsibility</w:t>
            </w:r>
          </w:p>
          <w:p w:rsid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How substances affect the body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Drugs and Addiction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Exploitation, including ‘county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lines’ and gang culture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Emotional and mental health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Managing stress</w:t>
            </w:r>
          </w:p>
        </w:tc>
        <w:tc>
          <w:tcPr>
            <w:tcW w:w="1993" w:type="dxa"/>
          </w:tcPr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Mental health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Identifying mental health worries and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sources of support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Love and loss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Managing feelings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Power and control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Assertiveness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Technology safety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Take responsibility with technology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use</w:t>
            </w:r>
          </w:p>
        </w:tc>
        <w:tc>
          <w:tcPr>
            <w:tcW w:w="1993" w:type="dxa"/>
          </w:tcPr>
          <w:p w:rsidR="00D57829" w:rsidRPr="00C34187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bookmarkStart w:id="0" w:name="_GoBack"/>
            <w:bookmarkEnd w:id="0"/>
            <w:r w:rsidRPr="00C34187">
              <w:rPr>
                <w:rFonts w:ascii="Kinetic Letters" w:hAnsi="Kinetic Letters" w:cs="Calibri"/>
                <w:sz w:val="24"/>
                <w:szCs w:val="24"/>
              </w:rPr>
              <w:t>Self-image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C34187">
              <w:rPr>
                <w:rFonts w:ascii="Kinetic Letters" w:hAnsi="Kinetic Letters" w:cs="Calibri"/>
                <w:sz w:val="24"/>
                <w:szCs w:val="24"/>
              </w:rPr>
              <w:t>Body image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Puberty and feelings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Conception to birth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Reflections about change</w:t>
            </w:r>
          </w:p>
          <w:p w:rsid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Physical attraction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>
              <w:rPr>
                <w:rFonts w:ascii="Kinetic Letters" w:hAnsi="Kinetic Letters" w:cs="Calibri"/>
                <w:sz w:val="24"/>
                <w:szCs w:val="24"/>
              </w:rPr>
              <w:t>Contraception and Safe sex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Respect and consent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Boyfriends/girlfriends</w:t>
            </w:r>
          </w:p>
          <w:p w:rsidR="00D57829" w:rsidRPr="00D57829" w:rsidRDefault="00D57829" w:rsidP="00D57829">
            <w:pPr>
              <w:autoSpaceDE w:val="0"/>
              <w:autoSpaceDN w:val="0"/>
              <w:adjustRightInd w:val="0"/>
              <w:rPr>
                <w:rFonts w:ascii="Kinetic Letters" w:hAnsi="Kinetic Letters" w:cs="Calibri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Sexting</w:t>
            </w:r>
            <w:r>
              <w:rPr>
                <w:rFonts w:ascii="Kinetic Letters" w:hAnsi="Kinetic Letters" w:cs="Calibri"/>
                <w:sz w:val="24"/>
                <w:szCs w:val="24"/>
              </w:rPr>
              <w:t xml:space="preserve"> and sharing images</w:t>
            </w:r>
          </w:p>
          <w:p w:rsidR="00B830EA" w:rsidRPr="00D57829" w:rsidRDefault="00D57829" w:rsidP="00D57829">
            <w:pPr>
              <w:rPr>
                <w:rFonts w:ascii="Kinetic Letters" w:hAnsi="Kinetic Letters"/>
                <w:sz w:val="24"/>
                <w:szCs w:val="24"/>
              </w:rPr>
            </w:pPr>
            <w:r w:rsidRPr="00D57829">
              <w:rPr>
                <w:rFonts w:ascii="Kinetic Letters" w:hAnsi="Kinetic Letters" w:cs="Calibri"/>
                <w:sz w:val="24"/>
                <w:szCs w:val="24"/>
              </w:rPr>
              <w:t>Transition</w:t>
            </w:r>
            <w:r>
              <w:rPr>
                <w:rFonts w:ascii="Kinetic Letters" w:hAnsi="Kinetic Letters" w:cs="Calibri"/>
                <w:sz w:val="24"/>
                <w:szCs w:val="24"/>
              </w:rPr>
              <w:t xml:space="preserve"> to secondary</w:t>
            </w:r>
          </w:p>
        </w:tc>
      </w:tr>
    </w:tbl>
    <w:p w:rsidR="00A934A2" w:rsidRDefault="00C34187"/>
    <w:sectPr w:rsidR="00A934A2" w:rsidSect="00B830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0EA"/>
    <w:rsid w:val="00010F4C"/>
    <w:rsid w:val="00181022"/>
    <w:rsid w:val="001D31EF"/>
    <w:rsid w:val="004F25F1"/>
    <w:rsid w:val="004F7A5F"/>
    <w:rsid w:val="0055444C"/>
    <w:rsid w:val="005F6E97"/>
    <w:rsid w:val="00840197"/>
    <w:rsid w:val="008A50A5"/>
    <w:rsid w:val="0096409B"/>
    <w:rsid w:val="009A7E02"/>
    <w:rsid w:val="00B25983"/>
    <w:rsid w:val="00B56F71"/>
    <w:rsid w:val="00B830EA"/>
    <w:rsid w:val="00B85440"/>
    <w:rsid w:val="00BC6943"/>
    <w:rsid w:val="00BF5CFD"/>
    <w:rsid w:val="00C34187"/>
    <w:rsid w:val="00C71A6E"/>
    <w:rsid w:val="00D57829"/>
    <w:rsid w:val="00F66878"/>
    <w:rsid w:val="00FA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3234C8-5AB2-4353-8354-97D4A0517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1DCA41F3</Template>
  <TotalTime>27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R. Tong</dc:creator>
  <cp:keywords/>
  <dc:description/>
  <cp:lastModifiedBy>Mrs R. Tong</cp:lastModifiedBy>
  <cp:revision>4</cp:revision>
  <dcterms:created xsi:type="dcterms:W3CDTF">2020-09-25T12:23:00Z</dcterms:created>
  <dcterms:modified xsi:type="dcterms:W3CDTF">2021-09-27T13:00:00Z</dcterms:modified>
</cp:coreProperties>
</file>